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5EB" w:rsidRDefault="000B75EB" w:rsidP="00997C05">
      <w:pPr>
        <w:jc w:val="center"/>
        <w:rPr>
          <w:sz w:val="28"/>
          <w:szCs w:val="28"/>
        </w:rPr>
      </w:pPr>
    </w:p>
    <w:p w:rsidR="00D172CC" w:rsidRDefault="00D172CC" w:rsidP="00997C05">
      <w:pPr>
        <w:jc w:val="center"/>
        <w:rPr>
          <w:sz w:val="28"/>
          <w:szCs w:val="28"/>
        </w:rPr>
      </w:pPr>
      <w:r w:rsidRPr="00181FB6">
        <w:rPr>
          <w:sz w:val="28"/>
          <w:szCs w:val="28"/>
        </w:rPr>
        <w:t>Министерство культуры</w:t>
      </w:r>
      <w:r>
        <w:rPr>
          <w:sz w:val="28"/>
          <w:szCs w:val="28"/>
        </w:rPr>
        <w:t xml:space="preserve"> Республики Дагестан</w:t>
      </w:r>
    </w:p>
    <w:p w:rsidR="00D172CC" w:rsidRDefault="00D172CC" w:rsidP="00997C05">
      <w:pPr>
        <w:jc w:val="center"/>
        <w:rPr>
          <w:sz w:val="28"/>
          <w:szCs w:val="28"/>
        </w:rPr>
      </w:pPr>
      <w:r>
        <w:rPr>
          <w:sz w:val="28"/>
          <w:szCs w:val="28"/>
        </w:rPr>
        <w:t>Национальна</w:t>
      </w:r>
      <w:r w:rsidR="002E6CF2">
        <w:rPr>
          <w:sz w:val="28"/>
          <w:szCs w:val="28"/>
        </w:rPr>
        <w:t>я библиотека РД им. Р. Гамзатова</w:t>
      </w:r>
    </w:p>
    <w:p w:rsidR="00D172CC" w:rsidRDefault="00D172CC" w:rsidP="00997C05">
      <w:pPr>
        <w:jc w:val="center"/>
        <w:rPr>
          <w:sz w:val="28"/>
          <w:szCs w:val="28"/>
        </w:rPr>
      </w:pPr>
      <w:r>
        <w:rPr>
          <w:sz w:val="28"/>
          <w:szCs w:val="28"/>
        </w:rPr>
        <w:t>Отдел национальной и краеведческой библиографии</w:t>
      </w:r>
    </w:p>
    <w:p w:rsidR="00D172CC" w:rsidRDefault="00D172CC" w:rsidP="00997C05">
      <w:pPr>
        <w:jc w:val="center"/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Pr="00054B6A" w:rsidRDefault="00D172CC" w:rsidP="00997C05">
      <w:pPr>
        <w:jc w:val="center"/>
        <w:rPr>
          <w:b/>
          <w:sz w:val="52"/>
          <w:szCs w:val="52"/>
        </w:rPr>
      </w:pPr>
      <w:r w:rsidRPr="00054B6A">
        <w:rPr>
          <w:b/>
          <w:sz w:val="52"/>
          <w:szCs w:val="52"/>
        </w:rPr>
        <w:t>«Декоративно-прикладное</w:t>
      </w:r>
    </w:p>
    <w:p w:rsidR="00D172CC" w:rsidRPr="00054B6A" w:rsidRDefault="00D172CC" w:rsidP="00997C05">
      <w:pPr>
        <w:jc w:val="center"/>
        <w:rPr>
          <w:b/>
          <w:sz w:val="52"/>
          <w:szCs w:val="52"/>
        </w:rPr>
      </w:pPr>
      <w:r w:rsidRPr="00054B6A">
        <w:rPr>
          <w:b/>
          <w:sz w:val="52"/>
          <w:szCs w:val="52"/>
        </w:rPr>
        <w:t>искусство Дагестана»</w:t>
      </w:r>
    </w:p>
    <w:p w:rsidR="00054B6A" w:rsidRDefault="00054B6A" w:rsidP="00997C05">
      <w:pPr>
        <w:jc w:val="center"/>
        <w:rPr>
          <w:b/>
          <w:sz w:val="40"/>
          <w:szCs w:val="40"/>
        </w:rPr>
      </w:pPr>
    </w:p>
    <w:p w:rsidR="00126EE8" w:rsidRDefault="00126EE8" w:rsidP="00997C05">
      <w:pPr>
        <w:jc w:val="center"/>
        <w:rPr>
          <w:b/>
          <w:sz w:val="40"/>
          <w:szCs w:val="40"/>
        </w:rPr>
      </w:pPr>
    </w:p>
    <w:p w:rsidR="00D172CC" w:rsidRDefault="00D172CC" w:rsidP="00997C05">
      <w:pPr>
        <w:jc w:val="center"/>
        <w:rPr>
          <w:sz w:val="28"/>
          <w:szCs w:val="28"/>
        </w:rPr>
      </w:pPr>
      <w:r>
        <w:rPr>
          <w:sz w:val="28"/>
          <w:szCs w:val="28"/>
        </w:rPr>
        <w:t>Библиографический указатель</w:t>
      </w:r>
    </w:p>
    <w:p w:rsidR="00054B6A" w:rsidRDefault="00054B6A" w:rsidP="00997C05">
      <w:pPr>
        <w:jc w:val="center"/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054B6A" w:rsidRDefault="00054B6A" w:rsidP="00E87C87">
      <w:pPr>
        <w:rPr>
          <w:sz w:val="28"/>
          <w:szCs w:val="28"/>
        </w:rPr>
      </w:pPr>
    </w:p>
    <w:p w:rsidR="00054B6A" w:rsidRDefault="006A5D50" w:rsidP="00E87C87">
      <w:pPr>
        <w:ind w:left="5580"/>
        <w:rPr>
          <w:sz w:val="28"/>
          <w:szCs w:val="28"/>
        </w:rPr>
      </w:pPr>
      <w:r>
        <w:rPr>
          <w:sz w:val="28"/>
          <w:szCs w:val="28"/>
        </w:rPr>
        <w:t>Авт.-сост. П.М. Ас</w:t>
      </w:r>
      <w:r w:rsidR="00054B6A">
        <w:rPr>
          <w:sz w:val="28"/>
          <w:szCs w:val="28"/>
        </w:rPr>
        <w:t>адулаева</w:t>
      </w:r>
    </w:p>
    <w:p w:rsidR="000B6639" w:rsidRPr="00181FB6" w:rsidRDefault="00F76324" w:rsidP="00E87C87">
      <w:pPr>
        <w:ind w:left="5580"/>
        <w:rPr>
          <w:sz w:val="28"/>
          <w:szCs w:val="28"/>
        </w:rPr>
      </w:pPr>
      <w:r>
        <w:rPr>
          <w:sz w:val="28"/>
          <w:szCs w:val="28"/>
        </w:rPr>
        <w:t>Ред. Г.А</w:t>
      </w:r>
      <w:r w:rsidR="000B6639">
        <w:rPr>
          <w:sz w:val="28"/>
          <w:szCs w:val="28"/>
        </w:rPr>
        <w:t>. Османова</w:t>
      </w:r>
    </w:p>
    <w:p w:rsidR="0046143C" w:rsidRDefault="0046143C" w:rsidP="00E87C87"/>
    <w:p w:rsidR="00054B6A" w:rsidRDefault="00054B6A" w:rsidP="00E87C87"/>
    <w:p w:rsidR="00054B6A" w:rsidRDefault="00054B6A" w:rsidP="00E87C87"/>
    <w:p w:rsidR="00054B6A" w:rsidRDefault="00054B6A" w:rsidP="00E87C87"/>
    <w:p w:rsidR="00054B6A" w:rsidRDefault="00054B6A" w:rsidP="00997C05">
      <w:pPr>
        <w:jc w:val="center"/>
      </w:pPr>
      <w:r>
        <w:t>Махачкала 2014</w:t>
      </w:r>
    </w:p>
    <w:p w:rsidR="00126EE8" w:rsidRDefault="00126EE8" w:rsidP="00E87C87"/>
    <w:p w:rsidR="00126EE8" w:rsidRDefault="00126EE8" w:rsidP="00E87C87"/>
    <w:p w:rsidR="00126EE8" w:rsidRDefault="00126EE8" w:rsidP="00E87C87"/>
    <w:p w:rsidR="00EF2844" w:rsidRDefault="00DF3115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ББК </w:t>
      </w:r>
      <w:r w:rsidR="00EF2844">
        <w:rPr>
          <w:sz w:val="28"/>
          <w:szCs w:val="28"/>
        </w:rPr>
        <w:t>Д 85.12 (2Р-6Д)</w:t>
      </w:r>
    </w:p>
    <w:p w:rsidR="00EF2844" w:rsidRDefault="00DF3115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УДК </w:t>
      </w:r>
      <w:r w:rsidR="00EF2844">
        <w:rPr>
          <w:sz w:val="28"/>
          <w:szCs w:val="28"/>
        </w:rPr>
        <w:t>745</w:t>
      </w:r>
    </w:p>
    <w:p w:rsidR="00EF2844" w:rsidRDefault="00EF2844" w:rsidP="00E87C87">
      <w:pPr>
        <w:ind w:firstLine="840"/>
        <w:rPr>
          <w:sz w:val="28"/>
          <w:szCs w:val="28"/>
        </w:rPr>
      </w:pPr>
    </w:p>
    <w:p w:rsidR="00EF2844" w:rsidRDefault="00EF2844" w:rsidP="00E87C87">
      <w:pPr>
        <w:ind w:firstLine="840"/>
        <w:rPr>
          <w:sz w:val="28"/>
          <w:szCs w:val="28"/>
        </w:rPr>
      </w:pPr>
    </w:p>
    <w:p w:rsidR="00EF2844" w:rsidRDefault="00EF2844" w:rsidP="00E87C87">
      <w:pPr>
        <w:ind w:firstLine="840"/>
        <w:rPr>
          <w:sz w:val="28"/>
          <w:szCs w:val="28"/>
        </w:rPr>
      </w:pPr>
    </w:p>
    <w:p w:rsidR="00EF2844" w:rsidRDefault="00EF2844" w:rsidP="00E87C87">
      <w:pPr>
        <w:ind w:firstLine="840"/>
        <w:rPr>
          <w:sz w:val="28"/>
          <w:szCs w:val="28"/>
        </w:rPr>
      </w:pPr>
    </w:p>
    <w:p w:rsidR="00EF2844" w:rsidRDefault="00EF2844" w:rsidP="00E87C87">
      <w:pPr>
        <w:ind w:firstLine="840"/>
        <w:rPr>
          <w:sz w:val="28"/>
          <w:szCs w:val="28"/>
        </w:rPr>
      </w:pPr>
    </w:p>
    <w:p w:rsidR="00EF2844" w:rsidRDefault="00EF2844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ind w:firstLine="840"/>
        <w:rPr>
          <w:sz w:val="28"/>
          <w:szCs w:val="28"/>
        </w:rPr>
      </w:pPr>
    </w:p>
    <w:p w:rsidR="00126EE8" w:rsidRDefault="00126EE8" w:rsidP="00E87C87">
      <w:pPr>
        <w:rPr>
          <w:sz w:val="28"/>
          <w:szCs w:val="28"/>
        </w:rPr>
      </w:pPr>
    </w:p>
    <w:p w:rsidR="00EF2844" w:rsidRDefault="00EF2844" w:rsidP="00E87C87">
      <w:pPr>
        <w:ind w:firstLine="840"/>
        <w:rPr>
          <w:sz w:val="28"/>
          <w:szCs w:val="28"/>
        </w:rPr>
      </w:pPr>
    </w:p>
    <w:p w:rsidR="00EF2844" w:rsidRDefault="00EF2844" w:rsidP="00E87C87">
      <w:pPr>
        <w:ind w:firstLine="720"/>
        <w:rPr>
          <w:sz w:val="28"/>
          <w:szCs w:val="28"/>
        </w:rPr>
      </w:pPr>
    </w:p>
    <w:p w:rsidR="00EF2844" w:rsidRDefault="00EF2844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«Декоративно-прикладное искусство Дагестана»: Библиограф. указ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 / авт.-сост. П.М. Асадула</w:t>
      </w:r>
      <w:r w:rsidR="009A49D5">
        <w:rPr>
          <w:sz w:val="28"/>
          <w:szCs w:val="28"/>
        </w:rPr>
        <w:t>ева. – Махачкала, 2014. - 131</w:t>
      </w:r>
      <w:r w:rsidR="00126EE8">
        <w:rPr>
          <w:sz w:val="28"/>
          <w:szCs w:val="28"/>
        </w:rPr>
        <w:t>с.</w:t>
      </w:r>
    </w:p>
    <w:p w:rsidR="00EF2844" w:rsidRDefault="00EF2844" w:rsidP="00E87C87">
      <w:pPr>
        <w:ind w:firstLine="720"/>
        <w:rPr>
          <w:sz w:val="28"/>
          <w:szCs w:val="28"/>
        </w:rPr>
      </w:pPr>
    </w:p>
    <w:p w:rsidR="00EF2844" w:rsidRDefault="00EF2844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Библиографический указатель «Декоративно-прикладное искусство Дагестана» адресован широкому кругу читателей, всем кто интересуется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</w:t>
      </w:r>
      <w:r w:rsidR="00DC3126">
        <w:rPr>
          <w:sz w:val="28"/>
          <w:szCs w:val="28"/>
        </w:rPr>
        <w:t xml:space="preserve">орией и современным состоянием </w:t>
      </w:r>
      <w:r>
        <w:rPr>
          <w:sz w:val="28"/>
          <w:szCs w:val="28"/>
        </w:rPr>
        <w:t>народных художественных промыслов Дагестана.</w:t>
      </w:r>
    </w:p>
    <w:p w:rsidR="00EF2844" w:rsidRDefault="00EF2844" w:rsidP="00E87C87">
      <w:pPr>
        <w:ind w:firstLine="720"/>
        <w:rPr>
          <w:sz w:val="28"/>
          <w:szCs w:val="28"/>
        </w:rPr>
      </w:pPr>
    </w:p>
    <w:p w:rsidR="00EF2844" w:rsidRDefault="00EF2844" w:rsidP="00E87C87">
      <w:pPr>
        <w:ind w:firstLine="720"/>
        <w:rPr>
          <w:sz w:val="28"/>
          <w:szCs w:val="28"/>
        </w:rPr>
      </w:pPr>
    </w:p>
    <w:p w:rsidR="00EF2844" w:rsidRDefault="00EF2844" w:rsidP="00E87C87">
      <w:pPr>
        <w:rPr>
          <w:sz w:val="28"/>
          <w:szCs w:val="28"/>
        </w:rPr>
      </w:pPr>
    </w:p>
    <w:p w:rsidR="00EF2844" w:rsidRDefault="00691D30" w:rsidP="00997C0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От составителя</w:t>
      </w:r>
      <w:r w:rsidR="009A49D5">
        <w:rPr>
          <w:sz w:val="28"/>
          <w:szCs w:val="28"/>
        </w:rPr>
        <w:t>.</w:t>
      </w:r>
    </w:p>
    <w:p w:rsidR="00691D30" w:rsidRDefault="00691D30" w:rsidP="00E87C87">
      <w:pPr>
        <w:rPr>
          <w:sz w:val="28"/>
          <w:szCs w:val="28"/>
        </w:rPr>
      </w:pPr>
    </w:p>
    <w:p w:rsidR="00691D30" w:rsidRDefault="007B43A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Народные художественные промыслы представляют собой яркую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литру самобытного искусства народов Дагестана, дошедшего до нас из гл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бины веков. </w:t>
      </w:r>
    </w:p>
    <w:p w:rsidR="00D15B15" w:rsidRDefault="00D15B15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Уникальные, не имеющие аналогов</w:t>
      </w:r>
      <w:r w:rsidR="00DF3115">
        <w:rPr>
          <w:sz w:val="28"/>
          <w:szCs w:val="28"/>
        </w:rPr>
        <w:t xml:space="preserve"> в других регионах нашей страны</w:t>
      </w:r>
      <w:r w:rsidR="00E21313">
        <w:rPr>
          <w:sz w:val="28"/>
          <w:szCs w:val="28"/>
        </w:rPr>
        <w:t>,</w:t>
      </w:r>
      <w:r w:rsidR="00DF3115">
        <w:rPr>
          <w:sz w:val="28"/>
          <w:szCs w:val="28"/>
        </w:rPr>
        <w:t xml:space="preserve"> </w:t>
      </w:r>
      <w:r>
        <w:rPr>
          <w:sz w:val="28"/>
          <w:szCs w:val="28"/>
        </w:rPr>
        <w:t>ювелирные изделия из серебра кубачинских златокузнецов, ковровые изд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лия ручной выработки – ковры ворсовые, сумахи давагины, думы, арбаб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ши, художественные изделия из меди и мельхиора гоцатлинских умельцев, </w:t>
      </w:r>
      <w:r w:rsidR="00D41711">
        <w:rPr>
          <w:sz w:val="28"/>
          <w:szCs w:val="28"/>
        </w:rPr>
        <w:t>кер</w:t>
      </w:r>
      <w:r w:rsidR="00D41711">
        <w:rPr>
          <w:sz w:val="28"/>
          <w:szCs w:val="28"/>
        </w:rPr>
        <w:t>а</w:t>
      </w:r>
      <w:r w:rsidR="00D41711">
        <w:rPr>
          <w:sz w:val="28"/>
          <w:szCs w:val="28"/>
        </w:rPr>
        <w:t>мические изделия балхарцев, художественные изделия с насечкой м</w:t>
      </w:r>
      <w:r w:rsidR="00D41711">
        <w:rPr>
          <w:sz w:val="28"/>
          <w:szCs w:val="28"/>
        </w:rPr>
        <w:t>е</w:t>
      </w:r>
      <w:r w:rsidR="00D41711">
        <w:rPr>
          <w:sz w:val="28"/>
          <w:szCs w:val="28"/>
        </w:rPr>
        <w:t>таллом унцукульских мастеров и сегодня прославляют дагестанское искусс</w:t>
      </w:r>
      <w:r w:rsidR="00D41711">
        <w:rPr>
          <w:sz w:val="28"/>
          <w:szCs w:val="28"/>
        </w:rPr>
        <w:t>т</w:t>
      </w:r>
      <w:r w:rsidR="00D41711">
        <w:rPr>
          <w:sz w:val="28"/>
          <w:szCs w:val="28"/>
        </w:rPr>
        <w:t>во и по праву являются своеобразной визитной карточкой Дагестана и его столицы.</w:t>
      </w:r>
    </w:p>
    <w:p w:rsidR="00D41711" w:rsidRDefault="0025097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Важными признаками специфики декоративности дагестанского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ства сегодня остаются орнамент, форма и цвет, составляющие основу спец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фических художественных средств, которыми апеллируют и современные мастера при создании своих произведений.</w:t>
      </w:r>
    </w:p>
    <w:p w:rsidR="0025097E" w:rsidRDefault="008B3EAC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Традиционным средством декоративно-прикладного искусства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 является использование надписей и благопожеланий в орнаментальных композициях ковров, резьбы по камню, художественной обработке металла. Смысл надписей был связан с духовной основой предмета.</w:t>
      </w:r>
    </w:p>
    <w:p w:rsidR="00726D12" w:rsidRDefault="00726D12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Осуществление государственной политики в области развития наро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ных художественных промыслов Правительством возложено на Департамент по народным художественным промыслам.</w:t>
      </w:r>
    </w:p>
    <w:p w:rsidR="00726D12" w:rsidRDefault="00A22DB2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Подготовку специалистов для предприятий народных художественных промыслов осуществляет Махачкалинское художественное училище им. Джемала и художественно-графический факультет Даггоспедуниверситета, а также открытый в Махачкале в 2002 году Дагестанский институт прикладн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искусства и дизайна.</w:t>
      </w:r>
    </w:p>
    <w:p w:rsidR="00126EE8" w:rsidRDefault="007E179D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Рыночные отношения 90-х годов актуализировали проблему места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родного искусства в современном обществе. Если в годы советской власти в основном </w:t>
      </w:r>
      <w:r w:rsidR="00F764A0">
        <w:rPr>
          <w:sz w:val="28"/>
          <w:szCs w:val="28"/>
        </w:rPr>
        <w:t>имели место государственные формы возрождения традиций н</w:t>
      </w:r>
      <w:r w:rsidR="00F764A0">
        <w:rPr>
          <w:sz w:val="28"/>
          <w:szCs w:val="28"/>
        </w:rPr>
        <w:t>а</w:t>
      </w:r>
      <w:r w:rsidR="00F764A0">
        <w:rPr>
          <w:sz w:val="28"/>
          <w:szCs w:val="28"/>
        </w:rPr>
        <w:t>родного искусства, то в новое время возрождение традиций народного иску</w:t>
      </w:r>
      <w:r w:rsidR="00F764A0">
        <w:rPr>
          <w:sz w:val="28"/>
          <w:szCs w:val="28"/>
        </w:rPr>
        <w:t>с</w:t>
      </w:r>
      <w:r w:rsidR="00F764A0">
        <w:rPr>
          <w:sz w:val="28"/>
          <w:szCs w:val="28"/>
        </w:rPr>
        <w:t>ства происходило на базе многообразия форм собственности и в более ест</w:t>
      </w:r>
      <w:r w:rsidR="00F764A0">
        <w:rPr>
          <w:sz w:val="28"/>
          <w:szCs w:val="28"/>
        </w:rPr>
        <w:t>е</w:t>
      </w:r>
      <w:r w:rsidR="00F764A0">
        <w:rPr>
          <w:sz w:val="28"/>
          <w:szCs w:val="28"/>
        </w:rPr>
        <w:t>ственных условиях саморазвития. Сегодня наряду с организованными гос</w:t>
      </w:r>
      <w:r w:rsidR="00F764A0">
        <w:rPr>
          <w:sz w:val="28"/>
          <w:szCs w:val="28"/>
        </w:rPr>
        <w:t>у</w:t>
      </w:r>
      <w:r w:rsidR="00F764A0">
        <w:rPr>
          <w:sz w:val="28"/>
          <w:szCs w:val="28"/>
        </w:rPr>
        <w:t>дарством формами народного искусства появились многочисленные частн</w:t>
      </w:r>
      <w:r w:rsidR="00F764A0">
        <w:rPr>
          <w:sz w:val="28"/>
          <w:szCs w:val="28"/>
        </w:rPr>
        <w:t>о</w:t>
      </w:r>
      <w:r w:rsidR="00F764A0">
        <w:rPr>
          <w:sz w:val="28"/>
          <w:szCs w:val="28"/>
        </w:rPr>
        <w:t>групповые, индивидуальные формы ор</w:t>
      </w:r>
      <w:r w:rsidR="00126EE8">
        <w:rPr>
          <w:sz w:val="28"/>
          <w:szCs w:val="28"/>
        </w:rPr>
        <w:t xml:space="preserve">ганизации народного искусства. </w:t>
      </w:r>
    </w:p>
    <w:p w:rsidR="00A22DB2" w:rsidRDefault="00126EE8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И</w:t>
      </w:r>
      <w:r w:rsidR="00F764A0">
        <w:rPr>
          <w:sz w:val="28"/>
          <w:szCs w:val="28"/>
        </w:rPr>
        <w:t>скусствоведами отмечены процессы усиления эстетических функций в произведениях народных мастеров при утере многих утилитарных их с</w:t>
      </w:r>
      <w:r w:rsidR="00F764A0">
        <w:rPr>
          <w:sz w:val="28"/>
          <w:szCs w:val="28"/>
        </w:rPr>
        <w:t>о</w:t>
      </w:r>
      <w:r w:rsidR="00F764A0">
        <w:rPr>
          <w:sz w:val="28"/>
          <w:szCs w:val="28"/>
        </w:rPr>
        <w:t>ставляющих.</w:t>
      </w:r>
    </w:p>
    <w:p w:rsidR="00F764A0" w:rsidRDefault="006E50BF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библиографический указатель «Декоративно-прикладное искусство Дагестана» включена литература о народных художественных промыслах и декоративно-прикладном искусстве Дагестана.</w:t>
      </w:r>
    </w:p>
    <w:p w:rsidR="006E50BF" w:rsidRDefault="006E50BF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указатель вошли монографии, книги, сборники, брошюры альбомы, публикации в периодических изданиях (газеты, журналы), беседы с извес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lastRenderedPageBreak/>
        <w:t>ными мастерами декоративно-прикладного искусства</w:t>
      </w:r>
      <w:r w:rsidR="00E21313">
        <w:rPr>
          <w:sz w:val="28"/>
          <w:szCs w:val="28"/>
        </w:rPr>
        <w:t>,</w:t>
      </w:r>
      <w:r>
        <w:rPr>
          <w:sz w:val="28"/>
          <w:szCs w:val="28"/>
        </w:rPr>
        <w:t xml:space="preserve"> имеющиеся в фонде НБ РД им. Р. Гамзатова.</w:t>
      </w:r>
    </w:p>
    <w:p w:rsidR="00040485" w:rsidRPr="000B6091" w:rsidRDefault="007539EB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Указатель адресован для широкого круга читателей, рассчитан на 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циалистов самого разного профиля интересующихся историей и совреме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состоянием на</w:t>
      </w:r>
      <w:r w:rsidR="000B6091">
        <w:rPr>
          <w:sz w:val="28"/>
          <w:szCs w:val="28"/>
        </w:rPr>
        <w:t>родных художественных промыслов.</w:t>
      </w:r>
    </w:p>
    <w:p w:rsidR="00040485" w:rsidRDefault="00040485" w:rsidP="00E87C87">
      <w:pPr>
        <w:ind w:left="900" w:hanging="180"/>
        <w:rPr>
          <w:sz w:val="28"/>
          <w:szCs w:val="28"/>
        </w:rPr>
      </w:pPr>
    </w:p>
    <w:p w:rsidR="007D5F13" w:rsidRDefault="007D5F13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Материал расположен по видам издательской продукции (книги, сбо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ники и публикации из газет и журналов), в разделах материал расположен по алфавиту авторов и заглавий, а в подразделах «Мастера» и «Правительстве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награды» литература расположена по алфавиту фамилий мастеров.</w:t>
      </w:r>
    </w:p>
    <w:p w:rsidR="007D5F13" w:rsidRDefault="00032A2C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К указателю прилагается именной указатель.</w:t>
      </w:r>
    </w:p>
    <w:p w:rsidR="00032A2C" w:rsidRDefault="00032A2C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Будем признательны всем</w:t>
      </w:r>
      <w:r w:rsidR="00E21313">
        <w:rPr>
          <w:sz w:val="28"/>
          <w:szCs w:val="28"/>
        </w:rPr>
        <w:t>,</w:t>
      </w:r>
      <w:r>
        <w:rPr>
          <w:sz w:val="28"/>
          <w:szCs w:val="28"/>
        </w:rPr>
        <w:t xml:space="preserve"> кто выскажет свои замечания и пожелания по данному указателю.</w:t>
      </w:r>
    </w:p>
    <w:p w:rsidR="00126EE8" w:rsidRDefault="00126EE8" w:rsidP="00E87C87">
      <w:pPr>
        <w:ind w:firstLine="720"/>
        <w:rPr>
          <w:sz w:val="28"/>
          <w:szCs w:val="28"/>
        </w:rPr>
      </w:pPr>
    </w:p>
    <w:p w:rsidR="00126EE8" w:rsidRDefault="00126EE8" w:rsidP="00E87C87">
      <w:pPr>
        <w:ind w:firstLine="720"/>
        <w:rPr>
          <w:sz w:val="28"/>
          <w:szCs w:val="28"/>
        </w:rPr>
      </w:pPr>
    </w:p>
    <w:p w:rsidR="00032A2C" w:rsidRDefault="00032A2C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Отзывы и пожелания направлять по адресу:</w:t>
      </w:r>
    </w:p>
    <w:p w:rsidR="00032A2C" w:rsidRPr="00F24AFE" w:rsidRDefault="00032A2C" w:rsidP="00E87C87">
      <w:pPr>
        <w:ind w:firstLine="720"/>
        <w:rPr>
          <w:sz w:val="28"/>
          <w:szCs w:val="28"/>
        </w:rPr>
      </w:pPr>
      <w:r>
        <w:rPr>
          <w:sz w:val="28"/>
          <w:szCs w:val="28"/>
          <w:lang w:val="en-US"/>
        </w:rPr>
        <w:t>Libnb</w:t>
      </w:r>
      <w:r w:rsidR="00126EE8">
        <w:rPr>
          <w:sz w:val="28"/>
          <w:szCs w:val="28"/>
        </w:rPr>
        <w:t>_</w:t>
      </w:r>
      <w:r w:rsidR="00F76324">
        <w:rPr>
          <w:sz w:val="28"/>
          <w:szCs w:val="28"/>
          <w:lang w:val="en-US"/>
        </w:rPr>
        <w:t>rd</w:t>
      </w:r>
      <w:r w:rsidR="00CB68DD" w:rsidRPr="00F24AFE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mail</w:t>
      </w:r>
      <w:r w:rsidR="00126EE8">
        <w:rPr>
          <w:sz w:val="28"/>
          <w:szCs w:val="28"/>
        </w:rPr>
        <w:t>.</w:t>
      </w:r>
      <w:r w:rsidR="004B5415">
        <w:rPr>
          <w:sz w:val="28"/>
          <w:szCs w:val="28"/>
          <w:lang w:val="en-US"/>
        </w:rPr>
        <w:t>r</w:t>
      </w:r>
      <w:r>
        <w:rPr>
          <w:sz w:val="28"/>
          <w:szCs w:val="28"/>
          <w:lang w:val="en-US"/>
        </w:rPr>
        <w:t>u</w:t>
      </w:r>
    </w:p>
    <w:p w:rsidR="00040485" w:rsidRDefault="0004048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126EE8" w:rsidRDefault="00126EE8" w:rsidP="00E87C87">
      <w:pPr>
        <w:ind w:firstLine="720"/>
        <w:rPr>
          <w:sz w:val="28"/>
          <w:szCs w:val="28"/>
        </w:rPr>
      </w:pPr>
    </w:p>
    <w:p w:rsidR="00126EE8" w:rsidRDefault="00126EE8" w:rsidP="00E87C87">
      <w:pPr>
        <w:ind w:firstLine="720"/>
        <w:rPr>
          <w:sz w:val="28"/>
          <w:szCs w:val="28"/>
        </w:rPr>
      </w:pPr>
    </w:p>
    <w:p w:rsidR="00126EE8" w:rsidRDefault="00126EE8" w:rsidP="00E87C87">
      <w:pPr>
        <w:ind w:firstLine="720"/>
        <w:rPr>
          <w:sz w:val="28"/>
          <w:szCs w:val="28"/>
        </w:rPr>
      </w:pPr>
    </w:p>
    <w:p w:rsidR="00126EE8" w:rsidRDefault="00126EE8" w:rsidP="00E87C87">
      <w:pPr>
        <w:ind w:firstLine="720"/>
        <w:rPr>
          <w:sz w:val="28"/>
          <w:szCs w:val="28"/>
        </w:rPr>
      </w:pPr>
    </w:p>
    <w:p w:rsidR="00126EE8" w:rsidRDefault="00126EE8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rPr>
          <w:sz w:val="28"/>
          <w:szCs w:val="28"/>
        </w:rPr>
      </w:pPr>
    </w:p>
    <w:p w:rsidR="004B5415" w:rsidRDefault="004B5415" w:rsidP="00E87C87">
      <w:pPr>
        <w:ind w:firstLine="720"/>
        <w:rPr>
          <w:sz w:val="28"/>
          <w:szCs w:val="28"/>
        </w:rPr>
      </w:pPr>
    </w:p>
    <w:p w:rsidR="004B5415" w:rsidRDefault="004B5415" w:rsidP="00E87C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Декоративно-прикладное искусство Дагестана</w:t>
      </w:r>
    </w:p>
    <w:p w:rsidR="00AB2436" w:rsidRPr="004B5415" w:rsidRDefault="00AB2436" w:rsidP="00E87C87">
      <w:pPr>
        <w:jc w:val="center"/>
        <w:rPr>
          <w:b/>
          <w:sz w:val="28"/>
          <w:szCs w:val="28"/>
        </w:rPr>
      </w:pPr>
    </w:p>
    <w:p w:rsidR="00EF2844" w:rsidRDefault="004B5415" w:rsidP="00E87C87">
      <w:pPr>
        <w:jc w:val="center"/>
        <w:rPr>
          <w:b/>
          <w:sz w:val="28"/>
          <w:szCs w:val="28"/>
        </w:rPr>
      </w:pPr>
      <w:r w:rsidRPr="004B5415">
        <w:rPr>
          <w:b/>
          <w:sz w:val="28"/>
          <w:szCs w:val="28"/>
        </w:rPr>
        <w:t>Работы общего характера</w:t>
      </w:r>
    </w:p>
    <w:p w:rsidR="00AB2436" w:rsidRDefault="00AB2436" w:rsidP="00E87C87">
      <w:pPr>
        <w:jc w:val="center"/>
        <w:rPr>
          <w:b/>
          <w:sz w:val="28"/>
          <w:szCs w:val="28"/>
        </w:rPr>
      </w:pPr>
    </w:p>
    <w:p w:rsidR="004B5415" w:rsidRDefault="004B5415" w:rsidP="00E87C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Книги</w:t>
      </w:r>
    </w:p>
    <w:p w:rsidR="004B5415" w:rsidRDefault="004B5415" w:rsidP="00E87C87">
      <w:pPr>
        <w:jc w:val="center"/>
        <w:rPr>
          <w:b/>
          <w:sz w:val="28"/>
          <w:szCs w:val="28"/>
        </w:rPr>
      </w:pPr>
    </w:p>
    <w:p w:rsidR="0050573E" w:rsidRDefault="004B541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1. Аварское серебро: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Проблемы и перспективы. </w:t>
      </w:r>
      <w:r w:rsidR="002D3F0B">
        <w:rPr>
          <w:sz w:val="28"/>
          <w:szCs w:val="28"/>
        </w:rPr>
        <w:t>Материалы научно-практической конференции, посвященной 50-летию образования Гоцатли</w:t>
      </w:r>
      <w:r w:rsidR="002D3F0B">
        <w:rPr>
          <w:sz w:val="28"/>
          <w:szCs w:val="28"/>
        </w:rPr>
        <w:t>н</w:t>
      </w:r>
      <w:r w:rsidR="00E14482">
        <w:rPr>
          <w:sz w:val="28"/>
          <w:szCs w:val="28"/>
        </w:rPr>
        <w:t>ского художествен.</w:t>
      </w:r>
      <w:r w:rsidR="002D3F0B">
        <w:rPr>
          <w:sz w:val="28"/>
          <w:szCs w:val="28"/>
        </w:rPr>
        <w:t xml:space="preserve"> комбината и 80</w:t>
      </w:r>
      <w:r w:rsidR="00E14482">
        <w:rPr>
          <w:sz w:val="28"/>
          <w:szCs w:val="28"/>
        </w:rPr>
        <w:t>-летию со дня рождения народного</w:t>
      </w:r>
      <w:r w:rsidR="002D3F0B">
        <w:rPr>
          <w:sz w:val="28"/>
          <w:szCs w:val="28"/>
        </w:rPr>
        <w:t xml:space="preserve"> </w:t>
      </w:r>
      <w:r w:rsidR="00E14482">
        <w:rPr>
          <w:sz w:val="28"/>
          <w:szCs w:val="28"/>
        </w:rPr>
        <w:t>х</w:t>
      </w:r>
      <w:r w:rsidR="002D3F0B">
        <w:rPr>
          <w:sz w:val="28"/>
          <w:szCs w:val="28"/>
        </w:rPr>
        <w:t>у</w:t>
      </w:r>
      <w:r w:rsidR="002D3F0B">
        <w:rPr>
          <w:sz w:val="28"/>
          <w:szCs w:val="28"/>
        </w:rPr>
        <w:t>дож</w:t>
      </w:r>
      <w:r w:rsidR="00E14482">
        <w:rPr>
          <w:sz w:val="28"/>
          <w:szCs w:val="28"/>
        </w:rPr>
        <w:t>ника РФ М. Джамалудинова. 24 нояб.</w:t>
      </w:r>
      <w:r w:rsidR="002D3F0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="002D3F0B">
          <w:rPr>
            <w:sz w:val="28"/>
            <w:szCs w:val="28"/>
          </w:rPr>
          <w:t>2008 г</w:t>
        </w:r>
      </w:smartTag>
      <w:r w:rsidR="002D3F0B">
        <w:rPr>
          <w:sz w:val="28"/>
          <w:szCs w:val="28"/>
        </w:rPr>
        <w:t>. – Махачкала: Изд-во «Л</w:t>
      </w:r>
      <w:r w:rsidR="002D3F0B">
        <w:rPr>
          <w:sz w:val="28"/>
          <w:szCs w:val="28"/>
        </w:rPr>
        <w:t>о</w:t>
      </w:r>
      <w:r w:rsidR="002D3F0B">
        <w:rPr>
          <w:sz w:val="28"/>
          <w:szCs w:val="28"/>
        </w:rPr>
        <w:t>тос», 2008. – 64 с.</w:t>
      </w:r>
    </w:p>
    <w:p w:rsidR="0050573E" w:rsidRDefault="005737F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2. Алиханов Р.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Кубачинский орнамент / Расул Алиханов; ред. и вст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пит. ст. Т.М. Разиной. – М.: Госбытиздат, 1963. – 13 с.: </w:t>
      </w:r>
      <w:smartTag w:uri="urn:schemas-microsoft-com:office:smarttags" w:element="metricconverter">
        <w:smartTagPr>
          <w:attr w:name="ProductID" w:val="20 л"/>
        </w:smartTagPr>
        <w:r>
          <w:rPr>
            <w:sz w:val="28"/>
            <w:szCs w:val="28"/>
          </w:rPr>
          <w:t>20 л</w:t>
        </w:r>
      </w:smartTag>
      <w:r>
        <w:rPr>
          <w:sz w:val="28"/>
          <w:szCs w:val="28"/>
        </w:rPr>
        <w:t>. ил.</w:t>
      </w:r>
    </w:p>
    <w:p w:rsidR="0050573E" w:rsidRDefault="00E73B9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3. Аствацатурян Э.Г.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Оружие народов Кавказа / Эмма Григорьевна Аствацатурян. – Изд. 2-е доп. – СПб, 2004. – 431 с.: ил.</w:t>
      </w:r>
    </w:p>
    <w:p w:rsidR="0050573E" w:rsidRDefault="007F7A7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4. Ахмедов М.А.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Самородок Дагестана: Очерк жизни и творчества Р. Алиханова / М.А. Ахмедов. – Махачкала, 2002. – 172 с.: ил.</w:t>
      </w:r>
    </w:p>
    <w:p w:rsidR="0050573E" w:rsidRDefault="007F7A7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5. Байрамбеков М.М.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Система занятий по ознакомлению дошкольн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 с декоративно-прикладным искусством народов Дагестана / Марат Ми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зоевич Байрамбеков. – Махачкала: Дагучпедгиз, 1996. – 93 с.: ил.</w:t>
      </w:r>
    </w:p>
    <w:p w:rsidR="0050573E" w:rsidRDefault="00FE497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6. Бурдуков Н.Ф.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Ковровое производство закаспийского края и Кавк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за и зависимость его от растительных красок, привозимых из Персии / Н.Ф. Бурдуков: СПб: </w:t>
      </w:r>
      <w:r w:rsidRPr="00FE4972">
        <w:rPr>
          <w:sz w:val="28"/>
          <w:szCs w:val="28"/>
        </w:rPr>
        <w:t>[</w:t>
      </w:r>
      <w:r>
        <w:rPr>
          <w:sz w:val="28"/>
          <w:szCs w:val="28"/>
        </w:rPr>
        <w:t>тип. В.П. Мищерского</w:t>
      </w:r>
      <w:r w:rsidRPr="00FE4972">
        <w:rPr>
          <w:sz w:val="28"/>
          <w:szCs w:val="28"/>
        </w:rPr>
        <w:t>]</w:t>
      </w:r>
      <w:r>
        <w:rPr>
          <w:sz w:val="28"/>
          <w:szCs w:val="28"/>
        </w:rPr>
        <w:t>. – 1903. – 17 с.</w:t>
      </w:r>
    </w:p>
    <w:p w:rsidR="0050573E" w:rsidRDefault="00E87C8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7.</w:t>
      </w:r>
      <w:r w:rsidR="00FE4972">
        <w:rPr>
          <w:b/>
          <w:sz w:val="28"/>
          <w:szCs w:val="28"/>
        </w:rPr>
        <w:t>Гаджалова Ф.А.</w:t>
      </w:r>
      <w:r w:rsidR="00A64186">
        <w:rPr>
          <w:b/>
          <w:sz w:val="28"/>
          <w:szCs w:val="28"/>
        </w:rPr>
        <w:t xml:space="preserve"> </w:t>
      </w:r>
      <w:r w:rsidR="00FE4972">
        <w:rPr>
          <w:sz w:val="28"/>
          <w:szCs w:val="28"/>
        </w:rPr>
        <w:t>Народная вышивка Дагестана: Художественно-стилистические особенности, историко-культурные влияния / Фатима Ами</w:t>
      </w:r>
      <w:r w:rsidR="00FE4972">
        <w:rPr>
          <w:sz w:val="28"/>
          <w:szCs w:val="28"/>
        </w:rPr>
        <w:t>р</w:t>
      </w:r>
      <w:r w:rsidR="00FE4972">
        <w:rPr>
          <w:sz w:val="28"/>
          <w:szCs w:val="28"/>
        </w:rPr>
        <w:t>бековна Гаджалова. – Махачкала, 2005. – 132 с.: ил.</w:t>
      </w:r>
    </w:p>
    <w:p w:rsidR="00FE4972" w:rsidRDefault="00FE497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8. Гаджимурадов С.М.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Основы ковроделия / Сиражутдин Магомед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вич Гаджимурадов; ред. Д.К. Идрисова; худож. М.М. Байрамбеков. - Маха</w:t>
      </w:r>
      <w:r>
        <w:rPr>
          <w:sz w:val="28"/>
          <w:szCs w:val="28"/>
        </w:rPr>
        <w:t>ч</w:t>
      </w:r>
      <w:r>
        <w:rPr>
          <w:sz w:val="28"/>
          <w:szCs w:val="28"/>
        </w:rPr>
        <w:t>кала, 1989. – 70 с.: ил.</w:t>
      </w:r>
    </w:p>
    <w:p w:rsidR="0050573E" w:rsidRDefault="00FE497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3816D0">
        <w:rPr>
          <w:b/>
          <w:sz w:val="28"/>
          <w:szCs w:val="28"/>
        </w:rPr>
        <w:t>Газимагомедов Г.Г.</w:t>
      </w:r>
      <w:r w:rsidR="00A64186">
        <w:rPr>
          <w:b/>
          <w:sz w:val="28"/>
          <w:szCs w:val="28"/>
        </w:rPr>
        <w:t xml:space="preserve"> </w:t>
      </w:r>
      <w:r w:rsidR="003816D0">
        <w:rPr>
          <w:sz w:val="28"/>
          <w:szCs w:val="28"/>
        </w:rPr>
        <w:t>Народные художественные промыслы Респу</w:t>
      </w:r>
      <w:r w:rsidR="003816D0">
        <w:rPr>
          <w:sz w:val="28"/>
          <w:szCs w:val="28"/>
        </w:rPr>
        <w:t>б</w:t>
      </w:r>
      <w:r w:rsidR="00CF44C4">
        <w:rPr>
          <w:sz w:val="28"/>
          <w:szCs w:val="28"/>
        </w:rPr>
        <w:t>лики Дагестан / Г. Газ</w:t>
      </w:r>
      <w:r w:rsidR="003816D0">
        <w:rPr>
          <w:sz w:val="28"/>
          <w:szCs w:val="28"/>
        </w:rPr>
        <w:t>имагомедов. – Махачкала: Лотос, 2009. – 104 с.</w:t>
      </w:r>
    </w:p>
    <w:p w:rsidR="003816D0" w:rsidRDefault="00056DD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10. Газимагомедов 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Современное декоративно-прикладное искусс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 Дагестана: Художественно-эстетические проблемы / Гамзат Газимагом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дов; худож. А.О. Керимов. – Махачкала: Дагкнигоиздат, 1992. – 184 с.</w:t>
      </w:r>
    </w:p>
    <w:p w:rsidR="0050573E" w:rsidRDefault="00CF44C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11. Газимагомедов 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Художественно-эстетические особенности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временного декоративно-прикладного искусства Дагестана / Г. Газимагом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дов. – Махач</w:t>
      </w:r>
      <w:r w:rsidR="0050573E">
        <w:rPr>
          <w:sz w:val="28"/>
          <w:szCs w:val="28"/>
        </w:rPr>
        <w:t>кала: Лотос, 2012. – 144 с.: ил.</w:t>
      </w:r>
    </w:p>
    <w:p w:rsidR="00E87C87" w:rsidRDefault="00CF44C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12. Газимагомедов М.Г.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Народные художественные промыслы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 / Магомедали Газимагомедович Газимагомедов. – Махачкала:</w:t>
      </w:r>
      <w:r w:rsidRPr="00CF44C4">
        <w:rPr>
          <w:sz w:val="28"/>
          <w:szCs w:val="28"/>
        </w:rPr>
        <w:t xml:space="preserve"> </w:t>
      </w:r>
      <w:r>
        <w:rPr>
          <w:sz w:val="28"/>
          <w:szCs w:val="28"/>
        </w:rPr>
        <w:t>Дагу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педгиз, 1988. – 101 с.: ил.</w:t>
      </w:r>
    </w:p>
    <w:p w:rsidR="00E87C87" w:rsidRDefault="00DB31E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13. Гамзат Газимагомедов:</w:t>
      </w:r>
      <w:r w:rsidR="00A64186">
        <w:rPr>
          <w:b/>
          <w:sz w:val="28"/>
          <w:szCs w:val="28"/>
        </w:rPr>
        <w:t xml:space="preserve"> </w:t>
      </w:r>
      <w:r w:rsidRPr="00DB31E2">
        <w:rPr>
          <w:sz w:val="28"/>
          <w:szCs w:val="28"/>
        </w:rPr>
        <w:t>Унцу</w:t>
      </w:r>
      <w:r w:rsidR="00E87C87">
        <w:rPr>
          <w:sz w:val="28"/>
          <w:szCs w:val="28"/>
        </w:rPr>
        <w:t xml:space="preserve">кульская орнаментальная насечка </w:t>
      </w:r>
      <w:r>
        <w:rPr>
          <w:sz w:val="28"/>
          <w:szCs w:val="28"/>
        </w:rPr>
        <w:t>/ Сост. Т.Л. Астраханцев, М.В. Вяжевич, М.М. Байрамбеков. – Махачкала, 2002. – 96 с.: ил.</w:t>
      </w:r>
    </w:p>
    <w:p w:rsidR="00E87C87" w:rsidRDefault="00DB31E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14. Гамзатова П.Р.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Архаические традиции в народном декоративно-прикладном искусстве: К проблеме культурного архитипа / Патимат Рас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ловна Гамзатова. – М., 2004. – 139 с.</w:t>
      </w:r>
    </w:p>
    <w:p w:rsidR="00E87C87" w:rsidRDefault="00DB31E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15. Гамзатова П.Р.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Женские ювелирные украшения</w:t>
      </w:r>
      <w:r w:rsidR="00E213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Дагестана</w:t>
      </w:r>
      <w:r w:rsidR="00E14482">
        <w:rPr>
          <w:sz w:val="28"/>
          <w:szCs w:val="28"/>
        </w:rPr>
        <w:t>.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XVIII</w:t>
      </w:r>
      <w:r w:rsidRPr="00DB31E2">
        <w:rPr>
          <w:sz w:val="28"/>
          <w:szCs w:val="28"/>
        </w:rPr>
        <w:t xml:space="preserve"> </w:t>
      </w:r>
      <w:r>
        <w:rPr>
          <w:sz w:val="28"/>
          <w:szCs w:val="28"/>
        </w:rPr>
        <w:t>– нач.</w:t>
      </w:r>
      <w:r w:rsidRPr="00DB31E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вв.) / Патимат Расуловна Гамзатова. – Махачкала: Дагкнигоиздат, 1986. – 77 с.: </w:t>
      </w:r>
      <w:smartTag w:uri="urn:schemas-microsoft-com:office:smarttags" w:element="metricconverter">
        <w:smartTagPr>
          <w:attr w:name="ProductID" w:val="8 л"/>
        </w:smartTagPr>
        <w:r>
          <w:rPr>
            <w:sz w:val="28"/>
            <w:szCs w:val="28"/>
          </w:rPr>
          <w:t>8 л</w:t>
        </w:r>
      </w:smartTag>
      <w:r>
        <w:rPr>
          <w:sz w:val="28"/>
          <w:szCs w:val="28"/>
        </w:rPr>
        <w:t>. ил.</w:t>
      </w:r>
    </w:p>
    <w:p w:rsidR="00E87C87" w:rsidRDefault="00DB31E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16. Дебиров П.М.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Архитектурная резьба Дагестана / П.М. Дебиров; отв. ред. Р.О. Шмерлинг; АН СССР. Дагестанский филиал. Ин-т истории, яз. и лит. им. Г. Цадасы. – М., 1996. – 95 с.</w:t>
      </w:r>
    </w:p>
    <w:p w:rsidR="00E87C87" w:rsidRPr="00BF03F3" w:rsidRDefault="00EC33C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17. </w:t>
      </w:r>
      <w:r w:rsidR="00BF03F3">
        <w:rPr>
          <w:b/>
          <w:sz w:val="28"/>
          <w:szCs w:val="28"/>
        </w:rPr>
        <w:t>Дебиров П.М.</w:t>
      </w:r>
      <w:r w:rsidR="00A64186">
        <w:rPr>
          <w:b/>
          <w:sz w:val="28"/>
          <w:szCs w:val="28"/>
        </w:rPr>
        <w:t xml:space="preserve"> </w:t>
      </w:r>
      <w:r w:rsidR="00BF03F3">
        <w:rPr>
          <w:sz w:val="28"/>
          <w:szCs w:val="28"/>
        </w:rPr>
        <w:t>История орнамента Дагестана: Возникновение и ра</w:t>
      </w:r>
      <w:r w:rsidR="00BF03F3">
        <w:rPr>
          <w:sz w:val="28"/>
          <w:szCs w:val="28"/>
        </w:rPr>
        <w:t>з</w:t>
      </w:r>
      <w:r w:rsidR="00BF03F3">
        <w:rPr>
          <w:sz w:val="28"/>
          <w:szCs w:val="28"/>
        </w:rPr>
        <w:t>витие основных мотивов / П.М. Дебиров; ДНЦ РАН. – М., 2001. – 416 с.</w:t>
      </w:r>
    </w:p>
    <w:p w:rsidR="00E87C87" w:rsidRDefault="00BF03F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18. Дебиров П.М.</w:t>
      </w:r>
      <w:r w:rsidR="00A64186">
        <w:rPr>
          <w:b/>
          <w:sz w:val="28"/>
          <w:szCs w:val="28"/>
        </w:rPr>
        <w:t xml:space="preserve"> </w:t>
      </w:r>
      <w:r w:rsidR="00AB2436">
        <w:rPr>
          <w:sz w:val="28"/>
          <w:szCs w:val="28"/>
        </w:rPr>
        <w:t xml:space="preserve">Резьба по дереву в Дагестане </w:t>
      </w:r>
      <w:r>
        <w:rPr>
          <w:sz w:val="28"/>
          <w:szCs w:val="28"/>
        </w:rPr>
        <w:t>/ П.М. Дебиров;</w:t>
      </w:r>
      <w:r w:rsidR="00AB2436">
        <w:rPr>
          <w:sz w:val="28"/>
          <w:szCs w:val="28"/>
        </w:rPr>
        <w:t xml:space="preserve"> отв. ред. С.О. Ханмагомедов. – М.: Наука, 1982. – 238 с.: ил.</w:t>
      </w:r>
    </w:p>
    <w:p w:rsidR="00E87C87" w:rsidRDefault="00BF03F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19. Дебиров П.М.</w:t>
      </w:r>
      <w:r w:rsidR="00A64186">
        <w:rPr>
          <w:sz w:val="28"/>
          <w:szCs w:val="28"/>
        </w:rPr>
        <w:t xml:space="preserve"> </w:t>
      </w:r>
      <w:r w:rsidR="00AB2436">
        <w:rPr>
          <w:sz w:val="28"/>
          <w:szCs w:val="28"/>
        </w:rPr>
        <w:t xml:space="preserve">Резьба по камню в Дагестане / Парук </w:t>
      </w:r>
      <w:r>
        <w:rPr>
          <w:sz w:val="28"/>
          <w:szCs w:val="28"/>
        </w:rPr>
        <w:t>М</w:t>
      </w:r>
      <w:r w:rsidR="00AB2436">
        <w:rPr>
          <w:sz w:val="28"/>
          <w:szCs w:val="28"/>
        </w:rPr>
        <w:t>уртазалиевич</w:t>
      </w:r>
      <w:r>
        <w:rPr>
          <w:sz w:val="28"/>
          <w:szCs w:val="28"/>
        </w:rPr>
        <w:t xml:space="preserve"> Дебиров;</w:t>
      </w:r>
      <w:r w:rsidR="00AB2436">
        <w:rPr>
          <w:sz w:val="28"/>
          <w:szCs w:val="28"/>
        </w:rPr>
        <w:t xml:space="preserve"> АН СССР. Дагест. филиал. Ин-т истории, яз. и лит. – М.: Наука. – 1966. – 208 с.: ил.</w:t>
      </w:r>
    </w:p>
    <w:p w:rsidR="00E87C87" w:rsidRDefault="00AB243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20. Декоративное искусство Дагестана: </w:t>
      </w:r>
      <w:r w:rsidRPr="00AB2436">
        <w:rPr>
          <w:sz w:val="28"/>
          <w:szCs w:val="28"/>
        </w:rPr>
        <w:t>[</w:t>
      </w:r>
      <w:r>
        <w:rPr>
          <w:sz w:val="28"/>
          <w:szCs w:val="28"/>
        </w:rPr>
        <w:t>Альбом</w:t>
      </w:r>
      <w:r w:rsidRPr="00AB2436">
        <w:rPr>
          <w:sz w:val="28"/>
          <w:szCs w:val="28"/>
        </w:rPr>
        <w:t>]</w:t>
      </w:r>
      <w:r>
        <w:rPr>
          <w:sz w:val="28"/>
          <w:szCs w:val="28"/>
        </w:rPr>
        <w:t xml:space="preserve"> / авт.-сост. Д. Чи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ков; введ. Р. Гамзатова. – М.: Сов. художник, 1971. – 278 с.: ил.</w:t>
      </w:r>
    </w:p>
    <w:p w:rsidR="00E87C87" w:rsidRDefault="00AB243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21. Дзагуров Г.Б.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Кустари в «Стране гор»: </w:t>
      </w:r>
      <w:r w:rsidRPr="00AB2436">
        <w:rPr>
          <w:sz w:val="28"/>
          <w:szCs w:val="28"/>
        </w:rPr>
        <w:t>[</w:t>
      </w:r>
      <w:r>
        <w:rPr>
          <w:sz w:val="28"/>
          <w:szCs w:val="28"/>
        </w:rPr>
        <w:t>Дагестана</w:t>
      </w:r>
      <w:r w:rsidRPr="00AB2436">
        <w:rPr>
          <w:sz w:val="28"/>
          <w:szCs w:val="28"/>
        </w:rPr>
        <w:t>]</w:t>
      </w:r>
      <w:r>
        <w:rPr>
          <w:sz w:val="28"/>
          <w:szCs w:val="28"/>
        </w:rPr>
        <w:t xml:space="preserve"> / Г.Б. Дзагуров. – М.: КОИЗ, 1931. – 48 с.: ил.</w:t>
      </w:r>
    </w:p>
    <w:p w:rsidR="00E87C87" w:rsidRDefault="006C7FD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22. </w:t>
      </w:r>
      <w:r w:rsidR="00F67FE2">
        <w:rPr>
          <w:b/>
          <w:sz w:val="28"/>
          <w:szCs w:val="28"/>
        </w:rPr>
        <w:t>Егорова В.П.</w:t>
      </w:r>
      <w:r w:rsidR="00A64186">
        <w:rPr>
          <w:b/>
          <w:sz w:val="28"/>
          <w:szCs w:val="28"/>
        </w:rPr>
        <w:t xml:space="preserve"> </w:t>
      </w:r>
      <w:r w:rsidR="00F67FE2">
        <w:rPr>
          <w:sz w:val="28"/>
          <w:szCs w:val="28"/>
        </w:rPr>
        <w:t>Дагестанские народные промыслы</w:t>
      </w:r>
      <w:r w:rsidR="00E21313">
        <w:rPr>
          <w:sz w:val="28"/>
          <w:szCs w:val="28"/>
        </w:rPr>
        <w:t>,</w:t>
      </w:r>
      <w:r w:rsidR="00F67FE2">
        <w:rPr>
          <w:sz w:val="28"/>
          <w:szCs w:val="28"/>
        </w:rPr>
        <w:t xml:space="preserve"> второй половины </w:t>
      </w:r>
      <w:r w:rsidR="00F67FE2">
        <w:rPr>
          <w:sz w:val="28"/>
          <w:szCs w:val="28"/>
          <w:lang w:val="en-US"/>
        </w:rPr>
        <w:t>XIX</w:t>
      </w:r>
      <w:r w:rsidR="00F67FE2" w:rsidRPr="00F67FE2">
        <w:rPr>
          <w:sz w:val="28"/>
          <w:szCs w:val="28"/>
        </w:rPr>
        <w:t xml:space="preserve"> – </w:t>
      </w:r>
      <w:r w:rsidR="00F67FE2">
        <w:rPr>
          <w:sz w:val="28"/>
          <w:szCs w:val="28"/>
        </w:rPr>
        <w:t xml:space="preserve">начала </w:t>
      </w:r>
      <w:r w:rsidR="00F67FE2">
        <w:rPr>
          <w:sz w:val="28"/>
          <w:szCs w:val="28"/>
          <w:lang w:val="en-US"/>
        </w:rPr>
        <w:t>XX</w:t>
      </w:r>
      <w:r w:rsidR="00F67FE2" w:rsidRPr="00F67FE2">
        <w:rPr>
          <w:sz w:val="28"/>
          <w:szCs w:val="28"/>
        </w:rPr>
        <w:t xml:space="preserve"> </w:t>
      </w:r>
      <w:r w:rsidR="00F67FE2">
        <w:rPr>
          <w:sz w:val="28"/>
          <w:szCs w:val="28"/>
        </w:rPr>
        <w:t>в.: к вопросу об их месте</w:t>
      </w:r>
      <w:r w:rsidR="00E21313">
        <w:rPr>
          <w:sz w:val="28"/>
          <w:szCs w:val="28"/>
        </w:rPr>
        <w:t>,</w:t>
      </w:r>
      <w:r w:rsidR="00F67FE2">
        <w:rPr>
          <w:sz w:val="28"/>
          <w:szCs w:val="28"/>
        </w:rPr>
        <w:t xml:space="preserve"> в российском и мировом экон</w:t>
      </w:r>
      <w:r w:rsidR="00F67FE2">
        <w:rPr>
          <w:sz w:val="28"/>
          <w:szCs w:val="28"/>
        </w:rPr>
        <w:t>о</w:t>
      </w:r>
      <w:r w:rsidR="00F67FE2">
        <w:rPr>
          <w:sz w:val="28"/>
          <w:szCs w:val="28"/>
        </w:rPr>
        <w:t>мическом и культурном пространстве / В.П. Егорова / Актуальные проблемы истории Кавказа: Материалы междунар. конф. посвящ. 100-летию со дня р</w:t>
      </w:r>
      <w:r w:rsidR="00F67FE2">
        <w:rPr>
          <w:sz w:val="28"/>
          <w:szCs w:val="28"/>
        </w:rPr>
        <w:t>о</w:t>
      </w:r>
      <w:r w:rsidR="00F67FE2">
        <w:rPr>
          <w:sz w:val="28"/>
          <w:szCs w:val="28"/>
        </w:rPr>
        <w:t xml:space="preserve">ждения проф. Р.М. Магомедова (Махачкала, 14-15 апр. </w:t>
      </w:r>
      <w:smartTag w:uri="urn:schemas-microsoft-com:office:smarttags" w:element="metricconverter">
        <w:smartTagPr>
          <w:attr w:name="ProductID" w:val="2010 г"/>
        </w:smartTagPr>
        <w:r w:rsidR="00F67FE2">
          <w:rPr>
            <w:sz w:val="28"/>
            <w:szCs w:val="28"/>
          </w:rPr>
          <w:t>2010 г</w:t>
        </w:r>
      </w:smartTag>
      <w:r w:rsidR="00F67FE2">
        <w:rPr>
          <w:sz w:val="28"/>
          <w:szCs w:val="28"/>
        </w:rPr>
        <w:t>.). – Махачкала, 2010. – С. 286-289.</w:t>
      </w:r>
    </w:p>
    <w:p w:rsidR="00E87C87" w:rsidRDefault="002D003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23. </w:t>
      </w:r>
      <w:r w:rsidR="006B7514">
        <w:rPr>
          <w:b/>
          <w:sz w:val="28"/>
          <w:szCs w:val="28"/>
        </w:rPr>
        <w:t>Изабакаров Г.Б.</w:t>
      </w:r>
      <w:r w:rsidR="00A64186">
        <w:rPr>
          <w:b/>
          <w:sz w:val="28"/>
          <w:szCs w:val="28"/>
        </w:rPr>
        <w:t xml:space="preserve"> </w:t>
      </w:r>
      <w:r w:rsidR="006B7514">
        <w:rPr>
          <w:sz w:val="28"/>
          <w:szCs w:val="28"/>
        </w:rPr>
        <w:t>Основы кубачинского искусства / Г.Б. Изабак</w:t>
      </w:r>
      <w:r w:rsidR="006B7514">
        <w:rPr>
          <w:sz w:val="28"/>
          <w:szCs w:val="28"/>
        </w:rPr>
        <w:t>а</w:t>
      </w:r>
      <w:r w:rsidR="006B7514">
        <w:rPr>
          <w:sz w:val="28"/>
          <w:szCs w:val="28"/>
        </w:rPr>
        <w:t>ров. – 2-е изд. – Махачкала: Дагучпедгиз, 1992. – 125 с.</w:t>
      </w:r>
    </w:p>
    <w:p w:rsidR="00E87C87" w:rsidRPr="00A64186" w:rsidRDefault="006B751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24. Изабакаров Г.Б.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Основы кубачинского искусства / Г.Б. Изабак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ров. – Махачкала: Дагучпедгиз, 1979. – 63 с.: ил.</w:t>
      </w:r>
    </w:p>
    <w:p w:rsidR="00E87C87" w:rsidRDefault="00851AC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25. </w:t>
      </w:r>
      <w:r w:rsidRPr="00851ACF">
        <w:rPr>
          <w:b/>
          <w:sz w:val="28"/>
          <w:szCs w:val="28"/>
        </w:rPr>
        <w:t>Исаков</w:t>
      </w:r>
      <w:r>
        <w:rPr>
          <w:b/>
          <w:sz w:val="28"/>
          <w:szCs w:val="28"/>
        </w:rPr>
        <w:t xml:space="preserve"> 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Археологические памятники Дагестана (материалы к археологической карте) / М. Исаков. – Махачкала: Дагкнигоиздат, 1966. – 120с.</w:t>
      </w:r>
    </w:p>
    <w:p w:rsidR="00E87C87" w:rsidRDefault="00A72AD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26. Искусство Кубачи </w:t>
      </w:r>
      <w:r>
        <w:rPr>
          <w:sz w:val="28"/>
          <w:szCs w:val="28"/>
        </w:rPr>
        <w:t>/ сост. альбома А.А. Иванов. – Л.: Худож. РСФСР. – 1976. – 207 с.: ил.</w:t>
      </w:r>
    </w:p>
    <w:p w:rsidR="00E87C87" w:rsidRDefault="00A72AD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27. Кавказские ковры:</w:t>
      </w:r>
      <w:r w:rsidR="00E87C8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Альбом исполнительных рисунков для куст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рей: Вып. 1. – СПб.: Экспедиция заготовл. Госуд. Бумаг, 8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>: в их л. + 3 с. + 5 табл. – (Гл. упр. Землеустройства и земледелия).</w:t>
      </w:r>
    </w:p>
    <w:p w:rsidR="00E87C87" w:rsidRDefault="00A72AD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28. Кажлаев Д.Г.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Три этажа памяти / Д.Г. Кажлаев; М-во культуры ДАССР. Дагестанский краеведческий музей. Дагестанское отделение Всерос. о-ва охраны памятников истории и культуры. – Махачкала, 1970. – 128 с.: ил.</w:t>
      </w:r>
    </w:p>
    <w:p w:rsidR="00E87C87" w:rsidRDefault="00070F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29. Кажлаев Д.Г.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Языком экспонатов / Д.Г. Кажлаев; М-во культуры ДАССР. Дагестанский краеведческий музей.</w:t>
      </w:r>
      <w:r w:rsidRPr="00070F26">
        <w:rPr>
          <w:sz w:val="28"/>
          <w:szCs w:val="28"/>
        </w:rPr>
        <w:t xml:space="preserve"> </w:t>
      </w:r>
      <w:r>
        <w:rPr>
          <w:sz w:val="28"/>
          <w:szCs w:val="28"/>
        </w:rPr>
        <w:t>– Махачкала: Дагкнигоиздат, 1976. – 140 с.: ил.</w:t>
      </w:r>
    </w:p>
    <w:p w:rsidR="00070F26" w:rsidRDefault="007A13F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30. Каймаразов Г.Ш.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Очерки истории культуры народов Дагестана. </w:t>
      </w:r>
      <w:r w:rsidR="003D1091">
        <w:rPr>
          <w:sz w:val="28"/>
          <w:szCs w:val="28"/>
        </w:rPr>
        <w:t>О</w:t>
      </w:r>
      <w:r>
        <w:rPr>
          <w:sz w:val="28"/>
          <w:szCs w:val="28"/>
        </w:rPr>
        <w:t>т времени присоединения к России до наших дней / Г.Ш. Каймаразов; отв. ред. А.А. Абилов. – М.: Наука, 1971. – 475 с.</w:t>
      </w:r>
    </w:p>
    <w:p w:rsidR="00E87C87" w:rsidRDefault="00E87C87" w:rsidP="00A64186">
      <w:pPr>
        <w:spacing w:before="240"/>
        <w:ind w:firstLine="709"/>
        <w:rPr>
          <w:sz w:val="28"/>
          <w:szCs w:val="28"/>
        </w:rPr>
      </w:pPr>
    </w:p>
    <w:p w:rsidR="00E87C87" w:rsidRDefault="00C7484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31. Каталог изделий из серебра и золота: </w:t>
      </w:r>
      <w:r>
        <w:rPr>
          <w:sz w:val="28"/>
          <w:szCs w:val="28"/>
        </w:rPr>
        <w:t>Кубачинский художестве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ный комбинат. – М., </w:t>
      </w:r>
      <w:r w:rsidRPr="00C74846">
        <w:rPr>
          <w:sz w:val="28"/>
          <w:szCs w:val="28"/>
        </w:rPr>
        <w:t>[</w:t>
      </w:r>
      <w:r>
        <w:rPr>
          <w:sz w:val="28"/>
          <w:szCs w:val="28"/>
        </w:rPr>
        <w:t>Б.Г.</w:t>
      </w:r>
      <w:r w:rsidRPr="00C74846">
        <w:rPr>
          <w:sz w:val="28"/>
          <w:szCs w:val="28"/>
        </w:rPr>
        <w:t>]</w:t>
      </w:r>
      <w:r>
        <w:rPr>
          <w:sz w:val="28"/>
          <w:szCs w:val="28"/>
        </w:rPr>
        <w:t>. – 206 с.</w:t>
      </w:r>
    </w:p>
    <w:p w:rsidR="00C74846" w:rsidRDefault="00C7484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32. Керамика древнего и средневекового Дагестана; </w:t>
      </w:r>
      <w:r>
        <w:rPr>
          <w:sz w:val="28"/>
          <w:szCs w:val="28"/>
        </w:rPr>
        <w:t>Дагест. филиал АН СССР. Ин-т истории, яз. и лит. им. Г. Цадасы. – Махачкала, 1981. – 120 с.</w:t>
      </w:r>
    </w:p>
    <w:p w:rsidR="00E87C87" w:rsidRDefault="00E87C87" w:rsidP="00A64186">
      <w:pPr>
        <w:spacing w:before="240"/>
        <w:ind w:firstLine="709"/>
        <w:rPr>
          <w:sz w:val="28"/>
          <w:szCs w:val="28"/>
        </w:rPr>
      </w:pPr>
    </w:p>
    <w:p w:rsidR="00E87C87" w:rsidRDefault="00B607A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33. Кильчевская Э.В.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Декоративное искусство аула Кубачи / Эльза Владимировна Кильчевская; Науч.-исслед. ин-т худож. пром-сти Госмес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прома РСФСР. – М.: Госместпромиздат, 1962. – 84 с.: ил.</w:t>
      </w:r>
    </w:p>
    <w:p w:rsidR="00B607AD" w:rsidRPr="00B607AD" w:rsidRDefault="00B607A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34. Кильчевская Э.В.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 изобразительности к орнаменту / Эльза Вл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димировна Кильчевская; М-во культуры СССР. Ин-т истории искусств. – М.: Наука, 1968. – 207 с.: ил.</w:t>
      </w:r>
    </w:p>
    <w:p w:rsidR="00B607AD" w:rsidRDefault="00B607A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35. Кильчевская Э.В.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Художественные промыслы Дагестана / Эльза Владимировна Кильчевская, Александр Сергеевич Иванов; Науч.-исслед. ин-т худож. пром-сти Роспромсовета. –</w:t>
      </w:r>
      <w:r w:rsidR="005C1A90">
        <w:rPr>
          <w:sz w:val="28"/>
          <w:szCs w:val="28"/>
        </w:rPr>
        <w:t xml:space="preserve"> М.: КОИЗ</w:t>
      </w:r>
      <w:r>
        <w:rPr>
          <w:sz w:val="28"/>
          <w:szCs w:val="28"/>
        </w:rPr>
        <w:t>, 1959. – 176 с.: ил.</w:t>
      </w:r>
    </w:p>
    <w:p w:rsidR="00E87C87" w:rsidRDefault="0004605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36. Кубачи: </w:t>
      </w:r>
      <w:r>
        <w:rPr>
          <w:sz w:val="28"/>
          <w:szCs w:val="28"/>
        </w:rPr>
        <w:t>история и искусство / Сост. С.А. Ниналалов, С.И. Исрап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лов. – Махачкала, 2003. – 168 с.: ил.</w:t>
      </w:r>
    </w:p>
    <w:p w:rsidR="00E87C87" w:rsidRDefault="0004605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37. Кубачи:</w:t>
      </w:r>
      <w:r>
        <w:rPr>
          <w:sz w:val="28"/>
          <w:szCs w:val="28"/>
        </w:rPr>
        <w:t xml:space="preserve"> Творчество народных мастеров аула Кубачи; </w:t>
      </w:r>
      <w:r w:rsidR="00255AB7">
        <w:rPr>
          <w:sz w:val="28"/>
          <w:szCs w:val="28"/>
        </w:rPr>
        <w:t>Науч.-исслед.</w:t>
      </w:r>
      <w:r w:rsidR="00A64186">
        <w:rPr>
          <w:sz w:val="28"/>
          <w:szCs w:val="28"/>
        </w:rPr>
        <w:t xml:space="preserve"> </w:t>
      </w:r>
      <w:r w:rsidR="00255AB7">
        <w:rPr>
          <w:sz w:val="28"/>
          <w:szCs w:val="28"/>
        </w:rPr>
        <w:t>ин-т худож. пром-сти Ро</w:t>
      </w:r>
      <w:r w:rsidR="005C1A90">
        <w:rPr>
          <w:sz w:val="28"/>
          <w:szCs w:val="28"/>
        </w:rPr>
        <w:t>спромсовета. – М.: Всесоюз. КОИЗ</w:t>
      </w:r>
      <w:r w:rsidR="00255AB7">
        <w:rPr>
          <w:sz w:val="28"/>
          <w:szCs w:val="28"/>
        </w:rPr>
        <w:t>, 1953. – 39 с.</w:t>
      </w:r>
    </w:p>
    <w:p w:rsidR="00E87C87" w:rsidRDefault="0022561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38. Кубачинский художественный комбинат </w:t>
      </w:r>
      <w:r>
        <w:rPr>
          <w:sz w:val="28"/>
          <w:szCs w:val="28"/>
        </w:rPr>
        <w:t>/ Сост. С.А. Ниналалов, С.И. Исра</w:t>
      </w:r>
      <w:r w:rsidR="00126EE8">
        <w:rPr>
          <w:sz w:val="28"/>
          <w:szCs w:val="28"/>
        </w:rPr>
        <w:t xml:space="preserve">пилов. – Махачкала, 2003. – 168 </w:t>
      </w:r>
      <w:r>
        <w:rPr>
          <w:sz w:val="28"/>
          <w:szCs w:val="28"/>
        </w:rPr>
        <w:t>с.</w:t>
      </w:r>
    </w:p>
    <w:p w:rsidR="00E87C87" w:rsidRDefault="0022561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39. Маргграф О.В.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Очерк кустарных промыслов Северного Кавказа с описанием техники производства / О.В. Маргграф. – М., 1882. – 288 с.</w:t>
      </w:r>
    </w:p>
    <w:p w:rsidR="00E87C87" w:rsidRDefault="0022561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40. Кудрявцев А.А.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Резной штук средневекового Дербента / А.А. Ку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рявцев // Художественная культура средневекового Дагестана: С. статей. – Махачкала, 1987. – С. 83-100.</w:t>
      </w:r>
    </w:p>
    <w:p w:rsidR="00E87C87" w:rsidRDefault="0022561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41. Кустарная промышленность на Кавказе: </w:t>
      </w:r>
      <w:r>
        <w:rPr>
          <w:sz w:val="28"/>
          <w:szCs w:val="28"/>
        </w:rPr>
        <w:t>вып. 1-2. Т. 2. – Ти</w:t>
      </w:r>
      <w:r>
        <w:rPr>
          <w:sz w:val="28"/>
          <w:szCs w:val="28"/>
        </w:rPr>
        <w:t>ф</w:t>
      </w:r>
      <w:r>
        <w:rPr>
          <w:sz w:val="28"/>
          <w:szCs w:val="28"/>
        </w:rPr>
        <w:t>лис: Кавказ. кустар. комитет, 1902. – 3.</w:t>
      </w:r>
    </w:p>
    <w:p w:rsidR="00225614" w:rsidRDefault="0022561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42. Магомедов А.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Традиционное искусство Дагестана в контексте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циальных преобразований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 / Амирбек Магомедов. – Махачкала, 2007. – 164 с.</w:t>
      </w:r>
    </w:p>
    <w:p w:rsidR="00E87C87" w:rsidRDefault="0022561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43. </w:t>
      </w:r>
      <w:r w:rsidR="00DD4E05">
        <w:rPr>
          <w:b/>
          <w:sz w:val="28"/>
          <w:szCs w:val="28"/>
        </w:rPr>
        <w:t>Магомедов М.</w:t>
      </w:r>
      <w:r w:rsidR="00A64186">
        <w:rPr>
          <w:b/>
          <w:sz w:val="28"/>
          <w:szCs w:val="28"/>
        </w:rPr>
        <w:t xml:space="preserve"> </w:t>
      </w:r>
      <w:r w:rsidR="00DD4E05">
        <w:rPr>
          <w:sz w:val="28"/>
          <w:szCs w:val="28"/>
        </w:rPr>
        <w:t>Я – кубачинка / М. Магомедов. – Махачкала: Да</w:t>
      </w:r>
      <w:r w:rsidR="00DD4E05">
        <w:rPr>
          <w:sz w:val="28"/>
          <w:szCs w:val="28"/>
        </w:rPr>
        <w:t>г</w:t>
      </w:r>
      <w:r w:rsidR="00DD4E05">
        <w:rPr>
          <w:sz w:val="28"/>
          <w:szCs w:val="28"/>
        </w:rPr>
        <w:t>книгоиздат, 1968. – 106 с.: ил.</w:t>
      </w:r>
    </w:p>
    <w:p w:rsidR="00E87C87" w:rsidRDefault="00DD4E0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44. Магомедова М. О.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Резец златокузнеца / Манаба Магомедова. – Махачкала: Дагкнигоиздат, 1976. – 75 с.: ил.</w:t>
      </w:r>
    </w:p>
    <w:p w:rsidR="00DD4E05" w:rsidRDefault="00DD4E0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45. </w:t>
      </w:r>
      <w:r w:rsidR="000B538B">
        <w:rPr>
          <w:b/>
          <w:sz w:val="28"/>
          <w:szCs w:val="28"/>
        </w:rPr>
        <w:t>Магомедова М. О.</w:t>
      </w:r>
      <w:r w:rsidR="00A64186">
        <w:rPr>
          <w:b/>
          <w:sz w:val="28"/>
          <w:szCs w:val="28"/>
        </w:rPr>
        <w:t xml:space="preserve"> </w:t>
      </w:r>
      <w:r w:rsidR="000B538B">
        <w:rPr>
          <w:sz w:val="28"/>
          <w:szCs w:val="28"/>
        </w:rPr>
        <w:t xml:space="preserve">Уроки жизни / Манаба Омаровна Магомедова; </w:t>
      </w:r>
      <w:r w:rsidR="000B538B" w:rsidRPr="000B538B">
        <w:rPr>
          <w:sz w:val="28"/>
          <w:szCs w:val="28"/>
        </w:rPr>
        <w:t>[</w:t>
      </w:r>
      <w:r w:rsidR="000B538B">
        <w:rPr>
          <w:sz w:val="28"/>
          <w:szCs w:val="28"/>
        </w:rPr>
        <w:t>лит. запись Д. Трунова</w:t>
      </w:r>
      <w:r w:rsidR="000B538B" w:rsidRPr="000B538B">
        <w:rPr>
          <w:sz w:val="28"/>
          <w:szCs w:val="28"/>
        </w:rPr>
        <w:t>]</w:t>
      </w:r>
      <w:r w:rsidR="000B538B">
        <w:rPr>
          <w:sz w:val="28"/>
          <w:szCs w:val="28"/>
        </w:rPr>
        <w:t xml:space="preserve">. – М.: Сов. Россия, 1974. – 115 с.: с портр.; </w:t>
      </w:r>
      <w:smartTag w:uri="urn:schemas-microsoft-com:office:smarttags" w:element="metricconverter">
        <w:smartTagPr>
          <w:attr w:name="ProductID" w:val="31 л"/>
        </w:smartTagPr>
        <w:r w:rsidR="000B538B">
          <w:rPr>
            <w:sz w:val="28"/>
            <w:szCs w:val="28"/>
          </w:rPr>
          <w:t>31 л</w:t>
        </w:r>
      </w:smartTag>
      <w:r w:rsidR="000B538B">
        <w:rPr>
          <w:sz w:val="28"/>
          <w:szCs w:val="28"/>
        </w:rPr>
        <w:t>. ил.</w:t>
      </w:r>
    </w:p>
    <w:p w:rsidR="00E87C87" w:rsidRDefault="000B538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46. Манаба Магомедова: </w:t>
      </w:r>
      <w:r>
        <w:rPr>
          <w:sz w:val="28"/>
          <w:szCs w:val="28"/>
        </w:rPr>
        <w:t>Альбом</w:t>
      </w:r>
      <w:r w:rsidR="00E21313">
        <w:rPr>
          <w:sz w:val="28"/>
          <w:szCs w:val="28"/>
        </w:rPr>
        <w:t xml:space="preserve"> / с</w:t>
      </w:r>
      <w:r>
        <w:rPr>
          <w:sz w:val="28"/>
          <w:szCs w:val="28"/>
        </w:rPr>
        <w:t>ост. Л. Изабакарова. – Махачкала, 2002. – 175 с.: ил.</w:t>
      </w:r>
    </w:p>
    <w:p w:rsidR="00E87C87" w:rsidRDefault="000B538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47. Магомедова С.Г. </w:t>
      </w:r>
      <w:r>
        <w:rPr>
          <w:sz w:val="28"/>
          <w:szCs w:val="28"/>
        </w:rPr>
        <w:t>Бытовая керамика Дагестана: (К вопросу о 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жении регионально-художественных традиций в народном искусстве); (17.00.05); Моск. высш. худож.-пром. училище им. Б. Строганова / С.Г.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гомедова. – М., 1986. – 25 с. – (На степень кандидата наук).</w:t>
      </w:r>
    </w:p>
    <w:p w:rsidR="00E87C87" w:rsidRDefault="00EA5EA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48. Народная керамика Дагестана.</w:t>
      </w:r>
      <w:r w:rsidR="000B538B">
        <w:rPr>
          <w:b/>
          <w:sz w:val="28"/>
          <w:szCs w:val="28"/>
        </w:rPr>
        <w:t xml:space="preserve"> </w:t>
      </w:r>
      <w:r w:rsidR="000B538B">
        <w:rPr>
          <w:sz w:val="28"/>
          <w:szCs w:val="28"/>
        </w:rPr>
        <w:t>Министерство культуры ДАССР. Дагест. респ. музей изобразит. искусств. – М., 1991. – 44 с.</w:t>
      </w:r>
    </w:p>
    <w:p w:rsidR="001950C3" w:rsidRDefault="000B538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49. Народные художественные промыслы и декоративно-прикладное искусство Дагестана: </w:t>
      </w:r>
      <w:r w:rsidRPr="000B538B">
        <w:rPr>
          <w:sz w:val="28"/>
          <w:szCs w:val="28"/>
        </w:rPr>
        <w:t>информационно-справочное пособие / Сост. М.М. Мамаев. – Махачкала: [Б.И.], 2009. – 378 с.</w:t>
      </w:r>
    </w:p>
    <w:p w:rsidR="001950C3" w:rsidRDefault="000B538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50. Народные художественные промыслы Северного Кавказа: </w:t>
      </w:r>
      <w:r>
        <w:rPr>
          <w:sz w:val="28"/>
          <w:szCs w:val="28"/>
        </w:rPr>
        <w:t>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диции и современность: Сб. ст. / сост. А.Д. Магомедов, М.Г. Газимагомедов; Дагестанский филиал АН СССР, Ин-т истории, яз. и лит. им. Г. Цадасы. – Махачкала, 1988. – 184 с.: ил.</w:t>
      </w:r>
    </w:p>
    <w:p w:rsidR="001950C3" w:rsidRDefault="000B538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51. </w:t>
      </w:r>
      <w:r w:rsidR="001E3400">
        <w:rPr>
          <w:b/>
          <w:sz w:val="28"/>
          <w:szCs w:val="28"/>
        </w:rPr>
        <w:t>Омаров М.М.</w:t>
      </w:r>
      <w:r w:rsidR="00A64186">
        <w:rPr>
          <w:b/>
          <w:sz w:val="28"/>
          <w:szCs w:val="28"/>
        </w:rPr>
        <w:t xml:space="preserve"> </w:t>
      </w:r>
      <w:r w:rsidR="001E3400">
        <w:rPr>
          <w:sz w:val="28"/>
          <w:szCs w:val="28"/>
        </w:rPr>
        <w:t>Формирование предпринимательского опыта у ст</w:t>
      </w:r>
      <w:r w:rsidR="001E3400">
        <w:rPr>
          <w:sz w:val="28"/>
          <w:szCs w:val="28"/>
        </w:rPr>
        <w:t>у</w:t>
      </w:r>
      <w:r w:rsidR="001E3400">
        <w:rPr>
          <w:sz w:val="28"/>
          <w:szCs w:val="28"/>
        </w:rPr>
        <w:t>дентов художественно-графического факультета в области народных худ</w:t>
      </w:r>
      <w:r w:rsidR="001E3400">
        <w:rPr>
          <w:sz w:val="28"/>
          <w:szCs w:val="28"/>
        </w:rPr>
        <w:t>о</w:t>
      </w:r>
      <w:r w:rsidR="001E3400">
        <w:rPr>
          <w:sz w:val="28"/>
          <w:szCs w:val="28"/>
        </w:rPr>
        <w:t>жественных промыслов: Учебно-методическое пособие / М.М. Омаров. - М</w:t>
      </w:r>
      <w:r w:rsidR="001E3400">
        <w:rPr>
          <w:sz w:val="28"/>
          <w:szCs w:val="28"/>
        </w:rPr>
        <w:t>а</w:t>
      </w:r>
      <w:r w:rsidR="001E3400">
        <w:rPr>
          <w:sz w:val="28"/>
          <w:szCs w:val="28"/>
        </w:rPr>
        <w:t>хачкала, 2002. – 213 с.: ил.</w:t>
      </w:r>
    </w:p>
    <w:p w:rsidR="001E3400" w:rsidRDefault="001E340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52. Остапова П.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Вазы и кувшины: </w:t>
      </w:r>
      <w:r w:rsidRPr="001E3400">
        <w:rPr>
          <w:sz w:val="28"/>
          <w:szCs w:val="28"/>
        </w:rPr>
        <w:t>[</w:t>
      </w:r>
      <w:r w:rsidR="00284362">
        <w:rPr>
          <w:sz w:val="28"/>
          <w:szCs w:val="28"/>
        </w:rPr>
        <w:t xml:space="preserve">гончарные изделия </w:t>
      </w:r>
      <w:r w:rsidR="00E21313">
        <w:rPr>
          <w:sz w:val="28"/>
          <w:szCs w:val="28"/>
        </w:rPr>
        <w:t>,</w:t>
      </w:r>
      <w:r w:rsidR="00284362">
        <w:rPr>
          <w:sz w:val="28"/>
          <w:szCs w:val="28"/>
        </w:rPr>
        <w:t xml:space="preserve"> б</w:t>
      </w:r>
      <w:r>
        <w:rPr>
          <w:sz w:val="28"/>
          <w:szCs w:val="28"/>
        </w:rPr>
        <w:t>алхар</w:t>
      </w:r>
      <w:r w:rsidR="00284362">
        <w:rPr>
          <w:sz w:val="28"/>
          <w:szCs w:val="28"/>
        </w:rPr>
        <w:t xml:space="preserve">цев. </w:t>
      </w:r>
      <w:r>
        <w:rPr>
          <w:sz w:val="28"/>
          <w:szCs w:val="28"/>
        </w:rPr>
        <w:t xml:space="preserve"> Фот.</w:t>
      </w:r>
      <w:r w:rsidRPr="001E3400">
        <w:rPr>
          <w:sz w:val="28"/>
          <w:szCs w:val="28"/>
        </w:rPr>
        <w:t>]</w:t>
      </w:r>
      <w:r>
        <w:rPr>
          <w:sz w:val="28"/>
          <w:szCs w:val="28"/>
        </w:rPr>
        <w:t xml:space="preserve"> / П. Остапова // Искусство в быт. – Л. – 1963.</w:t>
      </w:r>
    </w:p>
    <w:p w:rsidR="001950C3" w:rsidRDefault="004E027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53. Очерк кустарных промыслов Северного Кавказа. </w:t>
      </w:r>
      <w:r>
        <w:rPr>
          <w:sz w:val="28"/>
          <w:szCs w:val="28"/>
        </w:rPr>
        <w:t>– 1882. – 289с.</w:t>
      </w:r>
    </w:p>
    <w:p w:rsidR="001950C3" w:rsidRDefault="004E027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54. Пиралов А.С.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Краткий очерк кустарных промыслов Кавказа / А.С. Пиралов. – изд. 2-е, соверш. перераб. и значит. доп. по новейшим данным. – СПб.: типо-лит. «Якорь», 1913. – 128 с.: ил.</w:t>
      </w:r>
    </w:p>
    <w:p w:rsidR="001950C3" w:rsidRDefault="003D7C1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55. </w:t>
      </w:r>
      <w:r w:rsidR="0040533F">
        <w:rPr>
          <w:b/>
          <w:sz w:val="28"/>
          <w:szCs w:val="28"/>
        </w:rPr>
        <w:t>Пожидаев В.П.</w:t>
      </w:r>
      <w:r w:rsidR="00A64186">
        <w:rPr>
          <w:b/>
          <w:sz w:val="28"/>
          <w:szCs w:val="28"/>
        </w:rPr>
        <w:t xml:space="preserve"> </w:t>
      </w:r>
      <w:r w:rsidR="0040533F">
        <w:rPr>
          <w:sz w:val="28"/>
          <w:szCs w:val="28"/>
        </w:rPr>
        <w:t>Деревообделочное производ</w:t>
      </w:r>
      <w:r w:rsidR="00E14482">
        <w:rPr>
          <w:sz w:val="28"/>
          <w:szCs w:val="28"/>
        </w:rPr>
        <w:t xml:space="preserve">ство в ауле Унцукуль: Историко </w:t>
      </w:r>
      <w:r w:rsidR="00DA44AF">
        <w:rPr>
          <w:sz w:val="28"/>
          <w:szCs w:val="28"/>
        </w:rPr>
        <w:t>–</w:t>
      </w:r>
      <w:r w:rsidR="00E14482">
        <w:rPr>
          <w:sz w:val="28"/>
          <w:szCs w:val="28"/>
        </w:rPr>
        <w:t xml:space="preserve"> </w:t>
      </w:r>
      <w:r w:rsidR="0040533F">
        <w:rPr>
          <w:sz w:val="28"/>
          <w:szCs w:val="28"/>
        </w:rPr>
        <w:t>этнограф. очерк / В.П. Пожидаев; Даг. науч. исслед. – Махачкала, 1931. – 32 с.</w:t>
      </w:r>
    </w:p>
    <w:p w:rsidR="001950C3" w:rsidRDefault="0040533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56. Попова О.С.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Художественное гончарство и фарфор / О.С. Попова. – М.: КОИЗ, 1959. – 28 с.: </w:t>
      </w:r>
      <w:smartTag w:uri="urn:schemas-microsoft-com:office:smarttags" w:element="metricconverter">
        <w:smartTagPr>
          <w:attr w:name="ProductID" w:val="12 л"/>
        </w:smartTagPr>
        <w:r w:rsidR="005C1A90">
          <w:rPr>
            <w:sz w:val="28"/>
            <w:szCs w:val="28"/>
          </w:rPr>
          <w:t>12 л</w:t>
        </w:r>
      </w:smartTag>
      <w:r w:rsidR="005C1A90">
        <w:rPr>
          <w:sz w:val="28"/>
          <w:szCs w:val="28"/>
        </w:rPr>
        <w:t>. ил.</w:t>
      </w:r>
    </w:p>
    <w:p w:rsidR="001950C3" w:rsidRDefault="005C1A9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57. Проблемы развития современных народных художественных промыслов по обработке металла и камня: </w:t>
      </w:r>
      <w:r>
        <w:rPr>
          <w:sz w:val="28"/>
          <w:szCs w:val="28"/>
        </w:rPr>
        <w:t xml:space="preserve">Сб. науч. трудов; </w:t>
      </w:r>
      <w:r w:rsidRPr="005C1A90">
        <w:rPr>
          <w:sz w:val="28"/>
          <w:szCs w:val="28"/>
        </w:rPr>
        <w:t>[</w:t>
      </w:r>
      <w:r>
        <w:rPr>
          <w:sz w:val="28"/>
          <w:szCs w:val="28"/>
        </w:rPr>
        <w:t>НИИХП</w:t>
      </w:r>
      <w:r w:rsidRPr="005C1A90">
        <w:rPr>
          <w:sz w:val="28"/>
          <w:szCs w:val="28"/>
        </w:rPr>
        <w:t>]</w:t>
      </w:r>
      <w:r>
        <w:rPr>
          <w:sz w:val="28"/>
          <w:szCs w:val="28"/>
        </w:rPr>
        <w:t>. – М., 1988. – С. 74-78.</w:t>
      </w:r>
    </w:p>
    <w:p w:rsidR="001950C3" w:rsidRDefault="005C1A9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58. Разина Т.М.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Серебряный орнамент: </w:t>
      </w:r>
      <w:r w:rsidRPr="005C1A90">
        <w:rPr>
          <w:sz w:val="28"/>
          <w:szCs w:val="28"/>
        </w:rPr>
        <w:t>[</w:t>
      </w:r>
      <w:r>
        <w:rPr>
          <w:sz w:val="28"/>
          <w:szCs w:val="28"/>
        </w:rPr>
        <w:t>о засл. деят. искусств РСФСР</w:t>
      </w:r>
      <w:r w:rsidR="001A45DA">
        <w:rPr>
          <w:sz w:val="28"/>
          <w:szCs w:val="28"/>
        </w:rPr>
        <w:t xml:space="preserve"> Р. Алиханове</w:t>
      </w:r>
      <w:r w:rsidRPr="005C1A90">
        <w:rPr>
          <w:sz w:val="28"/>
          <w:szCs w:val="28"/>
        </w:rPr>
        <w:t>]</w:t>
      </w:r>
      <w:r w:rsidR="001A45DA">
        <w:rPr>
          <w:sz w:val="28"/>
          <w:szCs w:val="28"/>
        </w:rPr>
        <w:t xml:space="preserve"> / Татьяна Михайловна Разина; Науч.-исслед. ин-т худож. пром-сти. – М.: Госместпромиздат, 1962. – 22 с.: ил. – (О мастерах и масте</w:t>
      </w:r>
      <w:r w:rsidR="001A45DA">
        <w:rPr>
          <w:sz w:val="28"/>
          <w:szCs w:val="28"/>
        </w:rPr>
        <w:t>р</w:t>
      </w:r>
      <w:r w:rsidR="001A45DA">
        <w:rPr>
          <w:sz w:val="28"/>
          <w:szCs w:val="28"/>
        </w:rPr>
        <w:t>стве).</w:t>
      </w:r>
    </w:p>
    <w:p w:rsidR="001950C3" w:rsidRDefault="001A45D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59. </w:t>
      </w:r>
      <w:r w:rsidR="00A5728A">
        <w:rPr>
          <w:b/>
          <w:sz w:val="28"/>
          <w:szCs w:val="28"/>
        </w:rPr>
        <w:t xml:space="preserve">Резное дерево Дагестана: </w:t>
      </w:r>
      <w:r w:rsidR="00A5728A">
        <w:rPr>
          <w:sz w:val="28"/>
          <w:szCs w:val="28"/>
        </w:rPr>
        <w:t>из собрания ДМИИ им. П.С. Гамзатовой / Сост. Т.П. Петенина; ред. С.Р. Гамзатова; ДМИИ им. П.С. Гамзатовой. Фонд Г. Махачева по поддержке науки, образования и культуры. – Махачк</w:t>
      </w:r>
      <w:r w:rsidR="00A5728A">
        <w:rPr>
          <w:sz w:val="28"/>
          <w:szCs w:val="28"/>
        </w:rPr>
        <w:t>а</w:t>
      </w:r>
      <w:r w:rsidR="00A5728A">
        <w:rPr>
          <w:sz w:val="28"/>
          <w:szCs w:val="28"/>
        </w:rPr>
        <w:t>ла, 2005. – 55 с.: ил.</w:t>
      </w:r>
    </w:p>
    <w:p w:rsidR="001A45DA" w:rsidRDefault="00A5728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60. Ташлицкая Э.Н.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Дагестанские безворсовые ковры / Эрика На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мовна Ташлицкая. – Махачкала: Дагкнигоиздат, 1967. – 13 с.: </w:t>
      </w:r>
      <w:smartTag w:uri="urn:schemas-microsoft-com:office:smarttags" w:element="metricconverter">
        <w:smartTagPr>
          <w:attr w:name="ProductID" w:val="23 л"/>
        </w:smartTagPr>
        <w:r>
          <w:rPr>
            <w:sz w:val="28"/>
            <w:szCs w:val="28"/>
          </w:rPr>
          <w:t>23 л</w:t>
        </w:r>
      </w:smartTag>
      <w:r>
        <w:rPr>
          <w:sz w:val="28"/>
          <w:szCs w:val="28"/>
        </w:rPr>
        <w:t>. ил.</w:t>
      </w:r>
    </w:p>
    <w:p w:rsidR="001950C3" w:rsidRDefault="00DA1F7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61. Тезисы докладов региональной научно-практической конф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ренции «Искусство народных художественных промыслов Северного Кавказа: </w:t>
      </w:r>
      <w:r w:rsidRPr="00DA1F75">
        <w:rPr>
          <w:b/>
          <w:sz w:val="28"/>
          <w:szCs w:val="28"/>
        </w:rPr>
        <w:t>вопросы истории и современного развития</w:t>
      </w:r>
      <w:r>
        <w:rPr>
          <w:b/>
          <w:sz w:val="28"/>
          <w:szCs w:val="28"/>
        </w:rPr>
        <w:t xml:space="preserve">». </w:t>
      </w:r>
      <w:r w:rsidR="00C5031A">
        <w:rPr>
          <w:sz w:val="28"/>
          <w:szCs w:val="28"/>
        </w:rPr>
        <w:t>14-16 октября 1986г. – Махачкала, 1986. – 60 с.</w:t>
      </w:r>
    </w:p>
    <w:p w:rsidR="001950C3" w:rsidRDefault="00C5031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62. Трунов Д.И.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Аулы мастеров / Дмитрий Иванович Трунов; М-во культуры Дагест. АССР. Дагест. дом нар. творчества. – Махачкала, 1957. – 112 с.: ил.</w:t>
      </w:r>
    </w:p>
    <w:p w:rsidR="001950C3" w:rsidRDefault="00C5031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63. </w:t>
      </w:r>
      <w:r w:rsidR="00AE0103">
        <w:rPr>
          <w:b/>
          <w:sz w:val="28"/>
          <w:szCs w:val="28"/>
        </w:rPr>
        <w:t>Трунов Д.И.</w:t>
      </w:r>
      <w:r w:rsidR="00A64186">
        <w:rPr>
          <w:b/>
          <w:sz w:val="28"/>
          <w:szCs w:val="28"/>
        </w:rPr>
        <w:t xml:space="preserve"> </w:t>
      </w:r>
      <w:r w:rsidR="00AE0103">
        <w:rPr>
          <w:sz w:val="28"/>
          <w:szCs w:val="28"/>
        </w:rPr>
        <w:t>Дагестанские умельцы / Дмитрий Иванович Трунов. – М.: КОИЗ, 1959. – 83 с.: ил.</w:t>
      </w:r>
    </w:p>
    <w:p w:rsidR="001950C3" w:rsidRDefault="00F270D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64. Уткин П.И.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Народные художественные промыслы: </w:t>
      </w:r>
      <w:r w:rsidRPr="00F270DE">
        <w:rPr>
          <w:sz w:val="28"/>
          <w:szCs w:val="28"/>
        </w:rPr>
        <w:t>[</w:t>
      </w:r>
      <w:r>
        <w:rPr>
          <w:sz w:val="28"/>
          <w:szCs w:val="28"/>
        </w:rPr>
        <w:t>учебник для проф. учеб. заведений</w:t>
      </w:r>
      <w:r w:rsidRPr="00F270DE">
        <w:rPr>
          <w:sz w:val="28"/>
          <w:szCs w:val="28"/>
        </w:rPr>
        <w:t>]</w:t>
      </w:r>
      <w:r>
        <w:rPr>
          <w:sz w:val="28"/>
          <w:szCs w:val="28"/>
        </w:rPr>
        <w:t xml:space="preserve"> / П.И. Уткин. – М., 1992. – 158 с.: ил.</w:t>
      </w:r>
    </w:p>
    <w:p w:rsidR="001950C3" w:rsidRDefault="00F270D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65. Художественная керамика для школ с углубленным изучением предметов худ</w:t>
      </w:r>
      <w:r w:rsidR="00463CE6">
        <w:rPr>
          <w:b/>
          <w:sz w:val="28"/>
          <w:szCs w:val="28"/>
        </w:rPr>
        <w:t>ожественно-эстетического цикла</w:t>
      </w:r>
      <w:r>
        <w:rPr>
          <w:b/>
          <w:sz w:val="28"/>
          <w:szCs w:val="28"/>
        </w:rPr>
        <w:t xml:space="preserve">: </w:t>
      </w:r>
      <w:r w:rsidR="007B309B">
        <w:rPr>
          <w:sz w:val="28"/>
          <w:szCs w:val="28"/>
        </w:rPr>
        <w:t>Учебно-методические м</w:t>
      </w:r>
      <w:r w:rsidR="007B309B">
        <w:rPr>
          <w:sz w:val="28"/>
          <w:szCs w:val="28"/>
        </w:rPr>
        <w:t>а</w:t>
      </w:r>
      <w:r w:rsidR="00126EE8">
        <w:rPr>
          <w:sz w:val="28"/>
          <w:szCs w:val="28"/>
        </w:rPr>
        <w:t>териалы /</w:t>
      </w:r>
      <w:r w:rsidR="007B309B">
        <w:rPr>
          <w:sz w:val="28"/>
          <w:szCs w:val="28"/>
        </w:rPr>
        <w:t>Авт.-сост. М.М. Омаров. – Махачкала, 2000. – 45 с.: ил.</w:t>
      </w:r>
    </w:p>
    <w:p w:rsidR="001950C3" w:rsidRDefault="0015633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66. Художественная культура Дагестана </w:t>
      </w:r>
      <w:r>
        <w:rPr>
          <w:b/>
          <w:sz w:val="28"/>
          <w:szCs w:val="28"/>
          <w:lang w:val="en-US"/>
        </w:rPr>
        <w:t>XIX</w:t>
      </w:r>
      <w:r>
        <w:rPr>
          <w:b/>
          <w:sz w:val="28"/>
          <w:szCs w:val="28"/>
        </w:rPr>
        <w:t xml:space="preserve"> века: </w:t>
      </w:r>
      <w:r>
        <w:rPr>
          <w:sz w:val="28"/>
          <w:szCs w:val="28"/>
        </w:rPr>
        <w:t>Сб. статей / сост. А.М. Умаханова; Дагестанский филиал АН СССР, Ин-т истории, яз. и лит. им. Г. Цадасы. – Махачкала, 1989. – 159 с.: ил.</w:t>
      </w:r>
    </w:p>
    <w:p w:rsidR="001950C3" w:rsidRDefault="0015633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67. Художественное серебро Дагестана. </w:t>
      </w:r>
      <w:r>
        <w:rPr>
          <w:sz w:val="28"/>
          <w:szCs w:val="28"/>
        </w:rPr>
        <w:t>М. – ВРИБ «Союз-рекламкультура», 1990. – 24 с.</w:t>
      </w:r>
    </w:p>
    <w:p w:rsidR="001950C3" w:rsidRDefault="0015633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68. Художественное</w:t>
      </w:r>
      <w:r w:rsidR="000751C7">
        <w:rPr>
          <w:b/>
          <w:sz w:val="28"/>
          <w:szCs w:val="28"/>
        </w:rPr>
        <w:t xml:space="preserve"> творчество Дагестана и молодежь: </w:t>
      </w:r>
      <w:r w:rsidR="000751C7">
        <w:rPr>
          <w:sz w:val="28"/>
          <w:szCs w:val="28"/>
        </w:rPr>
        <w:t>Сб. статей; Даг. науч. центр АН СССР. Ин-т истории, яз. и лит. им. Г. Цадасы. – Маха</w:t>
      </w:r>
      <w:r w:rsidR="000751C7">
        <w:rPr>
          <w:sz w:val="28"/>
          <w:szCs w:val="28"/>
        </w:rPr>
        <w:t>ч</w:t>
      </w:r>
      <w:r w:rsidR="000751C7">
        <w:rPr>
          <w:sz w:val="28"/>
          <w:szCs w:val="28"/>
        </w:rPr>
        <w:t>кала, 1991. – 122 с.</w:t>
      </w:r>
    </w:p>
    <w:p w:rsidR="001950C3" w:rsidRDefault="005E7B1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69. Художники Дагестана. </w:t>
      </w:r>
      <w:r>
        <w:rPr>
          <w:sz w:val="28"/>
          <w:szCs w:val="28"/>
        </w:rPr>
        <w:t>Декоративно-прикладное искусство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стана </w:t>
      </w:r>
      <w:r>
        <w:rPr>
          <w:sz w:val="28"/>
          <w:szCs w:val="28"/>
          <w:lang w:val="en-US"/>
        </w:rPr>
        <w:t>XVII</w:t>
      </w:r>
      <w:r w:rsidRPr="005E7B1D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XX</w:t>
      </w:r>
      <w:r w:rsidRPr="005E7B1D">
        <w:rPr>
          <w:sz w:val="28"/>
          <w:szCs w:val="28"/>
        </w:rPr>
        <w:t xml:space="preserve"> </w:t>
      </w:r>
      <w:r>
        <w:rPr>
          <w:sz w:val="28"/>
          <w:szCs w:val="28"/>
        </w:rPr>
        <w:t>вв.: Библиограф. иллюстрирован. справочник / Авт.-сост. Д.А. Дагирова. – Махачкала: Лотос, 2009. – 247 с. – (Первая галерея).</w:t>
      </w:r>
    </w:p>
    <w:p w:rsidR="001950C3" w:rsidRDefault="005E7B1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70. Шефов А.Н.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Народные мастера Дагестана: Лауреаты Гос. премии СССР им. И.Е. Репина / А.Н. Шефов. – Л.: Худож</w:t>
      </w:r>
      <w:r w:rsidR="001950C3">
        <w:rPr>
          <w:sz w:val="28"/>
          <w:szCs w:val="28"/>
        </w:rPr>
        <w:t>. РСФСР, 1982. – 128 с.: цв. ил.</w:t>
      </w:r>
    </w:p>
    <w:p w:rsidR="001950C3" w:rsidRDefault="00FA46A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71. Шиллинг Е.И.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Балхар: Женские художественные промысла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станского аула Балхар / Е.И. Шиллинг. – Пятигорск. – Севкавгиз краевое гос. изд-во, 1935. – 22 с.</w:t>
      </w:r>
    </w:p>
    <w:p w:rsidR="001950C3" w:rsidRDefault="00FA46A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72. Шиллинг Е.М.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Дагестанские кустари / Е.М. </w:t>
      </w:r>
      <w:r w:rsidRPr="00FA46A0">
        <w:rPr>
          <w:sz w:val="28"/>
          <w:szCs w:val="28"/>
        </w:rPr>
        <w:t>Шиллинг</w:t>
      </w:r>
      <w:r>
        <w:rPr>
          <w:sz w:val="28"/>
          <w:szCs w:val="28"/>
        </w:rPr>
        <w:t>. – М., 1926. – 46 с.</w:t>
      </w:r>
    </w:p>
    <w:p w:rsidR="001950C3" w:rsidRDefault="00FA46A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73. Шиллинг Е.И.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Кубачи / Е.И. Шиллинг; ред. А.Г. Дядюро. – Пят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горск: Орджоникидзевское краевое изд-во, 1937. – 131 с.: ил.</w:t>
      </w:r>
    </w:p>
    <w:p w:rsidR="001950C3" w:rsidRDefault="00FA46A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74. Шиллинг Е.И.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Кубачи</w:t>
      </w:r>
      <w:r w:rsidR="000A4264">
        <w:rPr>
          <w:sz w:val="28"/>
          <w:szCs w:val="28"/>
        </w:rPr>
        <w:t>нская серебряная доска с выгравированным текстом постановления ВЦИК об образовании Дагестанской АССР. Мон</w:t>
      </w:r>
      <w:r w:rsidR="000A4264">
        <w:rPr>
          <w:sz w:val="28"/>
          <w:szCs w:val="28"/>
        </w:rPr>
        <w:t>у</w:t>
      </w:r>
      <w:r w:rsidR="000A4264">
        <w:rPr>
          <w:sz w:val="28"/>
          <w:szCs w:val="28"/>
        </w:rPr>
        <w:t>ментальное произведение златокузнечного мастерства кубачей / Е.И. Ши</w:t>
      </w:r>
      <w:r w:rsidR="000A4264">
        <w:rPr>
          <w:sz w:val="28"/>
          <w:szCs w:val="28"/>
        </w:rPr>
        <w:t>л</w:t>
      </w:r>
      <w:r w:rsidR="000A4264">
        <w:rPr>
          <w:sz w:val="28"/>
          <w:szCs w:val="28"/>
        </w:rPr>
        <w:t>линг. – М.: Изд-во Музея нар. СССР, 1938. – 27 с.</w:t>
      </w:r>
    </w:p>
    <w:p w:rsidR="001950C3" w:rsidRDefault="000A426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75. </w:t>
      </w:r>
      <w:r w:rsidR="00945D02">
        <w:rPr>
          <w:b/>
          <w:sz w:val="28"/>
          <w:szCs w:val="28"/>
        </w:rPr>
        <w:t>Шиллинг Е.М.</w:t>
      </w:r>
      <w:r w:rsidR="00A64186">
        <w:rPr>
          <w:b/>
          <w:sz w:val="28"/>
          <w:szCs w:val="28"/>
        </w:rPr>
        <w:t xml:space="preserve"> </w:t>
      </w:r>
      <w:r w:rsidR="00945D02">
        <w:rPr>
          <w:sz w:val="28"/>
          <w:szCs w:val="28"/>
        </w:rPr>
        <w:t xml:space="preserve">Кубачинцы и их культура: историко-этнографические этюды / Е.М. </w:t>
      </w:r>
      <w:r w:rsidR="00945D02" w:rsidRPr="00FA46A0">
        <w:rPr>
          <w:sz w:val="28"/>
          <w:szCs w:val="28"/>
        </w:rPr>
        <w:t>Шиллинг</w:t>
      </w:r>
      <w:r w:rsidR="00945D02">
        <w:rPr>
          <w:sz w:val="28"/>
          <w:szCs w:val="28"/>
        </w:rPr>
        <w:t>; Акад. наук СССР. Труды ин-та э</w:t>
      </w:r>
      <w:r w:rsidR="00945D02">
        <w:rPr>
          <w:sz w:val="28"/>
          <w:szCs w:val="28"/>
        </w:rPr>
        <w:t>т</w:t>
      </w:r>
      <w:r w:rsidR="00945D02">
        <w:rPr>
          <w:sz w:val="28"/>
          <w:szCs w:val="28"/>
        </w:rPr>
        <w:t>нографии им. Н.Н. Миклухо-Маклая. Новая серия т. 8. – М.-Л.: Акад. наук СССР, 1949. – 223 с.</w:t>
      </w:r>
    </w:p>
    <w:p w:rsidR="00945D02" w:rsidRDefault="00945D0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76. Шихвердиев 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Цуьквер хразвайди. – Махачкала, 1960. – 16 Ч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</w:p>
    <w:p w:rsidR="00F76324" w:rsidRPr="0050573E" w:rsidRDefault="00D77141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Шихвердиев М. Ткачиха цветов: </w:t>
      </w:r>
      <w:r w:rsidRPr="00D77141">
        <w:rPr>
          <w:sz w:val="28"/>
          <w:szCs w:val="28"/>
        </w:rPr>
        <w:t>[</w:t>
      </w:r>
      <w:r>
        <w:rPr>
          <w:sz w:val="28"/>
          <w:szCs w:val="28"/>
        </w:rPr>
        <w:t>очерк о знатной ковровщице А.А. Агасиевой Микрахской ковровой артели Докузпаринского р-на</w:t>
      </w:r>
      <w:r w:rsidRPr="00D77141">
        <w:rPr>
          <w:sz w:val="28"/>
          <w:szCs w:val="28"/>
        </w:rPr>
        <w:t>]</w:t>
      </w:r>
      <w:r>
        <w:rPr>
          <w:sz w:val="28"/>
          <w:szCs w:val="28"/>
        </w:rPr>
        <w:t xml:space="preserve"> / М. Ши</w:t>
      </w:r>
      <w:r>
        <w:rPr>
          <w:sz w:val="28"/>
          <w:szCs w:val="28"/>
        </w:rPr>
        <w:t>х</w:t>
      </w:r>
      <w:r>
        <w:rPr>
          <w:sz w:val="28"/>
          <w:szCs w:val="28"/>
        </w:rPr>
        <w:t>вердиев. – Махачкала, 1960. – 16 с.</w:t>
      </w:r>
    </w:p>
    <w:p w:rsidR="00945D02" w:rsidRDefault="001950C3" w:rsidP="00A64186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Лезг.яз.</w:t>
      </w:r>
    </w:p>
    <w:p w:rsidR="009D0EC9" w:rsidRDefault="00D7714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77. </w:t>
      </w:r>
      <w:r w:rsidR="009D0EC9">
        <w:rPr>
          <w:b/>
          <w:sz w:val="28"/>
          <w:szCs w:val="28"/>
        </w:rPr>
        <w:t>Яковлев Н.Ф.</w:t>
      </w:r>
      <w:r w:rsidR="00A64186">
        <w:rPr>
          <w:b/>
          <w:sz w:val="28"/>
          <w:szCs w:val="28"/>
        </w:rPr>
        <w:t xml:space="preserve"> </w:t>
      </w:r>
      <w:r w:rsidR="009D0EC9">
        <w:rPr>
          <w:sz w:val="28"/>
          <w:szCs w:val="28"/>
        </w:rPr>
        <w:t>Ювелирная кустарно-художественная промышле</w:t>
      </w:r>
      <w:r w:rsidR="009D0EC9">
        <w:rPr>
          <w:sz w:val="28"/>
          <w:szCs w:val="28"/>
        </w:rPr>
        <w:t>н</w:t>
      </w:r>
      <w:r w:rsidR="009D0EC9">
        <w:rPr>
          <w:sz w:val="28"/>
          <w:szCs w:val="28"/>
        </w:rPr>
        <w:t>ность в селении Кубачи ДАССР / Н. Ф. Яковлев. – Махачкала, 1926. – 20 с.</w:t>
      </w:r>
    </w:p>
    <w:p w:rsidR="00A64186" w:rsidRDefault="00A64186" w:rsidP="00A64186">
      <w:pPr>
        <w:spacing w:before="240"/>
        <w:ind w:firstLine="709"/>
        <w:rPr>
          <w:sz w:val="28"/>
          <w:szCs w:val="28"/>
        </w:rPr>
      </w:pPr>
    </w:p>
    <w:p w:rsidR="009D0EC9" w:rsidRDefault="009D0EC9" w:rsidP="00A64186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Статьи</w:t>
      </w:r>
      <w:r w:rsidR="001950C3">
        <w:rPr>
          <w:b/>
          <w:sz w:val="28"/>
          <w:szCs w:val="28"/>
        </w:rPr>
        <w:t>.</w:t>
      </w:r>
    </w:p>
    <w:p w:rsidR="001950C3" w:rsidRDefault="009D0EC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78. </w:t>
      </w:r>
      <w:r w:rsidR="00EA5BB4">
        <w:rPr>
          <w:b/>
          <w:sz w:val="28"/>
          <w:szCs w:val="28"/>
        </w:rPr>
        <w:t>Абакаров М.</w:t>
      </w:r>
      <w:r w:rsidR="00A64186">
        <w:rPr>
          <w:b/>
          <w:sz w:val="28"/>
          <w:szCs w:val="28"/>
        </w:rPr>
        <w:t xml:space="preserve"> </w:t>
      </w:r>
      <w:r w:rsidR="00EA5BB4">
        <w:rPr>
          <w:sz w:val="28"/>
          <w:szCs w:val="28"/>
        </w:rPr>
        <w:t xml:space="preserve">Древнее искусство Кавказа. Дагестанские экспонаты музея восточных культур / М. Абакаров </w:t>
      </w:r>
      <w:bookmarkStart w:id="0" w:name="OLE_LINK1"/>
      <w:bookmarkStart w:id="1" w:name="OLE_LINK2"/>
      <w:r w:rsidR="00EA5BB4">
        <w:rPr>
          <w:sz w:val="28"/>
          <w:szCs w:val="28"/>
        </w:rPr>
        <w:t xml:space="preserve">// Дагестанская правда. – </w:t>
      </w:r>
      <w:bookmarkEnd w:id="0"/>
      <w:bookmarkEnd w:id="1"/>
      <w:r w:rsidR="00EA5BB4">
        <w:rPr>
          <w:sz w:val="28"/>
          <w:szCs w:val="28"/>
        </w:rPr>
        <w:t>1965. – 21 июля.</w:t>
      </w:r>
    </w:p>
    <w:p w:rsidR="001950C3" w:rsidRDefault="00EA5BB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79. Абдулгамидова Н.А.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Художественные промыслы Дагестана: Путь к возрождению: </w:t>
      </w:r>
      <w:r w:rsidRPr="00EA5BB4">
        <w:rPr>
          <w:sz w:val="28"/>
          <w:szCs w:val="28"/>
        </w:rPr>
        <w:t>[</w:t>
      </w:r>
      <w:r>
        <w:rPr>
          <w:sz w:val="28"/>
          <w:szCs w:val="28"/>
        </w:rPr>
        <w:t>в Дагестанском музее изобразительных искусств состоялся «Круглый стол» по итогам проекта «Возрождение художественных ремесел Дагестана», разработанного Министерством культуры Дагестана при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держке Института Открытое Общество (фонд Сороса)</w:t>
      </w:r>
      <w:r w:rsidRPr="00EA5BB4">
        <w:rPr>
          <w:sz w:val="28"/>
          <w:szCs w:val="28"/>
        </w:rPr>
        <w:t>]</w:t>
      </w:r>
      <w:r>
        <w:rPr>
          <w:sz w:val="28"/>
          <w:szCs w:val="28"/>
        </w:rPr>
        <w:t xml:space="preserve"> / Н.А. Абдулгамидова // Дагестанская правда. – 2004. – 20 июля.: ил.</w:t>
      </w:r>
    </w:p>
    <w:p w:rsidR="001950C3" w:rsidRDefault="00EA5BB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80. </w:t>
      </w:r>
      <w:r w:rsidR="000E7A9A">
        <w:rPr>
          <w:b/>
          <w:sz w:val="28"/>
          <w:szCs w:val="28"/>
        </w:rPr>
        <w:t>Абдурхманов Г.А.</w:t>
      </w:r>
      <w:r w:rsidR="00A64186">
        <w:rPr>
          <w:b/>
          <w:sz w:val="28"/>
          <w:szCs w:val="28"/>
        </w:rPr>
        <w:t xml:space="preserve"> </w:t>
      </w:r>
      <w:r w:rsidR="000E7A9A">
        <w:rPr>
          <w:sz w:val="28"/>
          <w:szCs w:val="28"/>
        </w:rPr>
        <w:t xml:space="preserve">Декоративно-прикладное искусство: </w:t>
      </w:r>
      <w:r w:rsidR="000E7A9A" w:rsidRPr="000E7A9A">
        <w:rPr>
          <w:sz w:val="28"/>
          <w:szCs w:val="28"/>
        </w:rPr>
        <w:t>[</w:t>
      </w:r>
      <w:r w:rsidR="000E7A9A">
        <w:rPr>
          <w:sz w:val="28"/>
          <w:szCs w:val="28"/>
        </w:rPr>
        <w:t>художес</w:t>
      </w:r>
      <w:r w:rsidR="000E7A9A">
        <w:rPr>
          <w:sz w:val="28"/>
          <w:szCs w:val="28"/>
        </w:rPr>
        <w:t>т</w:t>
      </w:r>
      <w:r w:rsidR="000E7A9A">
        <w:rPr>
          <w:sz w:val="28"/>
          <w:szCs w:val="28"/>
        </w:rPr>
        <w:t>венная обработка металла (Кубачи), кузнечное и оружейное дело (Харбук, Амузги), гончарное дело (Сулевкент), резьба по камню (Кубачи, Сутбук, Урари, Бякни, Ашты и др.), резьба по дереву (Калакорейш, Кубачи, Шири)</w:t>
      </w:r>
      <w:r w:rsidR="000E7A9A" w:rsidRPr="000E7A9A">
        <w:rPr>
          <w:sz w:val="28"/>
          <w:szCs w:val="28"/>
        </w:rPr>
        <w:t>]</w:t>
      </w:r>
      <w:r w:rsidR="000E7A9A">
        <w:rPr>
          <w:sz w:val="28"/>
          <w:szCs w:val="28"/>
        </w:rPr>
        <w:t xml:space="preserve"> / Г.А. Абдурахманов // Возрождение. – 2004. - № 10. – С. 104-118.: ил.</w:t>
      </w:r>
    </w:p>
    <w:p w:rsidR="001950C3" w:rsidRDefault="00742AD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81. </w:t>
      </w:r>
      <w:r w:rsidR="0027631B">
        <w:rPr>
          <w:b/>
          <w:sz w:val="28"/>
          <w:szCs w:val="28"/>
        </w:rPr>
        <w:t>Акаев И.</w:t>
      </w:r>
      <w:r w:rsidR="00A64186">
        <w:rPr>
          <w:b/>
          <w:sz w:val="28"/>
          <w:szCs w:val="28"/>
        </w:rPr>
        <w:t xml:space="preserve"> </w:t>
      </w:r>
      <w:r w:rsidR="0027631B">
        <w:rPr>
          <w:sz w:val="28"/>
          <w:szCs w:val="28"/>
        </w:rPr>
        <w:t xml:space="preserve">Дагестан – край мастеров: </w:t>
      </w:r>
      <w:r w:rsidR="0027631B" w:rsidRPr="0027631B">
        <w:rPr>
          <w:sz w:val="28"/>
          <w:szCs w:val="28"/>
        </w:rPr>
        <w:t>[</w:t>
      </w:r>
      <w:r w:rsidR="0027631B">
        <w:rPr>
          <w:sz w:val="28"/>
          <w:szCs w:val="28"/>
        </w:rPr>
        <w:t>формирование хоз. уклада и духов. культуры нар. Дагестана, история возникновения нар. художествен. промыслов: ковроделие-узор, ткачество, войлоч. и буроч. пр-во, кузнеч. р</w:t>
      </w:r>
      <w:r w:rsidR="0027631B">
        <w:rPr>
          <w:sz w:val="28"/>
          <w:szCs w:val="28"/>
        </w:rPr>
        <w:t>е</w:t>
      </w:r>
      <w:r w:rsidR="0027631B">
        <w:rPr>
          <w:sz w:val="28"/>
          <w:szCs w:val="28"/>
        </w:rPr>
        <w:t>месло</w:t>
      </w:r>
      <w:r w:rsidR="0027631B" w:rsidRPr="0027631B">
        <w:rPr>
          <w:sz w:val="28"/>
          <w:szCs w:val="28"/>
        </w:rPr>
        <w:t>]</w:t>
      </w:r>
      <w:r w:rsidR="0027631B">
        <w:rPr>
          <w:sz w:val="28"/>
          <w:szCs w:val="28"/>
        </w:rPr>
        <w:t xml:space="preserve"> / И. Акаев // Настоящее время. – 2008. – 18 апр. (№</w:t>
      </w:r>
      <w:r w:rsidR="0099509D">
        <w:rPr>
          <w:sz w:val="28"/>
          <w:szCs w:val="28"/>
        </w:rPr>
        <w:t xml:space="preserve"> 15). – С. 28. – (Культура. Народное</w:t>
      </w:r>
      <w:r w:rsidR="0027631B">
        <w:rPr>
          <w:sz w:val="28"/>
          <w:szCs w:val="28"/>
        </w:rPr>
        <w:t xml:space="preserve"> творчество).</w:t>
      </w:r>
    </w:p>
    <w:p w:rsidR="001950C3" w:rsidRDefault="0027631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82. Акбердиева А.У.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Декоративно-прикладное искусство ногайцев / Алтын Акбердиева // Возрождение. – 2006. - № 9. – С. 135-139. – (Искусство).</w:t>
      </w:r>
    </w:p>
    <w:p w:rsidR="001950C3" w:rsidRDefault="0027631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83. Алиханов Р.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Народным промыслам – творческий простор / Р. 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ханов // </w:t>
      </w:r>
      <w:r w:rsidR="002233B9">
        <w:rPr>
          <w:sz w:val="28"/>
          <w:szCs w:val="28"/>
        </w:rPr>
        <w:t>Декоративное искусство СССР. – 1960. - № 6. – С. 28.</w:t>
      </w:r>
    </w:p>
    <w:p w:rsidR="001950C3" w:rsidRDefault="002233B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84. Анохина С.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Бежтинские сапожки, юбочка и коррида: </w:t>
      </w:r>
      <w:r w:rsidRPr="002233B9">
        <w:rPr>
          <w:sz w:val="28"/>
          <w:szCs w:val="28"/>
        </w:rPr>
        <w:t>[</w:t>
      </w:r>
      <w:r>
        <w:rPr>
          <w:sz w:val="28"/>
          <w:szCs w:val="28"/>
        </w:rPr>
        <w:t>об исчеза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 нар. художествен. промыслах и ремеслах</w:t>
      </w:r>
      <w:r w:rsidRPr="002233B9">
        <w:rPr>
          <w:sz w:val="28"/>
          <w:szCs w:val="28"/>
        </w:rPr>
        <w:t>]</w:t>
      </w:r>
      <w:r>
        <w:rPr>
          <w:sz w:val="28"/>
          <w:szCs w:val="28"/>
        </w:rPr>
        <w:t xml:space="preserve"> / Светлан</w:t>
      </w:r>
      <w:r w:rsidR="00A96231">
        <w:rPr>
          <w:sz w:val="28"/>
          <w:szCs w:val="28"/>
        </w:rPr>
        <w:t>а Анохина // Истина (газ. в газ)</w:t>
      </w:r>
      <w:r>
        <w:rPr>
          <w:sz w:val="28"/>
          <w:szCs w:val="28"/>
        </w:rPr>
        <w:t>. – 2010. – 17 сент. (№ 36).</w:t>
      </w:r>
    </w:p>
    <w:p w:rsidR="002233B9" w:rsidRDefault="002233B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85. Асиятилов С.Х.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Место художественных промыслов и ремесел в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зяйстве аварцев в прошлом и настоящем: </w:t>
      </w:r>
      <w:r w:rsidRPr="002233B9">
        <w:rPr>
          <w:sz w:val="28"/>
          <w:szCs w:val="28"/>
        </w:rPr>
        <w:t>[</w:t>
      </w:r>
      <w:r>
        <w:rPr>
          <w:sz w:val="28"/>
          <w:szCs w:val="28"/>
        </w:rPr>
        <w:t>резьба по камню и дереву, мета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лообработка, ковроткачество, сукноделие, войлочное и бурочное 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</w:t>
      </w:r>
      <w:r w:rsidRPr="002233B9">
        <w:rPr>
          <w:sz w:val="28"/>
          <w:szCs w:val="28"/>
        </w:rPr>
        <w:t>]</w:t>
      </w:r>
      <w:r>
        <w:rPr>
          <w:sz w:val="28"/>
          <w:szCs w:val="28"/>
        </w:rPr>
        <w:t xml:space="preserve"> / С. Асиятилов; Дагестанский филиал АН СССР. Институт истории, яз. и лит. им. Г. Цадасы</w:t>
      </w:r>
      <w:r w:rsidR="002600AE">
        <w:rPr>
          <w:sz w:val="28"/>
          <w:szCs w:val="28"/>
        </w:rPr>
        <w:t xml:space="preserve"> // Ученые записки. Сер. обществен. наук. Т. </w:t>
      </w:r>
      <w:r w:rsidR="002600AE">
        <w:rPr>
          <w:sz w:val="28"/>
          <w:szCs w:val="28"/>
          <w:lang w:val="en-US"/>
        </w:rPr>
        <w:t>XVII</w:t>
      </w:r>
      <w:r w:rsidR="002600AE">
        <w:rPr>
          <w:sz w:val="28"/>
          <w:szCs w:val="28"/>
        </w:rPr>
        <w:t xml:space="preserve"> – М</w:t>
      </w:r>
      <w:r w:rsidR="002600AE">
        <w:rPr>
          <w:sz w:val="28"/>
          <w:szCs w:val="28"/>
        </w:rPr>
        <w:t>а</w:t>
      </w:r>
      <w:r w:rsidR="002600AE">
        <w:rPr>
          <w:sz w:val="28"/>
          <w:szCs w:val="28"/>
        </w:rPr>
        <w:t>хачкала, 1967. – С. 165-187.</w:t>
      </w:r>
    </w:p>
    <w:p w:rsidR="001950C3" w:rsidRDefault="002600A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86. </w:t>
      </w:r>
      <w:r w:rsidR="00A96231">
        <w:rPr>
          <w:b/>
          <w:sz w:val="28"/>
          <w:szCs w:val="28"/>
        </w:rPr>
        <w:t>Аскар-Сарыджа.</w:t>
      </w:r>
      <w:r w:rsidR="00A64186">
        <w:rPr>
          <w:b/>
          <w:sz w:val="28"/>
          <w:szCs w:val="28"/>
        </w:rPr>
        <w:t xml:space="preserve"> </w:t>
      </w:r>
      <w:r w:rsidR="00A96231">
        <w:rPr>
          <w:sz w:val="28"/>
          <w:szCs w:val="28"/>
        </w:rPr>
        <w:t>Внимание художникам Кубачей и Унцукуля / А</w:t>
      </w:r>
      <w:r w:rsidR="00A96231">
        <w:rPr>
          <w:sz w:val="28"/>
          <w:szCs w:val="28"/>
        </w:rPr>
        <w:t>с</w:t>
      </w:r>
      <w:r w:rsidR="00A96231">
        <w:rPr>
          <w:sz w:val="28"/>
          <w:szCs w:val="28"/>
        </w:rPr>
        <w:t xml:space="preserve">кар-Сарыджа </w:t>
      </w:r>
      <w:r w:rsidR="00FA408A">
        <w:rPr>
          <w:sz w:val="28"/>
          <w:szCs w:val="28"/>
        </w:rPr>
        <w:t>// Дагестанская правда. – 1935. – 11 марта.</w:t>
      </w:r>
    </w:p>
    <w:p w:rsidR="001950C3" w:rsidRDefault="00A911D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87. Астемирова З.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Къукъем как отражение культурного синтеза: (ист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рия одного экспоната): </w:t>
      </w:r>
      <w:r w:rsidRPr="00A911D3">
        <w:rPr>
          <w:sz w:val="28"/>
          <w:szCs w:val="28"/>
        </w:rPr>
        <w:t>[</w:t>
      </w:r>
      <w:r>
        <w:rPr>
          <w:sz w:val="28"/>
          <w:szCs w:val="28"/>
        </w:rPr>
        <w:t>дано описание серебряного праздничного женского головного украшения «къукъем» аварок Закатальской зоны, входящей 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 Республики Азербайджан</w:t>
      </w:r>
      <w:r w:rsidRPr="00A911D3">
        <w:rPr>
          <w:sz w:val="28"/>
          <w:szCs w:val="28"/>
        </w:rPr>
        <w:t>]</w:t>
      </w:r>
      <w:r>
        <w:rPr>
          <w:sz w:val="28"/>
          <w:szCs w:val="28"/>
        </w:rPr>
        <w:t xml:space="preserve"> / З. Астемирова // Дагестанская правда. – 2009. – 18 марта. – С. 6: ил.</w:t>
      </w:r>
    </w:p>
    <w:p w:rsidR="00A911D3" w:rsidRDefault="00A911D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88. Астемирова З.</w:t>
      </w:r>
      <w:r w:rsidR="00A64186">
        <w:rPr>
          <w:b/>
          <w:sz w:val="28"/>
          <w:szCs w:val="28"/>
        </w:rPr>
        <w:t xml:space="preserve"> </w:t>
      </w:r>
      <w:r w:rsidR="009406A6">
        <w:rPr>
          <w:sz w:val="28"/>
          <w:szCs w:val="28"/>
        </w:rPr>
        <w:t xml:space="preserve">Сокровища женских украшений: </w:t>
      </w:r>
      <w:r w:rsidR="009406A6" w:rsidRPr="009406A6">
        <w:rPr>
          <w:sz w:val="28"/>
          <w:szCs w:val="28"/>
        </w:rPr>
        <w:t>[</w:t>
      </w:r>
      <w:r w:rsidR="009406A6">
        <w:rPr>
          <w:sz w:val="28"/>
          <w:szCs w:val="28"/>
        </w:rPr>
        <w:t>история женских украшений Дагестана</w:t>
      </w:r>
      <w:r w:rsidR="009406A6" w:rsidRPr="009406A6">
        <w:rPr>
          <w:sz w:val="28"/>
          <w:szCs w:val="28"/>
        </w:rPr>
        <w:t>]</w:t>
      </w:r>
      <w:r w:rsidR="009406A6">
        <w:rPr>
          <w:sz w:val="28"/>
          <w:szCs w:val="28"/>
        </w:rPr>
        <w:t xml:space="preserve"> / З. Астемирова // Дагестан. – 2010. - № 2. – С. 35-37.</w:t>
      </w:r>
    </w:p>
    <w:p w:rsidR="001950C3" w:rsidRDefault="009406A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89. Ахмедов Г.</w:t>
      </w:r>
      <w:r w:rsidR="00DA44AF">
        <w:rPr>
          <w:b/>
          <w:sz w:val="28"/>
          <w:szCs w:val="28"/>
        </w:rPr>
        <w:t>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народных промыслах богатство Дагестана: </w:t>
      </w:r>
      <w:r w:rsidRPr="009406A6">
        <w:rPr>
          <w:sz w:val="28"/>
          <w:szCs w:val="28"/>
        </w:rPr>
        <w:t>[</w:t>
      </w:r>
      <w:r>
        <w:rPr>
          <w:sz w:val="28"/>
          <w:szCs w:val="28"/>
        </w:rPr>
        <w:t>беседа с рук. департ</w:t>
      </w:r>
      <w:r w:rsidR="00DA44AF">
        <w:rPr>
          <w:sz w:val="28"/>
          <w:szCs w:val="28"/>
        </w:rPr>
        <w:t>амента по нар.-художествен.</w:t>
      </w:r>
      <w:r>
        <w:rPr>
          <w:sz w:val="28"/>
          <w:szCs w:val="28"/>
        </w:rPr>
        <w:t xml:space="preserve"> промыслам при М-ве промышле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ности, транспорта и связи Г.</w:t>
      </w:r>
      <w:r w:rsidR="00DA44AF">
        <w:rPr>
          <w:sz w:val="28"/>
          <w:szCs w:val="28"/>
        </w:rPr>
        <w:t>Г.</w:t>
      </w:r>
      <w:r>
        <w:rPr>
          <w:sz w:val="28"/>
          <w:szCs w:val="28"/>
        </w:rPr>
        <w:t xml:space="preserve"> Ахмедовым о перспективах развития </w:t>
      </w:r>
      <w:r w:rsidR="00DA44AF">
        <w:rPr>
          <w:sz w:val="28"/>
          <w:szCs w:val="28"/>
        </w:rPr>
        <w:t>наро</w:t>
      </w:r>
      <w:r w:rsidR="00DA44AF">
        <w:rPr>
          <w:sz w:val="28"/>
          <w:szCs w:val="28"/>
        </w:rPr>
        <w:t>д</w:t>
      </w:r>
      <w:r w:rsidR="00DA44AF">
        <w:rPr>
          <w:sz w:val="28"/>
          <w:szCs w:val="28"/>
        </w:rPr>
        <w:t>ных промыслов Дагестана / з</w:t>
      </w:r>
      <w:r>
        <w:rPr>
          <w:sz w:val="28"/>
          <w:szCs w:val="28"/>
        </w:rPr>
        <w:t>аписала Л. Дибирова</w:t>
      </w:r>
      <w:r w:rsidRPr="009406A6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="007365CD">
        <w:rPr>
          <w:sz w:val="28"/>
          <w:szCs w:val="28"/>
        </w:rPr>
        <w:t xml:space="preserve">/ Г. Ахмедов </w:t>
      </w:r>
      <w:r>
        <w:rPr>
          <w:sz w:val="28"/>
          <w:szCs w:val="28"/>
        </w:rPr>
        <w:t>// Махачк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линские известия. – 2008. – 19 сент. (№ 37). – С. 4. – (Общество).</w:t>
      </w:r>
    </w:p>
    <w:p w:rsidR="001950C3" w:rsidRDefault="007365C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90. </w:t>
      </w:r>
      <w:r w:rsidR="00E36D29">
        <w:rPr>
          <w:b/>
          <w:sz w:val="28"/>
          <w:szCs w:val="28"/>
        </w:rPr>
        <w:t>Ахмедов Г.Г.</w:t>
      </w:r>
      <w:r w:rsidR="00A64186">
        <w:rPr>
          <w:b/>
          <w:sz w:val="28"/>
          <w:szCs w:val="28"/>
        </w:rPr>
        <w:t xml:space="preserve"> </w:t>
      </w:r>
      <w:r w:rsidR="00E36D29">
        <w:rPr>
          <w:sz w:val="28"/>
          <w:szCs w:val="28"/>
        </w:rPr>
        <w:t>Заповедник</w:t>
      </w:r>
      <w:r w:rsidR="001950C3">
        <w:rPr>
          <w:sz w:val="28"/>
          <w:szCs w:val="28"/>
        </w:rPr>
        <w:t xml:space="preserve"> </w:t>
      </w:r>
      <w:r w:rsidR="00E36D29">
        <w:rPr>
          <w:sz w:val="28"/>
          <w:szCs w:val="28"/>
        </w:rPr>
        <w:t xml:space="preserve">народных художественных промыслов: </w:t>
      </w:r>
      <w:r w:rsidR="00E36D29" w:rsidRPr="00E36D29">
        <w:rPr>
          <w:sz w:val="28"/>
          <w:szCs w:val="28"/>
        </w:rPr>
        <w:t>[</w:t>
      </w:r>
      <w:r w:rsidR="00E36D29">
        <w:rPr>
          <w:sz w:val="28"/>
          <w:szCs w:val="28"/>
        </w:rPr>
        <w:t>беседа с рук. Департамента Правительства РД по народным художестве</w:t>
      </w:r>
      <w:r w:rsidR="001E77FA">
        <w:rPr>
          <w:sz w:val="28"/>
          <w:szCs w:val="28"/>
        </w:rPr>
        <w:t>н-ным</w:t>
      </w:r>
      <w:r w:rsidR="00E36D29">
        <w:rPr>
          <w:sz w:val="28"/>
          <w:szCs w:val="28"/>
        </w:rPr>
        <w:t xml:space="preserve"> промыслам</w:t>
      </w:r>
      <w:r w:rsidR="001E77FA">
        <w:rPr>
          <w:sz w:val="28"/>
          <w:szCs w:val="28"/>
        </w:rPr>
        <w:t xml:space="preserve"> , об истории развития нар. художествен.</w:t>
      </w:r>
      <w:r w:rsidR="00E36D29">
        <w:rPr>
          <w:sz w:val="28"/>
          <w:szCs w:val="28"/>
        </w:rPr>
        <w:t xml:space="preserve"> </w:t>
      </w:r>
      <w:r w:rsidR="00DA44AF">
        <w:rPr>
          <w:sz w:val="28"/>
          <w:szCs w:val="28"/>
        </w:rPr>
        <w:t>промыслов в Даг</w:t>
      </w:r>
      <w:r w:rsidR="00DA44AF">
        <w:rPr>
          <w:sz w:val="28"/>
          <w:szCs w:val="28"/>
        </w:rPr>
        <w:t>е</w:t>
      </w:r>
      <w:r w:rsidR="00DA44AF">
        <w:rPr>
          <w:sz w:val="28"/>
          <w:szCs w:val="28"/>
        </w:rPr>
        <w:t>стане / з</w:t>
      </w:r>
      <w:r w:rsidR="000B75EB">
        <w:rPr>
          <w:sz w:val="28"/>
          <w:szCs w:val="28"/>
        </w:rPr>
        <w:t>аписал</w:t>
      </w:r>
      <w:r w:rsidR="00E36D29">
        <w:rPr>
          <w:sz w:val="28"/>
          <w:szCs w:val="28"/>
        </w:rPr>
        <w:t xml:space="preserve"> М.К. Рамазанов</w:t>
      </w:r>
      <w:r w:rsidR="00E36D29" w:rsidRPr="00E36D29">
        <w:rPr>
          <w:sz w:val="28"/>
          <w:szCs w:val="28"/>
        </w:rPr>
        <w:t>]</w:t>
      </w:r>
      <w:r w:rsidR="00E36D29">
        <w:rPr>
          <w:sz w:val="28"/>
          <w:szCs w:val="28"/>
        </w:rPr>
        <w:t xml:space="preserve"> </w:t>
      </w:r>
      <w:r w:rsidR="00427C9F">
        <w:rPr>
          <w:sz w:val="28"/>
          <w:szCs w:val="28"/>
        </w:rPr>
        <w:t>/ Г.</w:t>
      </w:r>
      <w:r w:rsidR="00DA44AF">
        <w:rPr>
          <w:sz w:val="28"/>
          <w:szCs w:val="28"/>
        </w:rPr>
        <w:t>Г.</w:t>
      </w:r>
      <w:r w:rsidR="00427C9F">
        <w:rPr>
          <w:sz w:val="28"/>
          <w:szCs w:val="28"/>
        </w:rPr>
        <w:t xml:space="preserve"> Ахмедов // Народы Дагестана. – 2009. - № 5. – С. 36-41. – (Этнология).</w:t>
      </w:r>
    </w:p>
    <w:p w:rsidR="001950C3" w:rsidRDefault="001F6C5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91. Ахмедова 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Названы лучшие: </w:t>
      </w:r>
      <w:r w:rsidRPr="001A1A0B">
        <w:rPr>
          <w:sz w:val="28"/>
          <w:szCs w:val="28"/>
        </w:rPr>
        <w:t>[</w:t>
      </w:r>
      <w:r w:rsidR="00DA44AF">
        <w:rPr>
          <w:sz w:val="28"/>
          <w:szCs w:val="28"/>
        </w:rPr>
        <w:t>лучшие нар. художествен.</w:t>
      </w:r>
      <w:r w:rsidR="001A1A0B">
        <w:rPr>
          <w:sz w:val="28"/>
          <w:szCs w:val="28"/>
        </w:rPr>
        <w:t xml:space="preserve"> промы</w:t>
      </w:r>
      <w:r w:rsidR="001A1A0B">
        <w:rPr>
          <w:sz w:val="28"/>
          <w:szCs w:val="28"/>
        </w:rPr>
        <w:t>с</w:t>
      </w:r>
      <w:r w:rsidR="001A1A0B">
        <w:rPr>
          <w:sz w:val="28"/>
          <w:szCs w:val="28"/>
        </w:rPr>
        <w:t>лы Дагестана</w:t>
      </w:r>
      <w:r w:rsidRPr="001A1A0B">
        <w:rPr>
          <w:sz w:val="28"/>
          <w:szCs w:val="28"/>
        </w:rPr>
        <w:t>]</w:t>
      </w:r>
      <w:r w:rsidR="001A1A0B">
        <w:rPr>
          <w:sz w:val="28"/>
          <w:szCs w:val="28"/>
        </w:rPr>
        <w:t xml:space="preserve"> / Мадина Ахмедова // Дагестанская правда. – 2013. – 26 дек. – С.1, 8.</w:t>
      </w:r>
    </w:p>
    <w:p w:rsidR="001950C3" w:rsidRDefault="00C73EC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92. Бадяева Т.А.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Сохранение национальной специфики в искусстве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родных промыслов Северного Кавказа / Т.А. Бадяева // Народные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lastRenderedPageBreak/>
        <w:t>венные промыслы Северного Кавказа: традиции и современность. - Махачк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ла, 1988. – С. 12-25.</w:t>
      </w:r>
    </w:p>
    <w:p w:rsidR="001950C3" w:rsidRDefault="00D5275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93. Байрамбеков М.М.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Сохраним искусство ремесленников Дагестана: </w:t>
      </w:r>
      <w:r w:rsidRPr="00D52750">
        <w:rPr>
          <w:sz w:val="28"/>
          <w:szCs w:val="28"/>
        </w:rPr>
        <w:t>[</w:t>
      </w:r>
      <w:r>
        <w:rPr>
          <w:sz w:val="28"/>
          <w:szCs w:val="28"/>
        </w:rPr>
        <w:t>декоративно-прикладное искусство Дагестана</w:t>
      </w:r>
      <w:r w:rsidRPr="00D52750">
        <w:rPr>
          <w:sz w:val="28"/>
          <w:szCs w:val="28"/>
        </w:rPr>
        <w:t>]</w:t>
      </w:r>
      <w:r>
        <w:rPr>
          <w:sz w:val="28"/>
          <w:szCs w:val="28"/>
        </w:rPr>
        <w:t xml:space="preserve"> / М.М. Байрамбеков // Нар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ды Дагестана. – 2012. - № 6. – С. 64.</w:t>
      </w:r>
    </w:p>
    <w:p w:rsidR="001950C3" w:rsidRDefault="00D52750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94. </w:t>
      </w:r>
      <w:r w:rsidR="002E0CB2">
        <w:rPr>
          <w:b/>
          <w:sz w:val="28"/>
          <w:szCs w:val="28"/>
        </w:rPr>
        <w:t>Гагарин С.</w:t>
      </w:r>
      <w:r w:rsidR="00A64186">
        <w:rPr>
          <w:b/>
          <w:sz w:val="28"/>
          <w:szCs w:val="28"/>
        </w:rPr>
        <w:t xml:space="preserve"> </w:t>
      </w:r>
      <w:r w:rsidR="002E0CB2">
        <w:rPr>
          <w:sz w:val="28"/>
          <w:szCs w:val="28"/>
        </w:rPr>
        <w:t>Кому беречь золото Дагестана? Заметки писателя о н</w:t>
      </w:r>
      <w:r w:rsidR="002E0CB2">
        <w:rPr>
          <w:sz w:val="28"/>
          <w:szCs w:val="28"/>
        </w:rPr>
        <w:t>а</w:t>
      </w:r>
      <w:r w:rsidR="002E0CB2">
        <w:rPr>
          <w:sz w:val="28"/>
          <w:szCs w:val="28"/>
        </w:rPr>
        <w:t xml:space="preserve">родных промыслах: </w:t>
      </w:r>
      <w:r w:rsidR="002E0CB2" w:rsidRPr="002E0CB2">
        <w:rPr>
          <w:sz w:val="28"/>
          <w:szCs w:val="28"/>
        </w:rPr>
        <w:t>[</w:t>
      </w:r>
      <w:r w:rsidR="002E0CB2">
        <w:rPr>
          <w:sz w:val="28"/>
          <w:szCs w:val="28"/>
        </w:rPr>
        <w:t>о насущных проб</w:t>
      </w:r>
      <w:r w:rsidR="00DA44AF">
        <w:rPr>
          <w:sz w:val="28"/>
          <w:szCs w:val="28"/>
        </w:rPr>
        <w:t>лемах подготовки кадров для нар.</w:t>
      </w:r>
      <w:r w:rsidR="002E0CB2">
        <w:rPr>
          <w:sz w:val="28"/>
          <w:szCs w:val="28"/>
        </w:rPr>
        <w:t xml:space="preserve"> х</w:t>
      </w:r>
      <w:r w:rsidR="002E0CB2">
        <w:rPr>
          <w:sz w:val="28"/>
          <w:szCs w:val="28"/>
        </w:rPr>
        <w:t>у</w:t>
      </w:r>
      <w:r w:rsidR="00DA44AF">
        <w:rPr>
          <w:sz w:val="28"/>
          <w:szCs w:val="28"/>
        </w:rPr>
        <w:t>дожествен.</w:t>
      </w:r>
      <w:r w:rsidR="002E0CB2">
        <w:rPr>
          <w:sz w:val="28"/>
          <w:szCs w:val="28"/>
        </w:rPr>
        <w:t xml:space="preserve"> промыслов Дагестана</w:t>
      </w:r>
      <w:r w:rsidR="002E0CB2" w:rsidRPr="002E0CB2">
        <w:rPr>
          <w:sz w:val="28"/>
          <w:szCs w:val="28"/>
        </w:rPr>
        <w:t>]</w:t>
      </w:r>
      <w:r w:rsidR="002E0CB2">
        <w:rPr>
          <w:sz w:val="28"/>
          <w:szCs w:val="28"/>
        </w:rPr>
        <w:t xml:space="preserve"> / С. Гагарин // Советская культура. – 1980. – 21 марта.</w:t>
      </w:r>
    </w:p>
    <w:p w:rsidR="001950C3" w:rsidRDefault="002E0CB2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95. Газимагомедов Г.Г.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Народные промыслы: спасать</w:t>
      </w:r>
      <w:r w:rsidR="00E21313">
        <w:rPr>
          <w:sz w:val="28"/>
          <w:szCs w:val="28"/>
        </w:rPr>
        <w:t>,</w:t>
      </w:r>
      <w:r>
        <w:rPr>
          <w:sz w:val="28"/>
          <w:szCs w:val="28"/>
        </w:rPr>
        <w:t xml:space="preserve"> никогда не поздно: </w:t>
      </w:r>
      <w:r w:rsidRPr="002E0CB2">
        <w:rPr>
          <w:sz w:val="28"/>
          <w:szCs w:val="28"/>
        </w:rPr>
        <w:t>[</w:t>
      </w:r>
      <w:r>
        <w:rPr>
          <w:sz w:val="28"/>
          <w:szCs w:val="28"/>
        </w:rPr>
        <w:t>беседа с пред. Комитета по нар. художествен. промыслам РД Гамз</w:t>
      </w:r>
      <w:r>
        <w:rPr>
          <w:sz w:val="28"/>
          <w:szCs w:val="28"/>
        </w:rPr>
        <w:t>а</w:t>
      </w:r>
      <w:r w:rsidR="00DA44AF">
        <w:rPr>
          <w:sz w:val="28"/>
          <w:szCs w:val="28"/>
        </w:rPr>
        <w:t>том Газимагомедовым / з</w:t>
      </w:r>
      <w:r>
        <w:rPr>
          <w:sz w:val="28"/>
          <w:szCs w:val="28"/>
        </w:rPr>
        <w:t>аписал кор.</w:t>
      </w:r>
      <w:r w:rsidRPr="002E0CB2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Газимагомедов // Махачкалинские известия. – 2012. – 7 сент. (№ 35). – С. 10, 21. – (Общество).</w:t>
      </w:r>
    </w:p>
    <w:p w:rsidR="001950C3" w:rsidRDefault="0055360A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96. </w:t>
      </w:r>
      <w:r w:rsidR="00B70D51">
        <w:rPr>
          <w:b/>
          <w:sz w:val="28"/>
          <w:szCs w:val="28"/>
        </w:rPr>
        <w:t>Газимагомедов М.Г.</w:t>
      </w:r>
      <w:r w:rsidR="00A64186">
        <w:rPr>
          <w:b/>
          <w:sz w:val="28"/>
          <w:szCs w:val="28"/>
        </w:rPr>
        <w:t xml:space="preserve"> </w:t>
      </w:r>
      <w:r w:rsidR="00B70D51">
        <w:rPr>
          <w:sz w:val="28"/>
          <w:szCs w:val="28"/>
        </w:rPr>
        <w:t>Проблемы сохранения и развития традиций народного искусства в связи с изменением конъюктуры спроса / М.Г. Газ</w:t>
      </w:r>
      <w:r w:rsidR="00B70D51">
        <w:rPr>
          <w:sz w:val="28"/>
          <w:szCs w:val="28"/>
        </w:rPr>
        <w:t>и</w:t>
      </w:r>
      <w:r w:rsidR="00B70D51">
        <w:rPr>
          <w:sz w:val="28"/>
          <w:szCs w:val="28"/>
        </w:rPr>
        <w:t>магомедов //</w:t>
      </w:r>
      <w:r w:rsidR="00B70D51" w:rsidRPr="00B70D51">
        <w:rPr>
          <w:sz w:val="28"/>
          <w:szCs w:val="28"/>
        </w:rPr>
        <w:t xml:space="preserve"> </w:t>
      </w:r>
      <w:r w:rsidR="00B70D51">
        <w:rPr>
          <w:sz w:val="28"/>
          <w:szCs w:val="28"/>
        </w:rPr>
        <w:t>Народные художественные промыслы Северного Кавказа: тр</w:t>
      </w:r>
      <w:r w:rsidR="00B70D51">
        <w:rPr>
          <w:sz w:val="28"/>
          <w:szCs w:val="28"/>
        </w:rPr>
        <w:t>а</w:t>
      </w:r>
      <w:r w:rsidR="00B70D51">
        <w:rPr>
          <w:sz w:val="28"/>
          <w:szCs w:val="28"/>
        </w:rPr>
        <w:t>диции и современность. - Махачкала, 1988. – С. 26-36.</w:t>
      </w:r>
    </w:p>
    <w:p w:rsidR="00B70D51" w:rsidRDefault="001B24B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97. Гамзатов Р.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Просто потому, что он горец!: </w:t>
      </w:r>
      <w:r w:rsidRPr="001B24B1">
        <w:rPr>
          <w:sz w:val="28"/>
          <w:szCs w:val="28"/>
        </w:rPr>
        <w:t>[</w:t>
      </w:r>
      <w:r w:rsidR="000B75EB">
        <w:rPr>
          <w:sz w:val="28"/>
          <w:szCs w:val="28"/>
        </w:rPr>
        <w:t>о прикладном искусс</w:t>
      </w:r>
      <w:r w:rsidR="000B75EB">
        <w:rPr>
          <w:sz w:val="28"/>
          <w:szCs w:val="28"/>
        </w:rPr>
        <w:t>т</w:t>
      </w:r>
      <w:r w:rsidR="000B75EB">
        <w:rPr>
          <w:sz w:val="28"/>
          <w:szCs w:val="28"/>
        </w:rPr>
        <w:t>в</w:t>
      </w:r>
      <w:r>
        <w:rPr>
          <w:sz w:val="28"/>
          <w:szCs w:val="28"/>
        </w:rPr>
        <w:t>е</w:t>
      </w:r>
      <w:r w:rsidR="000B75EB">
        <w:rPr>
          <w:sz w:val="28"/>
          <w:szCs w:val="28"/>
        </w:rPr>
        <w:t xml:space="preserve"> </w:t>
      </w:r>
      <w:r>
        <w:rPr>
          <w:sz w:val="28"/>
          <w:szCs w:val="28"/>
        </w:rPr>
        <w:t>Дагестана</w:t>
      </w:r>
      <w:r w:rsidRPr="001B24B1">
        <w:rPr>
          <w:sz w:val="28"/>
          <w:szCs w:val="28"/>
        </w:rPr>
        <w:t>]</w:t>
      </w:r>
      <w:r>
        <w:rPr>
          <w:sz w:val="28"/>
          <w:szCs w:val="28"/>
        </w:rPr>
        <w:t xml:space="preserve"> / Р. Гамзатов // Декоративное искусство СССР. – 1969. - № 12. – С. 4-5.</w:t>
      </w:r>
    </w:p>
    <w:p w:rsidR="001950C3" w:rsidRDefault="001B24B1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98. Гамзатова П.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Расскажем историю наших ремесел: </w:t>
      </w:r>
      <w:r w:rsidRPr="001B24B1">
        <w:rPr>
          <w:sz w:val="28"/>
          <w:szCs w:val="28"/>
        </w:rPr>
        <w:t>[</w:t>
      </w:r>
      <w:r>
        <w:rPr>
          <w:sz w:val="28"/>
          <w:szCs w:val="28"/>
        </w:rPr>
        <w:t>Музей декор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тивно-приклад. искусства</w:t>
      </w:r>
      <w:r w:rsidRPr="001B24B1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1969. – 15 янв.</w:t>
      </w:r>
    </w:p>
    <w:p w:rsidR="001950C3" w:rsidRDefault="001B24B1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99. </w:t>
      </w:r>
      <w:r w:rsidR="00EE476B">
        <w:rPr>
          <w:b/>
          <w:sz w:val="28"/>
          <w:szCs w:val="28"/>
        </w:rPr>
        <w:t>Гамзатова П.Р.</w:t>
      </w:r>
      <w:r w:rsidR="00A64186">
        <w:rPr>
          <w:b/>
          <w:sz w:val="28"/>
          <w:szCs w:val="28"/>
        </w:rPr>
        <w:t xml:space="preserve"> </w:t>
      </w:r>
      <w:r w:rsidR="00EB620B">
        <w:rPr>
          <w:sz w:val="28"/>
          <w:szCs w:val="28"/>
        </w:rPr>
        <w:t>Художественное серебро Дагестана / Патимат Р</w:t>
      </w:r>
      <w:r w:rsidR="00EB620B">
        <w:rPr>
          <w:sz w:val="28"/>
          <w:szCs w:val="28"/>
        </w:rPr>
        <w:t>а</w:t>
      </w:r>
      <w:r w:rsidR="00EB620B">
        <w:rPr>
          <w:sz w:val="28"/>
          <w:szCs w:val="28"/>
        </w:rPr>
        <w:t>суловна Гамзатова // Эхо Дагестана. – 1995. – 18-24 дек., 25-31 дек., 29 дек. – (Нар. промыслы).</w:t>
      </w:r>
    </w:p>
    <w:p w:rsidR="001950C3" w:rsidRDefault="00EB620B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100. Гамзатова П.Р.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Художественные особенности традиционных женских украшений аварок и кубачинок / Патимат Расуловна Гамзатова // Традиции и современность в искусстве народных художественных пром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слов Северного Кавказа. – М., 1987. – С. 118-133.</w:t>
      </w:r>
    </w:p>
    <w:p w:rsidR="001950C3" w:rsidRDefault="009445A8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101. </w:t>
      </w:r>
      <w:r w:rsidR="005D5898">
        <w:rPr>
          <w:b/>
          <w:sz w:val="28"/>
          <w:szCs w:val="28"/>
        </w:rPr>
        <w:t>Гришин В.</w:t>
      </w:r>
      <w:r w:rsidR="00A64186">
        <w:rPr>
          <w:b/>
          <w:sz w:val="28"/>
          <w:szCs w:val="28"/>
        </w:rPr>
        <w:t xml:space="preserve"> </w:t>
      </w:r>
      <w:r w:rsidR="005D5898">
        <w:rPr>
          <w:sz w:val="28"/>
          <w:szCs w:val="28"/>
        </w:rPr>
        <w:t xml:space="preserve">Интерес к народному творчеству: </w:t>
      </w:r>
      <w:r w:rsidR="005D5898" w:rsidRPr="005D5898">
        <w:rPr>
          <w:sz w:val="28"/>
          <w:szCs w:val="28"/>
        </w:rPr>
        <w:t>[</w:t>
      </w:r>
      <w:r w:rsidR="005D5898">
        <w:rPr>
          <w:sz w:val="28"/>
          <w:szCs w:val="28"/>
        </w:rPr>
        <w:t>о нар. умельцах Д</w:t>
      </w:r>
      <w:r w:rsidR="005D5898">
        <w:rPr>
          <w:sz w:val="28"/>
          <w:szCs w:val="28"/>
        </w:rPr>
        <w:t>а</w:t>
      </w:r>
      <w:r w:rsidR="005D5898">
        <w:rPr>
          <w:sz w:val="28"/>
          <w:szCs w:val="28"/>
        </w:rPr>
        <w:t>гестана</w:t>
      </w:r>
      <w:r w:rsidR="005D5898" w:rsidRPr="005D5898">
        <w:rPr>
          <w:sz w:val="28"/>
          <w:szCs w:val="28"/>
        </w:rPr>
        <w:t>]</w:t>
      </w:r>
      <w:r w:rsidR="005D5898">
        <w:rPr>
          <w:sz w:val="28"/>
          <w:szCs w:val="28"/>
        </w:rPr>
        <w:t xml:space="preserve"> / В. Гришин // Орловская правда. – 1978. – 11 июня.</w:t>
      </w:r>
    </w:p>
    <w:p w:rsidR="006B49FF" w:rsidRDefault="005D5898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102. </w:t>
      </w:r>
      <w:r w:rsidR="00C4243A">
        <w:rPr>
          <w:b/>
          <w:sz w:val="28"/>
          <w:szCs w:val="28"/>
        </w:rPr>
        <w:t>Дагестанские ювелирные центры Кубачи и Гоцатль</w:t>
      </w:r>
      <w:r w:rsidR="000B75EB">
        <w:rPr>
          <w:b/>
          <w:sz w:val="28"/>
          <w:szCs w:val="28"/>
        </w:rPr>
        <w:t xml:space="preserve"> // </w:t>
      </w:r>
      <w:r w:rsidR="00C4243A">
        <w:rPr>
          <w:sz w:val="28"/>
          <w:szCs w:val="28"/>
        </w:rPr>
        <w:t>Наро</w:t>
      </w:r>
      <w:r w:rsidR="00C4243A">
        <w:rPr>
          <w:sz w:val="28"/>
          <w:szCs w:val="28"/>
        </w:rPr>
        <w:t>д</w:t>
      </w:r>
      <w:r w:rsidR="00C4243A">
        <w:rPr>
          <w:sz w:val="28"/>
          <w:szCs w:val="28"/>
        </w:rPr>
        <w:t>ные художественные промыслы. – М.</w:t>
      </w:r>
      <w:r w:rsidR="00F02016">
        <w:rPr>
          <w:sz w:val="28"/>
          <w:szCs w:val="28"/>
        </w:rPr>
        <w:t>,</w:t>
      </w:r>
      <w:r w:rsidR="00C4243A">
        <w:rPr>
          <w:sz w:val="28"/>
          <w:szCs w:val="28"/>
        </w:rPr>
        <w:t xml:space="preserve"> 1984. – С. 138.</w:t>
      </w:r>
    </w:p>
    <w:p w:rsidR="001950C3" w:rsidRDefault="002B7FD5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103. Дагирова Д.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 традиционных корнях и началах современного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</w:t>
      </w:r>
      <w:r w:rsidR="006B49FF">
        <w:rPr>
          <w:sz w:val="28"/>
          <w:szCs w:val="28"/>
        </w:rPr>
        <w:t>т</w:t>
      </w:r>
      <w:r>
        <w:rPr>
          <w:sz w:val="28"/>
          <w:szCs w:val="28"/>
        </w:rPr>
        <w:t>ва Дагестана / Д. Дагирова // Махачкалинские известия. – 2004. – 24сент. (№ 38). – С. 28. – (Искусство).</w:t>
      </w:r>
    </w:p>
    <w:p w:rsidR="001950C3" w:rsidRDefault="00F02016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104. Далгатов И.Д.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 вопросу о чертах стилистической общности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личных типов традиционных дагестанских ювелирных украшений / И.Д. Далгатов // Художественное творчество Дагестана и молодежь. – Махачкала, 1991. – С. 43-51.</w:t>
      </w:r>
    </w:p>
    <w:p w:rsidR="001950C3" w:rsidRDefault="00DA7351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105. Даниялов М.А.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Зарубежные авторы о народном искусстве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 / М.А. Даниялов // Идейно-художественные проблемы современного искусства Дагестана: (Сб. статей). – Махачкала, 1982. – С. 127-132.</w:t>
      </w:r>
    </w:p>
    <w:p w:rsidR="001950C3" w:rsidRDefault="00DA7351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106. Дебиров П.М.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Дагестанский орнамент и его расшифровка: трад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ции и преемственность / П.М. Дебиров // Художественное творчество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 и молодежь. – Махачкала, 1991. – С. 52-63.</w:t>
      </w:r>
    </w:p>
    <w:p w:rsidR="001950C3" w:rsidRDefault="001A5AA8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107. Дебиров П.М.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Искусство резьбы по дереву: </w:t>
      </w:r>
      <w:r w:rsidRPr="001A5AA8">
        <w:rPr>
          <w:sz w:val="28"/>
          <w:szCs w:val="28"/>
        </w:rPr>
        <w:t>[</w:t>
      </w:r>
      <w:r>
        <w:rPr>
          <w:sz w:val="28"/>
          <w:szCs w:val="28"/>
        </w:rPr>
        <w:t xml:space="preserve">развитие искусства резьбы по дереву у аварцев от древности до середины 90-х годов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в.</w:t>
      </w:r>
      <w:r w:rsidRPr="001A5AA8">
        <w:rPr>
          <w:sz w:val="28"/>
          <w:szCs w:val="28"/>
        </w:rPr>
        <w:t>]</w:t>
      </w:r>
      <w:r>
        <w:rPr>
          <w:sz w:val="28"/>
          <w:szCs w:val="28"/>
        </w:rPr>
        <w:t xml:space="preserve"> / П.М. Дебиров // Возрождение. – 1995. - № 2. – С. 53-55. – (Декоративно-прикладное искусство).</w:t>
      </w:r>
    </w:p>
    <w:p w:rsidR="001950C3" w:rsidRDefault="001A5AA8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108. Дебиров П.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Коллекция народных самоцветов: </w:t>
      </w:r>
      <w:r w:rsidRPr="001A5AA8">
        <w:rPr>
          <w:sz w:val="28"/>
          <w:szCs w:val="28"/>
        </w:rPr>
        <w:t>[</w:t>
      </w:r>
      <w:r w:rsidR="00D07EBF">
        <w:rPr>
          <w:sz w:val="28"/>
          <w:szCs w:val="28"/>
        </w:rPr>
        <w:t>коллекция обра</w:t>
      </w:r>
      <w:r w:rsidR="00D07EBF">
        <w:rPr>
          <w:sz w:val="28"/>
          <w:szCs w:val="28"/>
        </w:rPr>
        <w:t>з</w:t>
      </w:r>
      <w:r w:rsidR="00D07EBF">
        <w:rPr>
          <w:sz w:val="28"/>
          <w:szCs w:val="28"/>
        </w:rPr>
        <w:t>цов нар. орнаментики</w:t>
      </w:r>
      <w:r w:rsidR="0099509D">
        <w:rPr>
          <w:sz w:val="28"/>
          <w:szCs w:val="28"/>
        </w:rPr>
        <w:t>,</w:t>
      </w:r>
      <w:r w:rsidR="00D07EBF">
        <w:rPr>
          <w:sz w:val="28"/>
          <w:szCs w:val="28"/>
        </w:rPr>
        <w:t xml:space="preserve"> собранна</w:t>
      </w:r>
      <w:r w:rsidR="0099509D">
        <w:rPr>
          <w:sz w:val="28"/>
          <w:szCs w:val="28"/>
        </w:rPr>
        <w:t>я С. Гусейновым из села</w:t>
      </w:r>
      <w:r w:rsidR="00D07EBF">
        <w:rPr>
          <w:sz w:val="28"/>
          <w:szCs w:val="28"/>
        </w:rPr>
        <w:t xml:space="preserve"> Чувек</w:t>
      </w:r>
      <w:r w:rsidR="00E21313">
        <w:rPr>
          <w:sz w:val="28"/>
          <w:szCs w:val="28"/>
        </w:rPr>
        <w:t>,</w:t>
      </w:r>
      <w:r w:rsidR="00D07EBF">
        <w:rPr>
          <w:sz w:val="28"/>
          <w:szCs w:val="28"/>
        </w:rPr>
        <w:t xml:space="preserve"> Хивского рай</w:t>
      </w:r>
      <w:r w:rsidR="0099509D">
        <w:rPr>
          <w:sz w:val="28"/>
          <w:szCs w:val="28"/>
        </w:rPr>
        <w:t>она</w:t>
      </w:r>
      <w:r w:rsidRPr="001A5AA8">
        <w:rPr>
          <w:sz w:val="28"/>
          <w:szCs w:val="28"/>
        </w:rPr>
        <w:t>]</w:t>
      </w:r>
      <w:r w:rsidR="00D07EBF">
        <w:rPr>
          <w:sz w:val="28"/>
          <w:szCs w:val="28"/>
        </w:rPr>
        <w:t xml:space="preserve"> / П. Дебиров // Комсомолец Дагестана. – 1961. – 26 февр.</w:t>
      </w:r>
    </w:p>
    <w:p w:rsidR="001950C3" w:rsidRDefault="00D07EBF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109. Дебиров П.М.</w:t>
      </w:r>
      <w:r w:rsidR="00A64186">
        <w:rPr>
          <w:sz w:val="28"/>
          <w:szCs w:val="28"/>
        </w:rPr>
        <w:t xml:space="preserve"> </w:t>
      </w:r>
      <w:r w:rsidR="000848AA">
        <w:rPr>
          <w:sz w:val="28"/>
          <w:szCs w:val="28"/>
        </w:rPr>
        <w:t>Народные традиции художественной обработки д</w:t>
      </w:r>
      <w:r w:rsidR="000848AA">
        <w:rPr>
          <w:sz w:val="28"/>
          <w:szCs w:val="28"/>
        </w:rPr>
        <w:t>е</w:t>
      </w:r>
      <w:r w:rsidR="000848AA">
        <w:rPr>
          <w:sz w:val="28"/>
          <w:szCs w:val="28"/>
        </w:rPr>
        <w:t>рева и пути их возрождения / П.М. Дебиров //</w:t>
      </w:r>
      <w:r w:rsidR="000848AA" w:rsidRPr="00B70D51">
        <w:rPr>
          <w:sz w:val="28"/>
          <w:szCs w:val="28"/>
        </w:rPr>
        <w:t xml:space="preserve"> </w:t>
      </w:r>
      <w:r w:rsidR="000848AA">
        <w:rPr>
          <w:sz w:val="28"/>
          <w:szCs w:val="28"/>
        </w:rPr>
        <w:t>Народные художественные промыслы Северного Кавказа: традиции и современность. - Махачкала, 1988. – С. 110-120.</w:t>
      </w:r>
    </w:p>
    <w:p w:rsidR="001950C3" w:rsidRDefault="000848AA" w:rsidP="00660964">
      <w:pPr>
        <w:spacing w:before="240"/>
        <w:ind w:firstLine="709"/>
        <w:rPr>
          <w:sz w:val="28"/>
          <w:szCs w:val="28"/>
        </w:rPr>
      </w:pPr>
      <w:r w:rsidRPr="000848AA">
        <w:rPr>
          <w:b/>
          <w:sz w:val="28"/>
          <w:szCs w:val="28"/>
        </w:rPr>
        <w:t xml:space="preserve">110. </w:t>
      </w:r>
      <w:r>
        <w:rPr>
          <w:b/>
          <w:sz w:val="28"/>
          <w:szCs w:val="28"/>
        </w:rPr>
        <w:t>Дебиров П.М.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 художественных образах в народно-декоративном искусстве аварцев (По материалам петрографики): </w:t>
      </w:r>
      <w:r w:rsidRPr="000848AA">
        <w:rPr>
          <w:sz w:val="28"/>
          <w:szCs w:val="28"/>
        </w:rPr>
        <w:t>[</w:t>
      </w:r>
      <w:r w:rsidR="00DA44AF">
        <w:rPr>
          <w:sz w:val="28"/>
          <w:szCs w:val="28"/>
        </w:rPr>
        <w:t>р</w:t>
      </w:r>
      <w:r>
        <w:rPr>
          <w:sz w:val="28"/>
          <w:szCs w:val="28"/>
        </w:rPr>
        <w:t>езные камни</w:t>
      </w:r>
      <w:r w:rsidRPr="000848AA">
        <w:rPr>
          <w:sz w:val="28"/>
          <w:szCs w:val="28"/>
        </w:rPr>
        <w:t>]</w:t>
      </w:r>
      <w:r>
        <w:rPr>
          <w:sz w:val="28"/>
          <w:szCs w:val="28"/>
        </w:rPr>
        <w:t xml:space="preserve"> / П.М. Дебиров; Ин-т истории, языка и литературы им. Г. Цадасы // Учен. записки. – 1959. – Т. 6. – С. 200-232, с табл.</w:t>
      </w:r>
    </w:p>
    <w:p w:rsidR="006B49FF" w:rsidRDefault="000848AA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111. Дебиров П.М.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Резьба по стуку. Памятники средневекового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ства Дагестана: </w:t>
      </w:r>
      <w:r w:rsidRPr="000848AA">
        <w:rPr>
          <w:sz w:val="28"/>
          <w:szCs w:val="28"/>
        </w:rPr>
        <w:t>[</w:t>
      </w:r>
      <w:r>
        <w:rPr>
          <w:sz w:val="28"/>
          <w:szCs w:val="28"/>
        </w:rPr>
        <w:t xml:space="preserve">о стуковых рельефах </w:t>
      </w:r>
      <w:r>
        <w:rPr>
          <w:sz w:val="28"/>
          <w:szCs w:val="28"/>
          <w:lang w:val="en-US"/>
        </w:rPr>
        <w:t>XI</w:t>
      </w:r>
      <w:r w:rsidRPr="000848A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 xml:space="preserve"> вв. средневековых мечетей в селениях Калакорейш Дахадаевского района, Каракюре и Луткун Ахтынск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района</w:t>
      </w:r>
      <w:r w:rsidRPr="000848AA">
        <w:rPr>
          <w:sz w:val="28"/>
          <w:szCs w:val="28"/>
        </w:rPr>
        <w:t>]</w:t>
      </w:r>
      <w:r w:rsidR="00AE7DE8">
        <w:rPr>
          <w:sz w:val="28"/>
          <w:szCs w:val="28"/>
        </w:rPr>
        <w:t xml:space="preserve"> / П.М. Дебиров // Дагестанская правда. – 1963. – 7 февр.</w:t>
      </w:r>
    </w:p>
    <w:p w:rsidR="006B49FF" w:rsidRDefault="00AE7DE8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112. </w:t>
      </w:r>
      <w:r w:rsidR="00EE7D39">
        <w:rPr>
          <w:b/>
          <w:sz w:val="28"/>
          <w:szCs w:val="28"/>
        </w:rPr>
        <w:t>Дебиров П.М.</w:t>
      </w:r>
      <w:r w:rsidR="00A64186">
        <w:rPr>
          <w:b/>
          <w:sz w:val="28"/>
          <w:szCs w:val="28"/>
        </w:rPr>
        <w:t xml:space="preserve"> </w:t>
      </w:r>
      <w:r w:rsidR="00EE7D39">
        <w:rPr>
          <w:sz w:val="28"/>
          <w:szCs w:val="28"/>
        </w:rPr>
        <w:t xml:space="preserve">Резьба по стуку в средневековом Дагестане </w:t>
      </w:r>
      <w:r w:rsidR="00303E18">
        <w:rPr>
          <w:sz w:val="28"/>
          <w:szCs w:val="28"/>
        </w:rPr>
        <w:t>/ П.М. Дебиров</w:t>
      </w:r>
      <w:r w:rsidR="00EE7D39">
        <w:rPr>
          <w:sz w:val="28"/>
          <w:szCs w:val="28"/>
        </w:rPr>
        <w:t xml:space="preserve"> // Ученые записки ИИЯЛ. – Т. 14. Серия ист. – Махачкала, 1964 (обл. 1965). – С. 205-256, 220-255: ил.</w:t>
      </w:r>
    </w:p>
    <w:p w:rsidR="006B49FF" w:rsidRDefault="00EE7D39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113. Джанаев 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Новое дыхание – народным промыслам: </w:t>
      </w:r>
      <w:r w:rsidRPr="00EE7D39">
        <w:rPr>
          <w:sz w:val="28"/>
          <w:szCs w:val="28"/>
        </w:rPr>
        <w:t>[</w:t>
      </w:r>
      <w:r>
        <w:rPr>
          <w:sz w:val="28"/>
          <w:szCs w:val="28"/>
        </w:rPr>
        <w:t>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венные промыслы Дагестана</w:t>
      </w:r>
      <w:r w:rsidRPr="00EE7D39">
        <w:rPr>
          <w:sz w:val="28"/>
          <w:szCs w:val="28"/>
        </w:rPr>
        <w:t>]</w:t>
      </w:r>
      <w:r>
        <w:rPr>
          <w:sz w:val="28"/>
          <w:szCs w:val="28"/>
        </w:rPr>
        <w:t xml:space="preserve"> / Гадис Джанаев // Дагестанская правда. – 2013. – 16 мая. – С. 3. – (Перспективы).</w:t>
      </w:r>
    </w:p>
    <w:p w:rsidR="006B49FF" w:rsidRDefault="00EE7D39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114. Джамалудинов Д.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Возрождаются кустарные промыслы: </w:t>
      </w:r>
      <w:r w:rsidRPr="00EE7D39">
        <w:rPr>
          <w:sz w:val="28"/>
          <w:szCs w:val="28"/>
        </w:rPr>
        <w:t>[</w:t>
      </w:r>
      <w:r>
        <w:rPr>
          <w:sz w:val="28"/>
          <w:szCs w:val="28"/>
        </w:rPr>
        <w:t>в Тляр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тинск</w:t>
      </w:r>
      <w:r w:rsidR="00DA44AF">
        <w:rPr>
          <w:sz w:val="28"/>
          <w:szCs w:val="28"/>
        </w:rPr>
        <w:t xml:space="preserve">ом р- </w:t>
      </w:r>
      <w:r>
        <w:rPr>
          <w:sz w:val="28"/>
          <w:szCs w:val="28"/>
        </w:rPr>
        <w:t>не</w:t>
      </w:r>
      <w:r w:rsidRPr="00EE7D39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Джамалудинов // Дагестанская правда. – 1996. – 23 мая.</w:t>
      </w:r>
    </w:p>
    <w:p w:rsidR="006B49FF" w:rsidRDefault="00EE7D39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115. Джамалудинов</w:t>
      </w:r>
      <w:r>
        <w:rPr>
          <w:sz w:val="28"/>
          <w:szCs w:val="28"/>
        </w:rPr>
        <w:t xml:space="preserve"> </w:t>
      </w:r>
      <w:r w:rsidRPr="00EE7D39">
        <w:rPr>
          <w:b/>
          <w:sz w:val="28"/>
          <w:szCs w:val="28"/>
        </w:rPr>
        <w:t>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Спрос на красоту: </w:t>
      </w:r>
      <w:r w:rsidRPr="00EE7D39">
        <w:rPr>
          <w:sz w:val="28"/>
          <w:szCs w:val="28"/>
        </w:rPr>
        <w:t>[</w:t>
      </w:r>
      <w:r w:rsidR="00DA44AF">
        <w:rPr>
          <w:sz w:val="28"/>
          <w:szCs w:val="28"/>
        </w:rPr>
        <w:t>о состоянии нар.</w:t>
      </w:r>
      <w:r>
        <w:rPr>
          <w:sz w:val="28"/>
          <w:szCs w:val="28"/>
        </w:rPr>
        <w:t xml:space="preserve"> художе</w:t>
      </w:r>
      <w:r w:rsidR="00DA44AF">
        <w:rPr>
          <w:sz w:val="28"/>
          <w:szCs w:val="28"/>
        </w:rPr>
        <w:t>с</w:t>
      </w:r>
      <w:r w:rsidR="00DA44AF">
        <w:rPr>
          <w:sz w:val="28"/>
          <w:szCs w:val="28"/>
        </w:rPr>
        <w:t>т</w:t>
      </w:r>
      <w:r w:rsidR="00DA44AF">
        <w:rPr>
          <w:sz w:val="28"/>
          <w:szCs w:val="28"/>
        </w:rPr>
        <w:t>вен. промыслов</w:t>
      </w:r>
      <w:r>
        <w:rPr>
          <w:sz w:val="28"/>
          <w:szCs w:val="28"/>
        </w:rPr>
        <w:t xml:space="preserve"> Дагестана</w:t>
      </w:r>
      <w:r w:rsidRPr="00EE7D39">
        <w:rPr>
          <w:sz w:val="28"/>
          <w:szCs w:val="28"/>
        </w:rPr>
        <w:t>]</w:t>
      </w:r>
      <w:r>
        <w:rPr>
          <w:sz w:val="28"/>
          <w:szCs w:val="28"/>
        </w:rPr>
        <w:t xml:space="preserve"> / М. Джамалудинов // Дагестанская правда. – 1990. – 20 окт.</w:t>
      </w:r>
    </w:p>
    <w:p w:rsidR="006B49FF" w:rsidRDefault="00EE7D39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116. </w:t>
      </w:r>
      <w:r w:rsidR="000B4402">
        <w:rPr>
          <w:b/>
          <w:sz w:val="28"/>
          <w:szCs w:val="28"/>
        </w:rPr>
        <w:t>Джамбулаев Д.</w:t>
      </w:r>
      <w:r w:rsidR="00A64186">
        <w:rPr>
          <w:b/>
          <w:sz w:val="28"/>
          <w:szCs w:val="28"/>
        </w:rPr>
        <w:t xml:space="preserve"> </w:t>
      </w:r>
      <w:r w:rsidR="000B4402">
        <w:rPr>
          <w:sz w:val="28"/>
          <w:szCs w:val="28"/>
        </w:rPr>
        <w:t xml:space="preserve">Мастеров кормят руки: </w:t>
      </w:r>
      <w:r w:rsidR="000B4402" w:rsidRPr="000B4402">
        <w:rPr>
          <w:sz w:val="28"/>
          <w:szCs w:val="28"/>
        </w:rPr>
        <w:t>[</w:t>
      </w:r>
      <w:r w:rsidR="00E21313">
        <w:rPr>
          <w:sz w:val="28"/>
          <w:szCs w:val="28"/>
        </w:rPr>
        <w:t xml:space="preserve">о мастерах , </w:t>
      </w:r>
      <w:r w:rsidR="002B7CD0">
        <w:rPr>
          <w:sz w:val="28"/>
          <w:szCs w:val="28"/>
        </w:rPr>
        <w:t>ювелирах и медночеканщиках сел. Гоцатль Хунзахског</w:t>
      </w:r>
      <w:r w:rsidR="00402F41">
        <w:rPr>
          <w:sz w:val="28"/>
          <w:szCs w:val="28"/>
        </w:rPr>
        <w:t xml:space="preserve">о района, </w:t>
      </w:r>
      <w:r w:rsidR="00E21313">
        <w:rPr>
          <w:sz w:val="28"/>
          <w:szCs w:val="28"/>
        </w:rPr>
        <w:t xml:space="preserve"> об </w:t>
      </w:r>
      <w:r w:rsidR="00402F41">
        <w:rPr>
          <w:sz w:val="28"/>
          <w:szCs w:val="28"/>
        </w:rPr>
        <w:t>унцукульских и</w:t>
      </w:r>
      <w:r w:rsidR="002B7CD0">
        <w:rPr>
          <w:sz w:val="28"/>
          <w:szCs w:val="28"/>
        </w:rPr>
        <w:t xml:space="preserve"> ич</w:t>
      </w:r>
      <w:r w:rsidR="002B7CD0">
        <w:rPr>
          <w:sz w:val="28"/>
          <w:szCs w:val="28"/>
        </w:rPr>
        <w:t>и</w:t>
      </w:r>
      <w:r w:rsidR="002B7CD0">
        <w:rPr>
          <w:sz w:val="28"/>
          <w:szCs w:val="28"/>
        </w:rPr>
        <w:t>чалинских мастерах, кузнецах Тляратинского района, каменщиках и резниках по камн</w:t>
      </w:r>
      <w:r w:rsidR="00DA44AF">
        <w:rPr>
          <w:sz w:val="28"/>
          <w:szCs w:val="28"/>
        </w:rPr>
        <w:t xml:space="preserve">ю из сел. Кахиб Шамильского р- </w:t>
      </w:r>
      <w:r w:rsidR="002B7CD0">
        <w:rPr>
          <w:sz w:val="28"/>
          <w:szCs w:val="28"/>
        </w:rPr>
        <w:t>на</w:t>
      </w:r>
      <w:r w:rsidR="000B4402" w:rsidRPr="000B4402">
        <w:rPr>
          <w:sz w:val="28"/>
          <w:szCs w:val="28"/>
        </w:rPr>
        <w:t>]</w:t>
      </w:r>
      <w:r w:rsidR="002B7CD0">
        <w:rPr>
          <w:sz w:val="28"/>
          <w:szCs w:val="28"/>
        </w:rPr>
        <w:t xml:space="preserve"> / Д. Джамбулаев // Дагестанская правда. – 2002. – 16 марта.</w:t>
      </w:r>
    </w:p>
    <w:p w:rsidR="006B49FF" w:rsidRDefault="002B7CD0" w:rsidP="00660964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117. Джамбулаев Д.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Ювелирная составляющая экономики: </w:t>
      </w:r>
      <w:r w:rsidRPr="002B7CD0">
        <w:rPr>
          <w:sz w:val="28"/>
          <w:szCs w:val="28"/>
        </w:rPr>
        <w:t>[</w:t>
      </w:r>
      <w:r>
        <w:rPr>
          <w:sz w:val="28"/>
          <w:szCs w:val="28"/>
        </w:rPr>
        <w:t>о состо</w:t>
      </w:r>
      <w:r>
        <w:rPr>
          <w:sz w:val="28"/>
          <w:szCs w:val="28"/>
        </w:rPr>
        <w:t>я</w:t>
      </w:r>
      <w:r w:rsidR="00DA44AF">
        <w:rPr>
          <w:sz w:val="28"/>
          <w:szCs w:val="28"/>
        </w:rPr>
        <w:t>нии предприятий нар. художествен. промыслов после эконом.</w:t>
      </w:r>
      <w:r>
        <w:rPr>
          <w:sz w:val="28"/>
          <w:szCs w:val="28"/>
        </w:rPr>
        <w:t xml:space="preserve"> кризиса 90-х годов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в.</w:t>
      </w:r>
      <w:r w:rsidRPr="002B7CD0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Джамбулаев // Дагестанская правда. – 2004. – 15 апр. – С. 4.</w:t>
      </w:r>
    </w:p>
    <w:p w:rsidR="006B49FF" w:rsidRDefault="007C4A4E" w:rsidP="00660964">
      <w:pPr>
        <w:spacing w:before="240"/>
        <w:ind w:firstLine="709"/>
        <w:rPr>
          <w:sz w:val="28"/>
          <w:szCs w:val="28"/>
        </w:rPr>
      </w:pPr>
      <w:r w:rsidRPr="007C4A4E">
        <w:rPr>
          <w:b/>
          <w:sz w:val="28"/>
          <w:szCs w:val="28"/>
        </w:rPr>
        <w:t xml:space="preserve">118. </w:t>
      </w:r>
      <w:r>
        <w:rPr>
          <w:b/>
          <w:sz w:val="28"/>
          <w:szCs w:val="28"/>
        </w:rPr>
        <w:t>Джанаев Г.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Новое дыхание – народным промыслам: </w:t>
      </w:r>
      <w:r w:rsidRPr="007C4A4E">
        <w:rPr>
          <w:sz w:val="28"/>
          <w:szCs w:val="28"/>
        </w:rPr>
        <w:t>[</w:t>
      </w:r>
      <w:r>
        <w:rPr>
          <w:sz w:val="28"/>
          <w:szCs w:val="28"/>
        </w:rPr>
        <w:t>художес</w:t>
      </w:r>
      <w:r>
        <w:rPr>
          <w:sz w:val="28"/>
          <w:szCs w:val="28"/>
        </w:rPr>
        <w:t>т</w:t>
      </w:r>
      <w:r w:rsidR="00DA44AF">
        <w:rPr>
          <w:sz w:val="28"/>
          <w:szCs w:val="28"/>
        </w:rPr>
        <w:t>вен.</w:t>
      </w:r>
      <w:r>
        <w:rPr>
          <w:sz w:val="28"/>
          <w:szCs w:val="28"/>
        </w:rPr>
        <w:t xml:space="preserve"> промыслы Дагестана</w:t>
      </w:r>
      <w:r w:rsidRPr="00EE7D39">
        <w:rPr>
          <w:sz w:val="28"/>
          <w:szCs w:val="28"/>
        </w:rPr>
        <w:t>]</w:t>
      </w:r>
      <w:r>
        <w:rPr>
          <w:sz w:val="28"/>
          <w:szCs w:val="28"/>
        </w:rPr>
        <w:t xml:space="preserve"> / Гадис Джанаев // Дагестанская правда. – 2013. – 16 мая. – С. 3. – (Перспективы).</w:t>
      </w:r>
    </w:p>
    <w:p w:rsidR="002B7CD0" w:rsidRDefault="004524A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119. Дзуцова И.</w:t>
      </w:r>
      <w:r w:rsidR="00A641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Дагестанские женские украшения / И. Дзуцова //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коративное искусство СССР. – 1973. - № 11. – С. 53.</w:t>
      </w:r>
    </w:p>
    <w:p w:rsidR="004524AB" w:rsidRDefault="004524A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120. Доного Х.М. </w:t>
      </w:r>
      <w:r>
        <w:rPr>
          <w:sz w:val="28"/>
          <w:szCs w:val="28"/>
        </w:rPr>
        <w:t xml:space="preserve">Мастера: </w:t>
      </w:r>
      <w:r w:rsidRPr="004524AB">
        <w:rPr>
          <w:sz w:val="28"/>
          <w:szCs w:val="28"/>
        </w:rPr>
        <w:t>[</w:t>
      </w:r>
      <w:r>
        <w:rPr>
          <w:sz w:val="28"/>
          <w:szCs w:val="28"/>
        </w:rPr>
        <w:t>о декоративно-прикладном искусстве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гестана в конце 19 в.</w:t>
      </w:r>
      <w:r w:rsidRPr="004524AB">
        <w:rPr>
          <w:sz w:val="28"/>
          <w:szCs w:val="28"/>
        </w:rPr>
        <w:t>]</w:t>
      </w:r>
      <w:r>
        <w:rPr>
          <w:sz w:val="28"/>
          <w:szCs w:val="28"/>
        </w:rPr>
        <w:t xml:space="preserve"> / Х.М. Доного // Аргументы и факты (Дагестан). – 1998. - № 24. – С. 7.</w:t>
      </w:r>
    </w:p>
    <w:p w:rsidR="004524AB" w:rsidRDefault="004524A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121. Егоров Ю. </w:t>
      </w:r>
      <w:r>
        <w:rPr>
          <w:sz w:val="28"/>
          <w:szCs w:val="28"/>
        </w:rPr>
        <w:t xml:space="preserve">Чернь по мельхиору: </w:t>
      </w:r>
      <w:r w:rsidRPr="004524AB">
        <w:rPr>
          <w:sz w:val="28"/>
          <w:szCs w:val="28"/>
        </w:rPr>
        <w:t>[</w:t>
      </w:r>
      <w:r>
        <w:rPr>
          <w:sz w:val="28"/>
          <w:szCs w:val="28"/>
        </w:rPr>
        <w:t>по технологии мастера Г.-М.Б. Багатырова</w:t>
      </w:r>
      <w:r w:rsidRPr="004524AB">
        <w:rPr>
          <w:sz w:val="28"/>
          <w:szCs w:val="28"/>
        </w:rPr>
        <w:t>]</w:t>
      </w:r>
      <w:r>
        <w:rPr>
          <w:sz w:val="28"/>
          <w:szCs w:val="28"/>
        </w:rPr>
        <w:t xml:space="preserve"> / Ю. Егоров // Изобретатель и рационализатор. – 1988. - № 1. – С. 18.</w:t>
      </w:r>
    </w:p>
    <w:p w:rsidR="004524AB" w:rsidRDefault="004524A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122. Ерлашова С. </w:t>
      </w:r>
      <w:r>
        <w:rPr>
          <w:sz w:val="28"/>
          <w:szCs w:val="28"/>
        </w:rPr>
        <w:t>Аулы мастеров / С. Ерлашова // Культура и жизнь. – 1970. - № 1. – С. 12-13.</w:t>
      </w:r>
    </w:p>
    <w:p w:rsidR="004524AB" w:rsidRDefault="004D0A5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123. Исрапилова С. </w:t>
      </w:r>
      <w:r>
        <w:rPr>
          <w:sz w:val="28"/>
          <w:szCs w:val="28"/>
        </w:rPr>
        <w:t xml:space="preserve">«Свой дом украсим сами»: </w:t>
      </w:r>
      <w:r w:rsidRPr="004D0A5E">
        <w:rPr>
          <w:sz w:val="28"/>
          <w:szCs w:val="28"/>
        </w:rPr>
        <w:t>[</w:t>
      </w:r>
      <w:r w:rsidR="00DA44AF">
        <w:rPr>
          <w:sz w:val="28"/>
          <w:szCs w:val="28"/>
        </w:rPr>
        <w:t>о старинных ремеслах и нар.</w:t>
      </w:r>
      <w:r>
        <w:rPr>
          <w:sz w:val="28"/>
          <w:szCs w:val="28"/>
        </w:rPr>
        <w:t xml:space="preserve"> промыслах: ковроткачестве, рез</w:t>
      </w:r>
      <w:r w:rsidR="006B49FF">
        <w:rPr>
          <w:sz w:val="28"/>
          <w:szCs w:val="28"/>
        </w:rPr>
        <w:t>ьбе по дереву, вязании тастаров</w:t>
      </w:r>
      <w:r w:rsidRPr="004D0A5E">
        <w:rPr>
          <w:sz w:val="28"/>
          <w:szCs w:val="28"/>
        </w:rPr>
        <w:t>]</w:t>
      </w:r>
      <w:r>
        <w:rPr>
          <w:sz w:val="28"/>
          <w:szCs w:val="28"/>
        </w:rPr>
        <w:t xml:space="preserve"> / С. Исрапилова // Дагестанская правда. – 2008. – 30 апр. (№ 125-126). – С. 12. – (Конкурс).</w:t>
      </w:r>
    </w:p>
    <w:p w:rsidR="004D0A5E" w:rsidRDefault="0057033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124. Ихласов М.Д. </w:t>
      </w:r>
      <w:r>
        <w:rPr>
          <w:sz w:val="28"/>
          <w:szCs w:val="28"/>
        </w:rPr>
        <w:t>Господдержка народных промыслов</w:t>
      </w:r>
      <w:r w:rsidR="00907DDA">
        <w:rPr>
          <w:sz w:val="28"/>
          <w:szCs w:val="28"/>
        </w:rPr>
        <w:t xml:space="preserve">: </w:t>
      </w:r>
      <w:r w:rsidR="00907DDA" w:rsidRPr="00907DDA">
        <w:rPr>
          <w:sz w:val="28"/>
          <w:szCs w:val="28"/>
        </w:rPr>
        <w:t>[</w:t>
      </w:r>
      <w:r w:rsidR="00907DDA">
        <w:rPr>
          <w:sz w:val="28"/>
          <w:szCs w:val="28"/>
        </w:rPr>
        <w:t>развитие нар. промыслов и их финансирование</w:t>
      </w:r>
      <w:r w:rsidR="00907DDA" w:rsidRPr="00907DDA">
        <w:rPr>
          <w:sz w:val="28"/>
          <w:szCs w:val="28"/>
        </w:rPr>
        <w:t>]</w:t>
      </w:r>
      <w:r w:rsidR="00907DDA">
        <w:rPr>
          <w:sz w:val="28"/>
          <w:szCs w:val="28"/>
        </w:rPr>
        <w:t xml:space="preserve"> / М.Д. Ихласов // Народы Дагестана. – 2001. - № 6. – С. 56-59.</w:t>
      </w:r>
    </w:p>
    <w:p w:rsidR="00907DDA" w:rsidRDefault="00907DD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125. Ихласов М.Д. </w:t>
      </w:r>
      <w:r>
        <w:rPr>
          <w:sz w:val="28"/>
          <w:szCs w:val="28"/>
        </w:rPr>
        <w:t xml:space="preserve">Живая нить времен в народном художественном искусстве: </w:t>
      </w:r>
      <w:r w:rsidRPr="00907DDA">
        <w:rPr>
          <w:sz w:val="28"/>
          <w:szCs w:val="28"/>
        </w:rPr>
        <w:t>[</w:t>
      </w:r>
      <w:r>
        <w:rPr>
          <w:sz w:val="28"/>
          <w:szCs w:val="28"/>
        </w:rPr>
        <w:t>о нар. художествен. промыслах Дагестана</w:t>
      </w:r>
      <w:r w:rsidRPr="00907DDA">
        <w:rPr>
          <w:sz w:val="28"/>
          <w:szCs w:val="28"/>
        </w:rPr>
        <w:t>]</w:t>
      </w:r>
      <w:r>
        <w:rPr>
          <w:sz w:val="28"/>
          <w:szCs w:val="28"/>
        </w:rPr>
        <w:t xml:space="preserve"> / М.Д. Ихласов //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роды Дагестана. – 2007. - № 5. – С. 40-43.</w:t>
      </w:r>
    </w:p>
    <w:p w:rsidR="00907DDA" w:rsidRDefault="00907DD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126. Ихласов М.</w:t>
      </w:r>
      <w:r>
        <w:rPr>
          <w:sz w:val="28"/>
          <w:szCs w:val="28"/>
        </w:rPr>
        <w:t xml:space="preserve"> Новая жизнь древних народных промыслов: </w:t>
      </w:r>
      <w:r w:rsidRPr="00907DDA">
        <w:rPr>
          <w:sz w:val="28"/>
          <w:szCs w:val="28"/>
        </w:rPr>
        <w:t>[</w:t>
      </w:r>
      <w:r>
        <w:rPr>
          <w:sz w:val="28"/>
          <w:szCs w:val="28"/>
        </w:rPr>
        <w:t>о Куб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чинск</w:t>
      </w:r>
      <w:r w:rsidR="007142DC">
        <w:rPr>
          <w:sz w:val="28"/>
          <w:szCs w:val="28"/>
        </w:rPr>
        <w:t>ом и Гоцатлинском художествен.</w:t>
      </w:r>
      <w:r>
        <w:rPr>
          <w:sz w:val="28"/>
          <w:szCs w:val="28"/>
        </w:rPr>
        <w:t xml:space="preserve"> комбинатах, Унцукульской ф-ке х</w:t>
      </w:r>
      <w:r>
        <w:rPr>
          <w:sz w:val="28"/>
          <w:szCs w:val="28"/>
        </w:rPr>
        <w:t>у</w:t>
      </w:r>
      <w:r w:rsidR="007142DC">
        <w:rPr>
          <w:sz w:val="28"/>
          <w:szCs w:val="28"/>
        </w:rPr>
        <w:lastRenderedPageBreak/>
        <w:t>дожествен.</w:t>
      </w:r>
      <w:r>
        <w:rPr>
          <w:sz w:val="28"/>
          <w:szCs w:val="28"/>
        </w:rPr>
        <w:t xml:space="preserve"> обработки дерева, Ляхлинской ковровой ф-ке и др.</w:t>
      </w:r>
      <w:r w:rsidRPr="00907DDA">
        <w:rPr>
          <w:sz w:val="28"/>
          <w:szCs w:val="28"/>
        </w:rPr>
        <w:t>]</w:t>
      </w:r>
      <w:r>
        <w:rPr>
          <w:sz w:val="28"/>
          <w:szCs w:val="28"/>
        </w:rPr>
        <w:t xml:space="preserve"> / М. Ихласов // Махачкалинские известия. – 2005. – 13 мая. – С. 3.</w:t>
      </w:r>
    </w:p>
    <w:p w:rsidR="00907DDA" w:rsidRDefault="00907DD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127. Канцедикас А. </w:t>
      </w:r>
      <w:r>
        <w:rPr>
          <w:sz w:val="28"/>
          <w:szCs w:val="28"/>
        </w:rPr>
        <w:t xml:space="preserve">Доброта старинного искусства: </w:t>
      </w:r>
      <w:r w:rsidRPr="00907DDA">
        <w:rPr>
          <w:sz w:val="28"/>
          <w:szCs w:val="28"/>
        </w:rPr>
        <w:t>[</w:t>
      </w:r>
      <w:r>
        <w:rPr>
          <w:sz w:val="28"/>
          <w:szCs w:val="28"/>
        </w:rPr>
        <w:t>о декоративно-прикладном искусстве Дагестана</w:t>
      </w:r>
      <w:r w:rsidRPr="00907DDA">
        <w:rPr>
          <w:sz w:val="28"/>
          <w:szCs w:val="28"/>
        </w:rPr>
        <w:t>]</w:t>
      </w:r>
      <w:r>
        <w:rPr>
          <w:sz w:val="28"/>
          <w:szCs w:val="28"/>
        </w:rPr>
        <w:t xml:space="preserve"> / А. Канцедикас // Дружба народов. – 1969. - № 12. – С. 149-155.</w:t>
      </w:r>
    </w:p>
    <w:p w:rsidR="00907DDA" w:rsidRDefault="00907DD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128. Кашкаев Ш. </w:t>
      </w:r>
      <w:r>
        <w:rPr>
          <w:sz w:val="28"/>
          <w:szCs w:val="28"/>
        </w:rPr>
        <w:t>Кустарно-промысловая кооперация в ДССР / Ш. Кашкаев // Красный Дагестан. – 1928. - № 9 (11 янв.).</w:t>
      </w:r>
    </w:p>
    <w:p w:rsidR="00907DDA" w:rsidRDefault="001E782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129. Кильчевская Э. </w:t>
      </w:r>
      <w:r>
        <w:rPr>
          <w:sz w:val="28"/>
          <w:szCs w:val="28"/>
        </w:rPr>
        <w:t xml:space="preserve">Дагестан – страна художников: </w:t>
      </w:r>
      <w:r w:rsidRPr="001E782E">
        <w:rPr>
          <w:sz w:val="28"/>
          <w:szCs w:val="28"/>
        </w:rPr>
        <w:t>[</w:t>
      </w:r>
      <w:r>
        <w:rPr>
          <w:sz w:val="28"/>
          <w:szCs w:val="28"/>
        </w:rPr>
        <w:t>о выставке</w:t>
      </w:r>
      <w:r w:rsidR="00402F41">
        <w:rPr>
          <w:sz w:val="28"/>
          <w:szCs w:val="28"/>
        </w:rPr>
        <w:t>, и</w:t>
      </w:r>
      <w:r w:rsidR="00402F41">
        <w:rPr>
          <w:sz w:val="28"/>
          <w:szCs w:val="28"/>
        </w:rPr>
        <w:t>з</w:t>
      </w:r>
      <w:r w:rsidR="00402F41">
        <w:rPr>
          <w:sz w:val="28"/>
          <w:szCs w:val="28"/>
        </w:rPr>
        <w:t>делий</w:t>
      </w:r>
      <w:r>
        <w:rPr>
          <w:sz w:val="28"/>
          <w:szCs w:val="28"/>
        </w:rPr>
        <w:t xml:space="preserve"> декоративного искусства</w:t>
      </w:r>
      <w:r w:rsidR="00402F41">
        <w:rPr>
          <w:sz w:val="28"/>
          <w:szCs w:val="28"/>
        </w:rPr>
        <w:t xml:space="preserve"> </w:t>
      </w:r>
      <w:r>
        <w:rPr>
          <w:sz w:val="28"/>
          <w:szCs w:val="28"/>
        </w:rPr>
        <w:t>. Москва. 1969</w:t>
      </w:r>
      <w:r w:rsidRPr="001E782E">
        <w:rPr>
          <w:sz w:val="28"/>
          <w:szCs w:val="28"/>
        </w:rPr>
        <w:t>]</w:t>
      </w:r>
      <w:r>
        <w:rPr>
          <w:sz w:val="28"/>
          <w:szCs w:val="28"/>
        </w:rPr>
        <w:t xml:space="preserve"> / Э. Кильчевская; предисл. Р. Гамзатова «Просто потому – что он горец!» // Декоративное искусство СССР. – 1969. - № 12. – С. 4-12; 16-17.</w:t>
      </w:r>
    </w:p>
    <w:p w:rsidR="001E782E" w:rsidRDefault="001E782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130. Ковалевская Е.А. </w:t>
      </w:r>
      <w:r>
        <w:rPr>
          <w:sz w:val="28"/>
          <w:szCs w:val="28"/>
        </w:rPr>
        <w:t>Русские кустарные промыслы в Дагестане (</w:t>
      </w:r>
      <w:r>
        <w:rPr>
          <w:sz w:val="28"/>
          <w:szCs w:val="28"/>
          <w:lang w:val="en-US"/>
        </w:rPr>
        <w:t>XIX</w:t>
      </w:r>
      <w:r w:rsidRPr="001E782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вв.) / Евгения Ковалевская // Возрождение. – 2009. - № 11-12. – С.41-44. – (История).</w:t>
      </w:r>
    </w:p>
    <w:p w:rsidR="001E782E" w:rsidRDefault="00823A5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131. Крупник Ж. </w:t>
      </w:r>
      <w:r>
        <w:rPr>
          <w:sz w:val="28"/>
          <w:szCs w:val="28"/>
        </w:rPr>
        <w:t>Оружие и ювелирные изделия Дагестана / Жанна Крупник // Дошкольное воспитание. – 1969. – № 12. – С. 71-72.</w:t>
      </w:r>
    </w:p>
    <w:p w:rsidR="00823A5F" w:rsidRDefault="00260E01" w:rsidP="00A64186">
      <w:pPr>
        <w:spacing w:before="240"/>
        <w:ind w:firstLine="709"/>
        <w:rPr>
          <w:sz w:val="28"/>
          <w:szCs w:val="28"/>
        </w:rPr>
      </w:pPr>
      <w:r w:rsidRPr="00CC6F13">
        <w:rPr>
          <w:b/>
          <w:sz w:val="28"/>
          <w:szCs w:val="28"/>
        </w:rPr>
        <w:t xml:space="preserve">132. </w:t>
      </w:r>
      <w:r w:rsidR="00CC6F13">
        <w:rPr>
          <w:b/>
          <w:sz w:val="28"/>
          <w:szCs w:val="28"/>
        </w:rPr>
        <w:t xml:space="preserve">Любаров Н. </w:t>
      </w:r>
      <w:r w:rsidR="00CC6F13">
        <w:rPr>
          <w:sz w:val="28"/>
          <w:szCs w:val="28"/>
        </w:rPr>
        <w:t>Возрожденный промысел / Н. Любаров // Дагеста</w:t>
      </w:r>
      <w:r w:rsidR="00CC6F13">
        <w:rPr>
          <w:sz w:val="28"/>
          <w:szCs w:val="28"/>
        </w:rPr>
        <w:t>н</w:t>
      </w:r>
      <w:r w:rsidR="00CC6F13">
        <w:rPr>
          <w:sz w:val="28"/>
          <w:szCs w:val="28"/>
        </w:rPr>
        <w:t>ская правда. – 1968. – 22 мая.</w:t>
      </w:r>
    </w:p>
    <w:p w:rsidR="00CC6F13" w:rsidRDefault="00CC6F1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133. </w:t>
      </w:r>
      <w:r w:rsidR="00503565">
        <w:rPr>
          <w:b/>
          <w:sz w:val="28"/>
          <w:szCs w:val="28"/>
        </w:rPr>
        <w:t xml:space="preserve">Мегьамедов А. </w:t>
      </w:r>
      <w:r w:rsidR="00503565">
        <w:rPr>
          <w:sz w:val="28"/>
          <w:szCs w:val="28"/>
        </w:rPr>
        <w:t>Безекрин тарихдай // Дагъустандин дишегьли. – 1987. - № 4. – С. 20-21.</w:t>
      </w:r>
    </w:p>
    <w:p w:rsidR="00660964" w:rsidRDefault="00503565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>Магомедов А. История украшений // А. Магомедов // Женщина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стана. – 1987. - № 4. – С. 20-21.</w:t>
      </w:r>
      <w:r w:rsidR="00A64186">
        <w:rPr>
          <w:sz w:val="28"/>
          <w:szCs w:val="28"/>
        </w:rPr>
        <w:t xml:space="preserve"> </w:t>
      </w:r>
    </w:p>
    <w:p w:rsidR="00503565" w:rsidRDefault="000B75EB" w:rsidP="00660964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Лезг. яз.</w:t>
      </w:r>
    </w:p>
    <w:p w:rsidR="00503565" w:rsidRDefault="00626B11" w:rsidP="00A64186">
      <w:pPr>
        <w:spacing w:before="240"/>
        <w:ind w:firstLine="709"/>
        <w:rPr>
          <w:sz w:val="28"/>
          <w:szCs w:val="28"/>
        </w:rPr>
      </w:pPr>
      <w:r w:rsidRPr="00626B11">
        <w:rPr>
          <w:b/>
          <w:sz w:val="28"/>
          <w:szCs w:val="28"/>
        </w:rPr>
        <w:t xml:space="preserve">134. </w:t>
      </w:r>
      <w:r>
        <w:rPr>
          <w:b/>
          <w:sz w:val="28"/>
          <w:szCs w:val="28"/>
        </w:rPr>
        <w:t xml:space="preserve">Магомедов А. </w:t>
      </w:r>
      <w:r>
        <w:rPr>
          <w:sz w:val="28"/>
          <w:szCs w:val="28"/>
        </w:rPr>
        <w:t xml:space="preserve">Наши промыслы непреходящий бренд: </w:t>
      </w:r>
      <w:r w:rsidRPr="00626B11">
        <w:rPr>
          <w:sz w:val="28"/>
          <w:szCs w:val="28"/>
        </w:rPr>
        <w:t>[</w:t>
      </w:r>
      <w:r w:rsidR="007142DC">
        <w:rPr>
          <w:sz w:val="28"/>
          <w:szCs w:val="28"/>
        </w:rPr>
        <w:t xml:space="preserve">беседа с зам. директора Ин- </w:t>
      </w:r>
      <w:r>
        <w:rPr>
          <w:sz w:val="28"/>
          <w:szCs w:val="28"/>
        </w:rPr>
        <w:t>та яз., лит. и искусства ДНЦ РАН, доктором ист. наук Амирбек</w:t>
      </w:r>
      <w:r w:rsidR="007142DC">
        <w:rPr>
          <w:sz w:val="28"/>
          <w:szCs w:val="28"/>
        </w:rPr>
        <w:t>ом Магомедовым о нар.</w:t>
      </w:r>
      <w:r>
        <w:rPr>
          <w:sz w:val="28"/>
          <w:szCs w:val="28"/>
        </w:rPr>
        <w:t xml:space="preserve"> художествен. </w:t>
      </w:r>
      <w:r w:rsidR="007142DC">
        <w:rPr>
          <w:sz w:val="28"/>
          <w:szCs w:val="28"/>
        </w:rPr>
        <w:t>промыслах Дагестана / з</w:t>
      </w:r>
      <w:r w:rsidR="00E97FDB">
        <w:rPr>
          <w:sz w:val="28"/>
          <w:szCs w:val="28"/>
        </w:rPr>
        <w:t>ап</w:t>
      </w:r>
      <w:r w:rsidR="00E97FDB">
        <w:rPr>
          <w:sz w:val="28"/>
          <w:szCs w:val="28"/>
        </w:rPr>
        <w:t>и</w:t>
      </w:r>
      <w:r w:rsidR="00E97FDB">
        <w:rPr>
          <w:sz w:val="28"/>
          <w:szCs w:val="28"/>
        </w:rPr>
        <w:t>сал Э. Эмиров</w:t>
      </w:r>
      <w:r w:rsidRPr="00626B11">
        <w:rPr>
          <w:sz w:val="28"/>
          <w:szCs w:val="28"/>
        </w:rPr>
        <w:t>]</w:t>
      </w:r>
      <w:r w:rsidR="00E97FDB">
        <w:rPr>
          <w:sz w:val="28"/>
          <w:szCs w:val="28"/>
        </w:rPr>
        <w:t xml:space="preserve"> / А. Магомедов // Дагестан. – 2012. - № 1. – С. 14-16. – (Н</w:t>
      </w:r>
      <w:r w:rsidR="00E97FDB">
        <w:rPr>
          <w:sz w:val="28"/>
          <w:szCs w:val="28"/>
        </w:rPr>
        <w:t>а</w:t>
      </w:r>
      <w:r w:rsidR="00E97FDB">
        <w:rPr>
          <w:sz w:val="28"/>
          <w:szCs w:val="28"/>
        </w:rPr>
        <w:t>следие).</w:t>
      </w:r>
    </w:p>
    <w:p w:rsidR="00E97FDB" w:rsidRDefault="00E97FD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135. Магомедов А.Д. </w:t>
      </w:r>
      <w:r>
        <w:rPr>
          <w:sz w:val="28"/>
          <w:szCs w:val="28"/>
        </w:rPr>
        <w:t>Изобразительные мотивы в искусстве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венных промыслов Дагестана / А.Д. Магомедов // Идейно-художественные проблемы современного искусства Дагестана (сб. статей). – Махачкала, 1982. – С. 114-127.</w:t>
      </w:r>
    </w:p>
    <w:p w:rsidR="00EE7D39" w:rsidRDefault="00E97FD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136. Магомедов А.Д. </w:t>
      </w:r>
      <w:r>
        <w:rPr>
          <w:sz w:val="28"/>
          <w:szCs w:val="28"/>
        </w:rPr>
        <w:t>Орнамент ювелирного искусства Дагестана: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хранение и развитие народных традиций / А.Д. Магомедов // Народные х</w:t>
      </w:r>
      <w:r>
        <w:rPr>
          <w:sz w:val="28"/>
          <w:szCs w:val="28"/>
        </w:rPr>
        <w:t>у</w:t>
      </w:r>
      <w:r>
        <w:rPr>
          <w:sz w:val="28"/>
          <w:szCs w:val="28"/>
        </w:rPr>
        <w:lastRenderedPageBreak/>
        <w:t xml:space="preserve">дожественные промыслы Северного Кавказа: традиции и современность. </w:t>
      </w:r>
      <w:r w:rsidR="00523A36">
        <w:rPr>
          <w:sz w:val="28"/>
          <w:szCs w:val="28"/>
        </w:rPr>
        <w:t>–</w:t>
      </w:r>
      <w:r>
        <w:rPr>
          <w:sz w:val="28"/>
          <w:szCs w:val="28"/>
        </w:rPr>
        <w:t xml:space="preserve"> Махачкала, 1988. – С. 96-109.</w:t>
      </w:r>
    </w:p>
    <w:p w:rsidR="00E97FDB" w:rsidRDefault="00E97FD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137. </w:t>
      </w:r>
      <w:r w:rsidR="004E03D2">
        <w:rPr>
          <w:b/>
          <w:sz w:val="28"/>
          <w:szCs w:val="28"/>
        </w:rPr>
        <w:t xml:space="preserve">Магомедов А.Дж. </w:t>
      </w:r>
      <w:r w:rsidR="004E03D2">
        <w:rPr>
          <w:sz w:val="28"/>
          <w:szCs w:val="28"/>
        </w:rPr>
        <w:t>Народные художественные ремесла и промы</w:t>
      </w:r>
      <w:r w:rsidR="004E03D2">
        <w:rPr>
          <w:sz w:val="28"/>
          <w:szCs w:val="28"/>
        </w:rPr>
        <w:t>с</w:t>
      </w:r>
      <w:r w:rsidR="004E03D2">
        <w:rPr>
          <w:sz w:val="28"/>
          <w:szCs w:val="28"/>
        </w:rPr>
        <w:t>лы Дагестана: Современное состояние и дальнейшая судьба / А. Дж. Магом</w:t>
      </w:r>
      <w:r w:rsidR="004E03D2">
        <w:rPr>
          <w:sz w:val="28"/>
          <w:szCs w:val="28"/>
        </w:rPr>
        <w:t>е</w:t>
      </w:r>
      <w:r w:rsidR="004E03D2">
        <w:rPr>
          <w:sz w:val="28"/>
          <w:szCs w:val="28"/>
        </w:rPr>
        <w:t>дов // Научный мир. – 2012. - № 1. – С. 29-36. – (Научный журнал).</w:t>
      </w:r>
    </w:p>
    <w:p w:rsidR="00540537" w:rsidRDefault="004E03D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138. Магомедов А.Дж. </w:t>
      </w:r>
      <w:r w:rsidR="00540537">
        <w:rPr>
          <w:sz w:val="28"/>
          <w:szCs w:val="28"/>
        </w:rPr>
        <w:t>Художественные ремесла Дагестана в условиях социальных преобразований 20-30-х годов / А. Дж. Магомедов // Вестник Д</w:t>
      </w:r>
      <w:r w:rsidR="00540537">
        <w:rPr>
          <w:sz w:val="28"/>
          <w:szCs w:val="28"/>
        </w:rPr>
        <w:t>а</w:t>
      </w:r>
      <w:r w:rsidR="00540537">
        <w:rPr>
          <w:sz w:val="28"/>
          <w:szCs w:val="28"/>
        </w:rPr>
        <w:t>гест. Науч. Центра. – 2000. - № 8. – С. 123-130.</w:t>
      </w:r>
    </w:p>
    <w:p w:rsidR="004E03D2" w:rsidRDefault="0054053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139. Магомедов Дж. </w:t>
      </w:r>
      <w:r>
        <w:rPr>
          <w:sz w:val="28"/>
          <w:szCs w:val="28"/>
        </w:rPr>
        <w:t xml:space="preserve">Народные умельцы: </w:t>
      </w:r>
      <w:r w:rsidRPr="00540537">
        <w:rPr>
          <w:sz w:val="28"/>
          <w:szCs w:val="28"/>
        </w:rPr>
        <w:t>[</w:t>
      </w:r>
      <w:r w:rsidR="00402F41">
        <w:rPr>
          <w:sz w:val="28"/>
          <w:szCs w:val="28"/>
        </w:rPr>
        <w:t xml:space="preserve">о мастерах </w:t>
      </w:r>
      <w:r>
        <w:rPr>
          <w:sz w:val="28"/>
          <w:szCs w:val="28"/>
        </w:rPr>
        <w:t>оружейно</w:t>
      </w:r>
      <w:r w:rsidR="00402F41">
        <w:rPr>
          <w:sz w:val="28"/>
          <w:szCs w:val="28"/>
        </w:rPr>
        <w:t>го дела</w:t>
      </w:r>
      <w:r>
        <w:rPr>
          <w:sz w:val="28"/>
          <w:szCs w:val="28"/>
        </w:rPr>
        <w:t>, обработ</w:t>
      </w:r>
      <w:r w:rsidR="00E21313">
        <w:rPr>
          <w:sz w:val="28"/>
          <w:szCs w:val="28"/>
        </w:rPr>
        <w:t>ки железа ,</w:t>
      </w:r>
      <w:r w:rsidR="00402F41">
        <w:rPr>
          <w:sz w:val="28"/>
          <w:szCs w:val="28"/>
        </w:rPr>
        <w:t xml:space="preserve"> меди, ювелирного искусства, гончарного дела, ковротк</w:t>
      </w:r>
      <w:r w:rsidR="00402F41">
        <w:rPr>
          <w:sz w:val="28"/>
          <w:szCs w:val="28"/>
        </w:rPr>
        <w:t>а</w:t>
      </w:r>
      <w:r w:rsidR="00402F41">
        <w:rPr>
          <w:sz w:val="28"/>
          <w:szCs w:val="28"/>
        </w:rPr>
        <w:t>чества и</w:t>
      </w:r>
      <w:r>
        <w:rPr>
          <w:sz w:val="28"/>
          <w:szCs w:val="28"/>
        </w:rPr>
        <w:t xml:space="preserve"> вы</w:t>
      </w:r>
      <w:r w:rsidR="00402F41">
        <w:rPr>
          <w:sz w:val="28"/>
          <w:szCs w:val="28"/>
        </w:rPr>
        <w:t>шивки</w:t>
      </w:r>
      <w:r w:rsidRPr="00540537">
        <w:rPr>
          <w:sz w:val="28"/>
          <w:szCs w:val="28"/>
        </w:rPr>
        <w:t>]</w:t>
      </w:r>
      <w:r>
        <w:rPr>
          <w:sz w:val="28"/>
          <w:szCs w:val="28"/>
        </w:rPr>
        <w:t xml:space="preserve"> / Джамал Магомедов // Народы Дагестана (Лакцы. Спе</w:t>
      </w:r>
      <w:r>
        <w:rPr>
          <w:sz w:val="28"/>
          <w:szCs w:val="28"/>
        </w:rPr>
        <w:t>ц</w:t>
      </w:r>
      <w:r>
        <w:rPr>
          <w:sz w:val="28"/>
          <w:szCs w:val="28"/>
        </w:rPr>
        <w:t>выпуск). – Махачкала, 2002. – С. 191-194.</w:t>
      </w:r>
    </w:p>
    <w:p w:rsidR="00540537" w:rsidRDefault="0054053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140. Магомедова М. </w:t>
      </w:r>
      <w:r>
        <w:rPr>
          <w:sz w:val="28"/>
          <w:szCs w:val="28"/>
        </w:rPr>
        <w:t xml:space="preserve">От народных истоков: </w:t>
      </w:r>
      <w:r w:rsidRPr="00540537">
        <w:rPr>
          <w:sz w:val="28"/>
          <w:szCs w:val="28"/>
        </w:rPr>
        <w:t>[</w:t>
      </w:r>
      <w:r>
        <w:rPr>
          <w:sz w:val="28"/>
          <w:szCs w:val="28"/>
        </w:rPr>
        <w:t>о нар. промыслах</w:t>
      </w:r>
      <w:r w:rsidRPr="00540537">
        <w:rPr>
          <w:sz w:val="28"/>
          <w:szCs w:val="28"/>
        </w:rPr>
        <w:t>]</w:t>
      </w:r>
      <w:r>
        <w:rPr>
          <w:sz w:val="28"/>
          <w:szCs w:val="28"/>
        </w:rPr>
        <w:t xml:space="preserve"> / Ман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ба Магомедова // Дагестанская правда. – 1989. – 16 июня.</w:t>
      </w:r>
    </w:p>
    <w:p w:rsidR="00540537" w:rsidRDefault="0054053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141. Мамедова О. </w:t>
      </w:r>
      <w:r>
        <w:rPr>
          <w:sz w:val="28"/>
          <w:szCs w:val="28"/>
        </w:rPr>
        <w:t xml:space="preserve">Ремесло, возведенное в ранг искусства: </w:t>
      </w:r>
      <w:r w:rsidRPr="00540537">
        <w:rPr>
          <w:sz w:val="28"/>
          <w:szCs w:val="28"/>
        </w:rPr>
        <w:t>[</w:t>
      </w:r>
      <w:r>
        <w:rPr>
          <w:sz w:val="28"/>
          <w:szCs w:val="28"/>
        </w:rPr>
        <w:t>о нар.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дожествен. промыслах</w:t>
      </w:r>
      <w:r w:rsidRPr="00540537">
        <w:rPr>
          <w:sz w:val="28"/>
          <w:szCs w:val="28"/>
        </w:rPr>
        <w:t>]</w:t>
      </w:r>
      <w:r>
        <w:rPr>
          <w:sz w:val="28"/>
          <w:szCs w:val="28"/>
        </w:rPr>
        <w:t xml:space="preserve"> / Ольга Мамедова // Махачкалинские известия. – 2004. – 19 нояб. (№ 46). – С. 20.</w:t>
      </w:r>
    </w:p>
    <w:p w:rsidR="00540537" w:rsidRDefault="0054053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142. Маммаев М.М. </w:t>
      </w:r>
      <w:r w:rsidR="00B430F9">
        <w:rPr>
          <w:sz w:val="28"/>
          <w:szCs w:val="28"/>
        </w:rPr>
        <w:t>О влиянии ислама на средневековое изобраз</w:t>
      </w:r>
      <w:r w:rsidR="00B430F9">
        <w:rPr>
          <w:sz w:val="28"/>
          <w:szCs w:val="28"/>
        </w:rPr>
        <w:t>и</w:t>
      </w:r>
      <w:r w:rsidR="00B430F9">
        <w:rPr>
          <w:sz w:val="28"/>
          <w:szCs w:val="28"/>
        </w:rPr>
        <w:t>тельное творчество народов Дагестана / М.М. Маммаев // Художественная культура средневекового Дагестана. – Махачкала, 1987. – С. 101-127.</w:t>
      </w:r>
    </w:p>
    <w:p w:rsidR="00B430F9" w:rsidRDefault="00B430F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143. Маммаев М.М. </w:t>
      </w:r>
      <w:r>
        <w:rPr>
          <w:sz w:val="28"/>
          <w:szCs w:val="28"/>
        </w:rPr>
        <w:t>О некоторых мифологических и фольклорных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разах в средневековом декоративно-прикладном искусстве Дагестана / М.М. Маммаев // Проблемы мифологии и верований народов Дагестана. - Маха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кала, 1988. – С. 97-111. </w:t>
      </w:r>
    </w:p>
    <w:p w:rsidR="00442B57" w:rsidRDefault="00442B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144. Маммаев М.М. </w:t>
      </w:r>
      <w:r>
        <w:rPr>
          <w:sz w:val="28"/>
          <w:szCs w:val="28"/>
        </w:rPr>
        <w:t>О происхождении одного дагестанского орнаме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тального мотива / М.М. Мам</w:t>
      </w:r>
      <w:r w:rsidR="00CB0A71">
        <w:rPr>
          <w:sz w:val="28"/>
          <w:szCs w:val="28"/>
        </w:rPr>
        <w:t>м</w:t>
      </w:r>
      <w:r>
        <w:rPr>
          <w:sz w:val="28"/>
          <w:szCs w:val="28"/>
        </w:rPr>
        <w:t>аев; Ин-т истории, яз. и литературы Дагест. филиала АН СССР // Учен. записки. – 1967. – т. 17. – С. 147-164.</w:t>
      </w:r>
    </w:p>
    <w:p w:rsidR="00442B57" w:rsidRDefault="00442B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145. Маммаев М.М. </w:t>
      </w:r>
      <w:r w:rsidR="00CB0A71">
        <w:rPr>
          <w:sz w:val="28"/>
          <w:szCs w:val="28"/>
        </w:rPr>
        <w:t>Об использовании традиций народного искусства в развитии и обогащении современного декоративно-прикладного искусства Дагестана / М.М. Мам</w:t>
      </w:r>
      <w:r w:rsidR="00A85C8B">
        <w:rPr>
          <w:sz w:val="28"/>
          <w:szCs w:val="28"/>
        </w:rPr>
        <w:t>м</w:t>
      </w:r>
      <w:r w:rsidR="00CB0A71">
        <w:rPr>
          <w:sz w:val="28"/>
          <w:szCs w:val="28"/>
        </w:rPr>
        <w:t>аев // Идейно-художественные проблемы совреме</w:t>
      </w:r>
      <w:r w:rsidR="00CB0A71">
        <w:rPr>
          <w:sz w:val="28"/>
          <w:szCs w:val="28"/>
        </w:rPr>
        <w:t>н</w:t>
      </w:r>
      <w:r w:rsidR="00CB0A71">
        <w:rPr>
          <w:sz w:val="28"/>
          <w:szCs w:val="28"/>
        </w:rPr>
        <w:t>ного искусства Дагестана: (сб. статей). – Махачкала, 1982. – С. 100-113.</w:t>
      </w:r>
    </w:p>
    <w:p w:rsidR="00CB0A71" w:rsidRDefault="007F103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146. Маммаев М.М. </w:t>
      </w:r>
      <w:r>
        <w:rPr>
          <w:sz w:val="28"/>
          <w:szCs w:val="28"/>
        </w:rPr>
        <w:t>Состояние и перспективы изучения истории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кусства</w:t>
      </w:r>
      <w:r w:rsidR="00E21313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народных художественных промыслов Дагестана / М.М. </w:t>
      </w:r>
      <w:r w:rsidR="004F56A4">
        <w:rPr>
          <w:sz w:val="28"/>
          <w:szCs w:val="28"/>
        </w:rPr>
        <w:t>Ма</w:t>
      </w:r>
      <w:r w:rsidR="00520ACC">
        <w:rPr>
          <w:sz w:val="28"/>
          <w:szCs w:val="28"/>
        </w:rPr>
        <w:t>м</w:t>
      </w:r>
      <w:r w:rsidR="004F56A4">
        <w:rPr>
          <w:sz w:val="28"/>
          <w:szCs w:val="28"/>
        </w:rPr>
        <w:t xml:space="preserve">маев </w:t>
      </w:r>
      <w:r w:rsidR="00523A36">
        <w:rPr>
          <w:sz w:val="28"/>
          <w:szCs w:val="28"/>
        </w:rPr>
        <w:t>// Народные художественные промыслы Северного Кавказа: традиции и совр</w:t>
      </w:r>
      <w:r w:rsidR="00523A36">
        <w:rPr>
          <w:sz w:val="28"/>
          <w:szCs w:val="28"/>
        </w:rPr>
        <w:t>е</w:t>
      </w:r>
      <w:r w:rsidR="00523A36">
        <w:rPr>
          <w:sz w:val="28"/>
          <w:szCs w:val="28"/>
        </w:rPr>
        <w:t>менность. – Махачкала, 1988. – С. 37-46.</w:t>
      </w:r>
    </w:p>
    <w:p w:rsidR="00520ACC" w:rsidRDefault="00520AC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147. Муртузалиева А.И. </w:t>
      </w:r>
      <w:r>
        <w:rPr>
          <w:sz w:val="28"/>
          <w:szCs w:val="28"/>
        </w:rPr>
        <w:t>Своеобразие и неповторимость почерка ава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ских мастериц / А.И. Муртузалиева // Возрождение. – 1995. - № 2. – С. 59-60. – (Декоративно-прикладное искусство).</w:t>
      </w:r>
    </w:p>
    <w:p w:rsidR="00520ACC" w:rsidRDefault="00285EB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148. </w:t>
      </w:r>
      <w:r w:rsidR="00166550">
        <w:rPr>
          <w:b/>
          <w:sz w:val="28"/>
          <w:szCs w:val="28"/>
        </w:rPr>
        <w:t xml:space="preserve">Мусаев Т. </w:t>
      </w:r>
      <w:r w:rsidR="00166550">
        <w:rPr>
          <w:sz w:val="28"/>
          <w:szCs w:val="28"/>
        </w:rPr>
        <w:t xml:space="preserve">Пациент скорее мертв: </w:t>
      </w:r>
      <w:r w:rsidR="00166550" w:rsidRPr="00166550">
        <w:rPr>
          <w:sz w:val="28"/>
          <w:szCs w:val="28"/>
        </w:rPr>
        <w:t>[</w:t>
      </w:r>
      <w:r w:rsidR="00166550">
        <w:rPr>
          <w:sz w:val="28"/>
          <w:szCs w:val="28"/>
        </w:rPr>
        <w:t>о состоянии художествен. пр</w:t>
      </w:r>
      <w:r w:rsidR="00166550">
        <w:rPr>
          <w:sz w:val="28"/>
          <w:szCs w:val="28"/>
        </w:rPr>
        <w:t>о</w:t>
      </w:r>
      <w:r w:rsidR="00166550">
        <w:rPr>
          <w:sz w:val="28"/>
          <w:szCs w:val="28"/>
        </w:rPr>
        <w:t xml:space="preserve">мыслов РД и задачи народной отрасли экономики Дагестана на </w:t>
      </w:r>
      <w:smartTag w:uri="urn:schemas-microsoft-com:office:smarttags" w:element="metricconverter">
        <w:smartTagPr>
          <w:attr w:name="ProductID" w:val="2011 г"/>
        </w:smartTagPr>
        <w:r w:rsidR="00166550">
          <w:rPr>
            <w:sz w:val="28"/>
            <w:szCs w:val="28"/>
          </w:rPr>
          <w:t>2011 г</w:t>
        </w:r>
      </w:smartTag>
      <w:r w:rsidR="00166550">
        <w:rPr>
          <w:sz w:val="28"/>
          <w:szCs w:val="28"/>
        </w:rPr>
        <w:t>.</w:t>
      </w:r>
      <w:r w:rsidR="00166550" w:rsidRPr="00166550">
        <w:rPr>
          <w:sz w:val="28"/>
          <w:szCs w:val="28"/>
        </w:rPr>
        <w:t>]</w:t>
      </w:r>
      <w:r w:rsidR="00166550">
        <w:rPr>
          <w:sz w:val="28"/>
          <w:szCs w:val="28"/>
        </w:rPr>
        <w:t xml:space="preserve"> / Тайгиб Мусаев // Настоящее время. – 2011. – 22 апр. (№ 15). – С. 6. – (Наро</w:t>
      </w:r>
      <w:r w:rsidR="00166550">
        <w:rPr>
          <w:sz w:val="28"/>
          <w:szCs w:val="28"/>
        </w:rPr>
        <w:t>д</w:t>
      </w:r>
      <w:r w:rsidR="00166550">
        <w:rPr>
          <w:sz w:val="28"/>
          <w:szCs w:val="28"/>
        </w:rPr>
        <w:t>ные промыслы).</w:t>
      </w:r>
    </w:p>
    <w:p w:rsidR="00166550" w:rsidRDefault="0016655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149. Набиева У.Н. </w:t>
      </w:r>
      <w:r>
        <w:rPr>
          <w:sz w:val="28"/>
          <w:szCs w:val="28"/>
        </w:rPr>
        <w:t>Историко-географическое распространение пром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слов народов Дагестана: </w:t>
      </w:r>
      <w:r w:rsidRPr="00166550">
        <w:rPr>
          <w:sz w:val="28"/>
          <w:szCs w:val="28"/>
        </w:rPr>
        <w:t>[</w:t>
      </w:r>
      <w:r>
        <w:rPr>
          <w:sz w:val="28"/>
          <w:szCs w:val="28"/>
        </w:rPr>
        <w:t>о развитии нар. промыслов Дагестана (равнин., предгор., среднегор., высокогор.)</w:t>
      </w:r>
      <w:r w:rsidRPr="00166550">
        <w:rPr>
          <w:sz w:val="28"/>
          <w:szCs w:val="28"/>
        </w:rPr>
        <w:t>]</w:t>
      </w:r>
      <w:r>
        <w:rPr>
          <w:sz w:val="28"/>
          <w:szCs w:val="28"/>
        </w:rPr>
        <w:t xml:space="preserve"> / У. Н. Набиева // Народы Дагестана. – 2008. - № 1. – С. 42-47. – (Культура).</w:t>
      </w:r>
    </w:p>
    <w:p w:rsidR="00166550" w:rsidRDefault="00DB16D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150. Наврузов М. </w:t>
      </w:r>
      <w:r>
        <w:rPr>
          <w:sz w:val="28"/>
          <w:szCs w:val="28"/>
        </w:rPr>
        <w:t>Работы дагестанских умельцев знает весь мир / М. Наврузов // Дагестанская правда. – 1971. – 7 янв.</w:t>
      </w:r>
    </w:p>
    <w:p w:rsidR="00DB16DD" w:rsidRDefault="006E123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151. Ниналалова Л.Г. </w:t>
      </w:r>
      <w:r>
        <w:rPr>
          <w:sz w:val="28"/>
          <w:szCs w:val="28"/>
        </w:rPr>
        <w:t>Государственная поддержка народных худож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ственных промыслов </w:t>
      </w:r>
      <w:r w:rsidR="00E2131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как основа их возрождения: </w:t>
      </w:r>
      <w:r w:rsidRPr="006E1238">
        <w:rPr>
          <w:sz w:val="28"/>
          <w:szCs w:val="28"/>
        </w:rPr>
        <w:t>[</w:t>
      </w:r>
      <w:r>
        <w:rPr>
          <w:sz w:val="28"/>
          <w:szCs w:val="28"/>
        </w:rPr>
        <w:t>законодательное и прав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вое обеспечение</w:t>
      </w:r>
      <w:r w:rsidR="007142DC">
        <w:rPr>
          <w:sz w:val="28"/>
          <w:szCs w:val="28"/>
        </w:rPr>
        <w:t xml:space="preserve"> нар. художествен.</w:t>
      </w:r>
      <w:r>
        <w:rPr>
          <w:sz w:val="28"/>
          <w:szCs w:val="28"/>
        </w:rPr>
        <w:t xml:space="preserve"> про</w:t>
      </w:r>
      <w:r w:rsidR="00A85C8B">
        <w:rPr>
          <w:sz w:val="28"/>
          <w:szCs w:val="28"/>
        </w:rPr>
        <w:t>мыслов (НХП) как РФ, так и Р</w:t>
      </w:r>
      <w:r>
        <w:rPr>
          <w:sz w:val="28"/>
          <w:szCs w:val="28"/>
        </w:rPr>
        <w:t>есп.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</w:t>
      </w:r>
      <w:r w:rsidR="001E77FA">
        <w:rPr>
          <w:sz w:val="28"/>
          <w:szCs w:val="28"/>
        </w:rPr>
        <w:t xml:space="preserve"> </w:t>
      </w:r>
      <w:r w:rsidRPr="006E1238">
        <w:rPr>
          <w:sz w:val="28"/>
          <w:szCs w:val="28"/>
        </w:rPr>
        <w:t>]</w:t>
      </w:r>
      <w:r>
        <w:rPr>
          <w:sz w:val="28"/>
          <w:szCs w:val="28"/>
        </w:rPr>
        <w:t xml:space="preserve"> / Л.Г. Ниналалова // Региональные пр</w:t>
      </w:r>
      <w:r w:rsidR="00A85C8B">
        <w:rPr>
          <w:sz w:val="28"/>
          <w:szCs w:val="28"/>
        </w:rPr>
        <w:t>облемы преобразования экон</w:t>
      </w:r>
      <w:r w:rsidR="00A85C8B">
        <w:rPr>
          <w:sz w:val="28"/>
          <w:szCs w:val="28"/>
        </w:rPr>
        <w:t>о</w:t>
      </w:r>
      <w:r w:rsidR="00A85C8B">
        <w:rPr>
          <w:sz w:val="28"/>
          <w:szCs w:val="28"/>
        </w:rPr>
        <w:t>мики:</w:t>
      </w:r>
      <w:r>
        <w:rPr>
          <w:sz w:val="28"/>
          <w:szCs w:val="28"/>
        </w:rPr>
        <w:t xml:space="preserve"> Ежеквартал. науч. журн. – 2013. - № 3. – С. 114.</w:t>
      </w:r>
    </w:p>
    <w:p w:rsidR="006E1238" w:rsidRDefault="00BD3FB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152. О традиционных корнях и началах современного искусства Дагестана </w:t>
      </w:r>
      <w:r>
        <w:rPr>
          <w:sz w:val="28"/>
          <w:szCs w:val="28"/>
        </w:rPr>
        <w:t>// Махачкалинские известия. – 2004. – 24 сент. (№ 38). – С. 11. – (Начало).</w:t>
      </w:r>
    </w:p>
    <w:p w:rsidR="00BD3FB6" w:rsidRDefault="00BD3FB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153. Петров К. </w:t>
      </w:r>
      <w:r w:rsidR="000732C6">
        <w:rPr>
          <w:sz w:val="28"/>
          <w:szCs w:val="28"/>
        </w:rPr>
        <w:t xml:space="preserve">Для красоты жизни: </w:t>
      </w:r>
      <w:r w:rsidR="000732C6" w:rsidRPr="000732C6">
        <w:rPr>
          <w:sz w:val="28"/>
          <w:szCs w:val="28"/>
        </w:rPr>
        <w:t>[</w:t>
      </w:r>
      <w:r w:rsidR="000732C6">
        <w:rPr>
          <w:sz w:val="28"/>
          <w:szCs w:val="28"/>
        </w:rPr>
        <w:t>о развитии нар. промыслов</w:t>
      </w:r>
      <w:r w:rsidR="000732C6" w:rsidRPr="000732C6">
        <w:rPr>
          <w:sz w:val="28"/>
          <w:szCs w:val="28"/>
        </w:rPr>
        <w:t>]</w:t>
      </w:r>
      <w:r w:rsidR="000732C6">
        <w:rPr>
          <w:sz w:val="28"/>
          <w:szCs w:val="28"/>
        </w:rPr>
        <w:t xml:space="preserve"> / К. Петров // Дагестанская правда. – 1961. – 24 дек.</w:t>
      </w:r>
    </w:p>
    <w:p w:rsidR="000732C6" w:rsidRDefault="000732C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154. Руками умельцев </w:t>
      </w:r>
      <w:r w:rsidRPr="000732C6">
        <w:rPr>
          <w:sz w:val="28"/>
          <w:szCs w:val="28"/>
        </w:rPr>
        <w:t>[</w:t>
      </w:r>
      <w:r>
        <w:rPr>
          <w:sz w:val="28"/>
          <w:szCs w:val="28"/>
        </w:rPr>
        <w:t>мировая оценка изделий дагестан. мастеров</w:t>
      </w:r>
      <w:r w:rsidRPr="000732C6">
        <w:rPr>
          <w:sz w:val="28"/>
          <w:szCs w:val="28"/>
        </w:rPr>
        <w:t>]</w:t>
      </w:r>
      <w:r>
        <w:rPr>
          <w:sz w:val="28"/>
          <w:szCs w:val="28"/>
        </w:rPr>
        <w:t xml:space="preserve"> // Правда. – 1969. – 5 сент.</w:t>
      </w:r>
    </w:p>
    <w:p w:rsidR="000732C6" w:rsidRDefault="000732C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155. Тагиев Р. </w:t>
      </w:r>
      <w:r>
        <w:rPr>
          <w:sz w:val="28"/>
          <w:szCs w:val="28"/>
        </w:rPr>
        <w:t xml:space="preserve">Узоров дагестанских вязь: </w:t>
      </w:r>
      <w:r w:rsidRPr="000732C6">
        <w:rPr>
          <w:sz w:val="28"/>
          <w:szCs w:val="28"/>
        </w:rPr>
        <w:t>[</w:t>
      </w:r>
      <w:r>
        <w:rPr>
          <w:sz w:val="28"/>
          <w:szCs w:val="28"/>
        </w:rPr>
        <w:t>прикладное искусство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</w:t>
      </w:r>
      <w:r w:rsidRPr="000732C6">
        <w:rPr>
          <w:sz w:val="28"/>
          <w:szCs w:val="28"/>
        </w:rPr>
        <w:t>]</w:t>
      </w:r>
      <w:r>
        <w:rPr>
          <w:sz w:val="28"/>
          <w:szCs w:val="28"/>
        </w:rPr>
        <w:t xml:space="preserve"> / Р. Тагиев // Вечерняя Москва. – 1970. – 22 авг.</w:t>
      </w:r>
    </w:p>
    <w:p w:rsidR="000732C6" w:rsidRDefault="000732C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156. </w:t>
      </w:r>
      <w:r w:rsidR="00FB7844">
        <w:rPr>
          <w:b/>
          <w:sz w:val="28"/>
          <w:szCs w:val="28"/>
        </w:rPr>
        <w:t xml:space="preserve">Фаталиев К. </w:t>
      </w:r>
      <w:r w:rsidR="00FB7844">
        <w:rPr>
          <w:sz w:val="28"/>
          <w:szCs w:val="28"/>
        </w:rPr>
        <w:t>Гончарное искусство горцев / К. Фаталиев // Возр</w:t>
      </w:r>
      <w:r w:rsidR="00FB7844">
        <w:rPr>
          <w:sz w:val="28"/>
          <w:szCs w:val="28"/>
        </w:rPr>
        <w:t>о</w:t>
      </w:r>
      <w:r w:rsidR="00FB7844">
        <w:rPr>
          <w:sz w:val="28"/>
          <w:szCs w:val="28"/>
        </w:rPr>
        <w:t>ждение. – 1995. - № 2. – С. 56-58. – (Декоративно-прикладное искусство).</w:t>
      </w:r>
    </w:p>
    <w:p w:rsidR="00FB7844" w:rsidRDefault="00FB784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157. Хазамов Д.-А. </w:t>
      </w:r>
      <w:r>
        <w:rPr>
          <w:sz w:val="28"/>
          <w:szCs w:val="28"/>
        </w:rPr>
        <w:t>Народные промыслы Дагестана – истоки и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тие / Д.-А. Хазамов // Эхо Дагестана. – 11-17 дек. (№ 34). – С. 4.</w:t>
      </w:r>
    </w:p>
    <w:p w:rsidR="00FB7844" w:rsidRDefault="00B4620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158. Хидиров Г. </w:t>
      </w:r>
      <w:r>
        <w:rPr>
          <w:sz w:val="28"/>
          <w:szCs w:val="28"/>
        </w:rPr>
        <w:t xml:space="preserve">Нужны инвестиции. Государственные и частные: </w:t>
      </w:r>
      <w:r w:rsidRPr="00B4620A">
        <w:rPr>
          <w:sz w:val="28"/>
          <w:szCs w:val="28"/>
        </w:rPr>
        <w:t>[</w:t>
      </w:r>
      <w:r>
        <w:rPr>
          <w:sz w:val="28"/>
          <w:szCs w:val="28"/>
        </w:rPr>
        <w:t xml:space="preserve">в целях сохранения народных промыслов Правительством РД в </w:t>
      </w:r>
      <w:smartTag w:uri="urn:schemas-microsoft-com:office:smarttags" w:element="metricconverter">
        <w:smartTagPr>
          <w:attr w:name="ProductID" w:val="2000 г"/>
        </w:smartTagPr>
        <w:r>
          <w:rPr>
            <w:sz w:val="28"/>
            <w:szCs w:val="28"/>
          </w:rPr>
          <w:t>2000 г</w:t>
        </w:r>
      </w:smartTag>
      <w:r>
        <w:rPr>
          <w:sz w:val="28"/>
          <w:szCs w:val="28"/>
        </w:rPr>
        <w:t>. принята программ</w:t>
      </w:r>
      <w:r w:rsidR="007142DC">
        <w:rPr>
          <w:sz w:val="28"/>
          <w:szCs w:val="28"/>
        </w:rPr>
        <w:t>а сохранения и развития нар. художествен.</w:t>
      </w:r>
      <w:r>
        <w:rPr>
          <w:sz w:val="28"/>
          <w:szCs w:val="28"/>
        </w:rPr>
        <w:t xml:space="preserve"> промыслов и закон «О народных художественных промыслах»</w:t>
      </w:r>
      <w:r w:rsidRPr="00B4620A">
        <w:rPr>
          <w:sz w:val="28"/>
          <w:szCs w:val="28"/>
        </w:rPr>
        <w:t>]</w:t>
      </w:r>
      <w:r>
        <w:rPr>
          <w:sz w:val="28"/>
          <w:szCs w:val="28"/>
        </w:rPr>
        <w:t xml:space="preserve"> / Г. Хидиров // Дагестанская правда. – 2007. – 11 июля (№ 188). – С. 1-2. – (Народные промыслы).</w:t>
      </w:r>
    </w:p>
    <w:p w:rsidR="004F1716" w:rsidRDefault="00D754E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159. Шиллинг В. </w:t>
      </w:r>
      <w:r>
        <w:rPr>
          <w:sz w:val="28"/>
          <w:szCs w:val="28"/>
        </w:rPr>
        <w:t>Мастера резца и наковальни / В. Шиллинг // Наро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ное творчество. – 1937. – янв. (№ 1). – С. 45-51.: ил.</w:t>
      </w:r>
    </w:p>
    <w:p w:rsidR="00D754E5" w:rsidRDefault="00D754E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160. Шиллинг Е.М. </w:t>
      </w:r>
      <w:r>
        <w:rPr>
          <w:sz w:val="28"/>
          <w:szCs w:val="28"/>
        </w:rPr>
        <w:t>Изобразительное искусство народов горного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стана / Е.М. </w:t>
      </w:r>
      <w:r w:rsidRPr="00D754E5">
        <w:rPr>
          <w:sz w:val="28"/>
          <w:szCs w:val="28"/>
        </w:rPr>
        <w:t>Шиллинг</w:t>
      </w:r>
      <w:r>
        <w:rPr>
          <w:sz w:val="28"/>
          <w:szCs w:val="28"/>
        </w:rPr>
        <w:t xml:space="preserve"> // Доклады и сообщения исторического факультета Московского государственного университета. – 1950. – Вып. 9. – С. 46-86.</w:t>
      </w:r>
    </w:p>
    <w:p w:rsidR="00D754E5" w:rsidRDefault="00F0331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161. Шило С. </w:t>
      </w:r>
      <w:r>
        <w:rPr>
          <w:sz w:val="28"/>
          <w:szCs w:val="28"/>
        </w:rPr>
        <w:t xml:space="preserve">Выставка ногайского искусства: </w:t>
      </w:r>
      <w:r w:rsidRPr="00F0331C">
        <w:rPr>
          <w:sz w:val="28"/>
          <w:szCs w:val="28"/>
        </w:rPr>
        <w:t>[</w:t>
      </w:r>
      <w:r w:rsidR="00EF47F4">
        <w:rPr>
          <w:sz w:val="28"/>
          <w:szCs w:val="28"/>
        </w:rPr>
        <w:t>в Дагестанском</w:t>
      </w:r>
      <w:r>
        <w:rPr>
          <w:sz w:val="28"/>
          <w:szCs w:val="28"/>
        </w:rPr>
        <w:t xml:space="preserve"> музее изобра</w:t>
      </w:r>
      <w:r w:rsidR="00EF47F4">
        <w:rPr>
          <w:sz w:val="28"/>
          <w:szCs w:val="28"/>
        </w:rPr>
        <w:t>зит.</w:t>
      </w:r>
      <w:r>
        <w:rPr>
          <w:sz w:val="28"/>
          <w:szCs w:val="28"/>
        </w:rPr>
        <w:t>искусств «Декоративно-прикладное искусство ногайцев»</w:t>
      </w:r>
      <w:r w:rsidRPr="00F0331C">
        <w:rPr>
          <w:sz w:val="28"/>
          <w:szCs w:val="28"/>
        </w:rPr>
        <w:t>]</w:t>
      </w:r>
      <w:r>
        <w:rPr>
          <w:sz w:val="28"/>
          <w:szCs w:val="28"/>
        </w:rPr>
        <w:t xml:space="preserve"> / С. 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 // Дагестанская правда. – 1999. – 14 апр. – С. 3.</w:t>
      </w:r>
    </w:p>
    <w:p w:rsidR="00F0331C" w:rsidRDefault="00F0331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162. Яценко Н. </w:t>
      </w:r>
      <w:r>
        <w:rPr>
          <w:sz w:val="28"/>
          <w:szCs w:val="28"/>
        </w:rPr>
        <w:t xml:space="preserve">Невозобновляемое достояние: </w:t>
      </w:r>
      <w:r w:rsidRPr="00F0331C">
        <w:rPr>
          <w:sz w:val="28"/>
          <w:szCs w:val="28"/>
        </w:rPr>
        <w:t>[</w:t>
      </w:r>
      <w:r w:rsidR="00EF47F4">
        <w:rPr>
          <w:sz w:val="28"/>
          <w:szCs w:val="28"/>
        </w:rPr>
        <w:t>дагестанские</w:t>
      </w:r>
      <w:r>
        <w:rPr>
          <w:sz w:val="28"/>
          <w:szCs w:val="28"/>
        </w:rPr>
        <w:t xml:space="preserve"> нар.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мыслы: достояния</w:t>
      </w:r>
      <w:r w:rsidR="007142D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перспективы развития</w:t>
      </w:r>
      <w:r w:rsidRPr="00F0331C">
        <w:rPr>
          <w:sz w:val="28"/>
          <w:szCs w:val="28"/>
        </w:rPr>
        <w:t>]</w:t>
      </w:r>
      <w:r>
        <w:rPr>
          <w:sz w:val="28"/>
          <w:szCs w:val="28"/>
        </w:rPr>
        <w:t xml:space="preserve"> / Н. Яценко // Эксперт. Дагестан. – 2010. – 26 апр</w:t>
      </w:r>
      <w:r w:rsidR="007142DC">
        <w:rPr>
          <w:sz w:val="28"/>
          <w:szCs w:val="28"/>
        </w:rPr>
        <w:t>. (№ 16-17). – С. 25-28. – (Народные</w:t>
      </w:r>
      <w:r>
        <w:rPr>
          <w:sz w:val="28"/>
          <w:szCs w:val="28"/>
        </w:rPr>
        <w:t xml:space="preserve"> промыслы).</w:t>
      </w:r>
    </w:p>
    <w:p w:rsidR="00047042" w:rsidRDefault="00047042" w:rsidP="00660964">
      <w:pPr>
        <w:spacing w:before="240"/>
        <w:rPr>
          <w:sz w:val="28"/>
          <w:szCs w:val="28"/>
        </w:rPr>
      </w:pPr>
    </w:p>
    <w:p w:rsidR="00D02B44" w:rsidRDefault="00D02B44" w:rsidP="00DF3115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</w:t>
      </w:r>
      <w:r w:rsidR="007142DC">
        <w:rPr>
          <w:b/>
          <w:sz w:val="28"/>
          <w:szCs w:val="28"/>
        </w:rPr>
        <w:t>авительственные награды. Премии.</w:t>
      </w:r>
    </w:p>
    <w:p w:rsidR="00D02B44" w:rsidRDefault="00D02B4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163. О награждении Кубачинского художественного комбината о</w:t>
      </w:r>
      <w:r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деном Дружбы народов: </w:t>
      </w:r>
      <w:r w:rsidR="00C038A7">
        <w:rPr>
          <w:sz w:val="28"/>
          <w:szCs w:val="28"/>
        </w:rPr>
        <w:t>Указ Президиума Верховного Совета СССР. // С</w:t>
      </w:r>
      <w:r w:rsidR="00C038A7">
        <w:rPr>
          <w:sz w:val="28"/>
          <w:szCs w:val="28"/>
        </w:rPr>
        <w:t>о</w:t>
      </w:r>
      <w:r w:rsidR="00C038A7">
        <w:rPr>
          <w:sz w:val="28"/>
          <w:szCs w:val="28"/>
        </w:rPr>
        <w:t>ветская культура. – 1975. – 10 окт. – С. 2.</w:t>
      </w:r>
    </w:p>
    <w:p w:rsidR="00C038A7" w:rsidRDefault="000567B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164. О награждении Кубачинского художественного комбината о</w:t>
      </w:r>
      <w:r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деном Дружбы народов: </w:t>
      </w:r>
      <w:r>
        <w:rPr>
          <w:sz w:val="28"/>
          <w:szCs w:val="28"/>
        </w:rPr>
        <w:t>За заслуги в развитии советского декоративно-прикладного искусства и досрочное выполнение заданий девятой пятилетки наградить Кубачинский художественный комбинат Министерства местной промышленности РСФСР орденом Дружбы народов: Указ Президиума 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ховного Совета СССР. Председатель Президиума Верховного Совета СССР. Н. Подгорный. Г. Москва, Кремль 8 октября 1975 года 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да. – 1975. – 12 окт.</w:t>
      </w:r>
    </w:p>
    <w:p w:rsidR="000567B9" w:rsidRDefault="00BF7D3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165. О присвоении почетного звания заслуженного деятеля пр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кладного искусства Дагестанской АССР – </w:t>
      </w:r>
      <w:r>
        <w:rPr>
          <w:sz w:val="28"/>
          <w:szCs w:val="28"/>
        </w:rPr>
        <w:t>учителям производственного обучения Кубачинской средней школы Дахадаевского района: Указ През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диума Верховного Совета ДАССР // Дагестанская правда. – 1969. – 7 дек.</w:t>
      </w:r>
    </w:p>
    <w:p w:rsidR="00BF7D3A" w:rsidRDefault="00BF7D3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166. </w:t>
      </w:r>
      <w:r w:rsidR="0004218F">
        <w:rPr>
          <w:b/>
          <w:sz w:val="28"/>
          <w:szCs w:val="28"/>
        </w:rPr>
        <w:t>О присвоении почетного звания заслуженного деятеля пр</w:t>
      </w:r>
      <w:r w:rsidR="0004218F">
        <w:rPr>
          <w:b/>
          <w:sz w:val="28"/>
          <w:szCs w:val="28"/>
        </w:rPr>
        <w:t>и</w:t>
      </w:r>
      <w:r w:rsidR="0004218F">
        <w:rPr>
          <w:b/>
          <w:sz w:val="28"/>
          <w:szCs w:val="28"/>
        </w:rPr>
        <w:t xml:space="preserve">кладного искусства Дагестанской АССР работникам </w:t>
      </w:r>
      <w:r w:rsidR="00AC740C">
        <w:rPr>
          <w:b/>
          <w:sz w:val="28"/>
          <w:szCs w:val="28"/>
        </w:rPr>
        <w:t xml:space="preserve">художественных промыслов местной промышленности республики </w:t>
      </w:r>
      <w:r w:rsidR="005F3630">
        <w:rPr>
          <w:sz w:val="28"/>
          <w:szCs w:val="28"/>
        </w:rPr>
        <w:t>// Дагестанская правда. – 1969. – 1 нояб.</w:t>
      </w:r>
    </w:p>
    <w:p w:rsidR="005F3630" w:rsidRDefault="005F363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167. Урожай медалей: </w:t>
      </w:r>
      <w:r w:rsidRPr="005F3630">
        <w:rPr>
          <w:sz w:val="28"/>
          <w:szCs w:val="28"/>
        </w:rPr>
        <w:t>[</w:t>
      </w:r>
      <w:r>
        <w:rPr>
          <w:sz w:val="28"/>
          <w:szCs w:val="28"/>
        </w:rPr>
        <w:t>о получении бронзовых медалей на Брюссел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ской выставке златокузнецами из аула Кубачи</w:t>
      </w:r>
      <w:r w:rsidRPr="005F3630">
        <w:rPr>
          <w:sz w:val="28"/>
          <w:szCs w:val="28"/>
        </w:rPr>
        <w:t>]</w:t>
      </w:r>
      <w:r>
        <w:rPr>
          <w:sz w:val="28"/>
          <w:szCs w:val="28"/>
        </w:rPr>
        <w:t xml:space="preserve"> // Арбат Ю. По всему свету. – М. Легкая индустрия. – 1964. – С. 46.</w:t>
      </w:r>
    </w:p>
    <w:p w:rsidR="005F3630" w:rsidRDefault="005F363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168. </w:t>
      </w:r>
      <w:r w:rsidR="00660964">
        <w:rPr>
          <w:b/>
          <w:sz w:val="28"/>
          <w:szCs w:val="28"/>
        </w:rPr>
        <w:t xml:space="preserve">Чудо – </w:t>
      </w:r>
      <w:r w:rsidR="008E1BBB">
        <w:rPr>
          <w:b/>
          <w:sz w:val="28"/>
          <w:szCs w:val="28"/>
        </w:rPr>
        <w:t xml:space="preserve">умельцы: </w:t>
      </w:r>
      <w:r w:rsidR="008E1BBB" w:rsidRPr="008E1BBB">
        <w:rPr>
          <w:sz w:val="28"/>
          <w:szCs w:val="28"/>
        </w:rPr>
        <w:t>[</w:t>
      </w:r>
      <w:r w:rsidR="008E1BBB">
        <w:rPr>
          <w:sz w:val="28"/>
          <w:szCs w:val="28"/>
        </w:rPr>
        <w:t>вручение государственных премий им. И.Е. Р</w:t>
      </w:r>
      <w:r w:rsidR="008E1BBB">
        <w:rPr>
          <w:sz w:val="28"/>
          <w:szCs w:val="28"/>
        </w:rPr>
        <w:t>е</w:t>
      </w:r>
      <w:r w:rsidR="008E1BBB">
        <w:rPr>
          <w:sz w:val="28"/>
          <w:szCs w:val="28"/>
        </w:rPr>
        <w:t>пина мастерам прикладного искусства Дагестана</w:t>
      </w:r>
      <w:r w:rsidR="008E1BBB" w:rsidRPr="008E1BBB">
        <w:rPr>
          <w:sz w:val="28"/>
          <w:szCs w:val="28"/>
        </w:rPr>
        <w:t>]</w:t>
      </w:r>
      <w:r w:rsidR="008E1BBB">
        <w:rPr>
          <w:sz w:val="28"/>
          <w:szCs w:val="28"/>
        </w:rPr>
        <w:t xml:space="preserve"> </w:t>
      </w:r>
      <w:r w:rsidR="00B82736">
        <w:rPr>
          <w:sz w:val="28"/>
          <w:szCs w:val="28"/>
        </w:rPr>
        <w:t xml:space="preserve">// </w:t>
      </w:r>
      <w:r w:rsidR="008E1BBB">
        <w:rPr>
          <w:sz w:val="28"/>
          <w:szCs w:val="28"/>
        </w:rPr>
        <w:t>Дагестанская правда. – 1972. – 28 янв.</w:t>
      </w:r>
    </w:p>
    <w:p w:rsidR="008E1BBB" w:rsidRDefault="00B8273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169. О присвоении почетного звания «Заслуженного художника РСФСР» Абдуллаеву И.А. – </w:t>
      </w:r>
      <w:r>
        <w:rPr>
          <w:sz w:val="28"/>
          <w:szCs w:val="28"/>
        </w:rPr>
        <w:t>директору Унцукульской художественной фа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рики им. Махача Дахадаева ДАССР: Указ Президиума Верховного Совета РСФСР. Председатель Президиума Верховного Совета РСФСР М. Яснов. Москва, 13 апр. 1979 года // Дагестанская правда. – 1979. – 15 апр.</w:t>
      </w:r>
    </w:p>
    <w:p w:rsidR="00B82736" w:rsidRDefault="0054769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170. О награждении почетной грамотой Президиума Верховного Совета ДАССР рабочих Унцукульской художественной фабрики им. М. Дахадаева: </w:t>
      </w:r>
      <w:r>
        <w:rPr>
          <w:sz w:val="28"/>
          <w:szCs w:val="28"/>
        </w:rPr>
        <w:t>Абдуллаеву П.М.; Алиеву П.А.; Кебедмагомедову М.; Магом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далиеву Х.Г.; Мирзоева М. Указ Президиума Верх. Совета ДАССР Ш. Ша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халов г. Махачкала, 7 июня 1976 года // Дагестанская правда. – 1976. – 20 июня. – С. 1.</w:t>
      </w:r>
    </w:p>
    <w:p w:rsidR="00547691" w:rsidRDefault="0054769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171. </w:t>
      </w:r>
      <w:r w:rsidR="00077771">
        <w:rPr>
          <w:b/>
          <w:sz w:val="28"/>
          <w:szCs w:val="28"/>
        </w:rPr>
        <w:t>О присвоении почетного звания заслуженного деятеля пр</w:t>
      </w:r>
      <w:r w:rsidR="00077771">
        <w:rPr>
          <w:b/>
          <w:sz w:val="28"/>
          <w:szCs w:val="28"/>
        </w:rPr>
        <w:t>и</w:t>
      </w:r>
      <w:r w:rsidR="00CD5B6E">
        <w:rPr>
          <w:b/>
          <w:sz w:val="28"/>
          <w:szCs w:val="28"/>
        </w:rPr>
        <w:t>кладного искусства</w:t>
      </w:r>
      <w:r w:rsidR="00077771">
        <w:rPr>
          <w:b/>
          <w:sz w:val="28"/>
          <w:szCs w:val="28"/>
        </w:rPr>
        <w:t xml:space="preserve"> Дагестанской АССР мастерам Унцукульской худ</w:t>
      </w:r>
      <w:r w:rsidR="00077771">
        <w:rPr>
          <w:b/>
          <w:sz w:val="28"/>
          <w:szCs w:val="28"/>
        </w:rPr>
        <w:t>о</w:t>
      </w:r>
      <w:r w:rsidR="00077771">
        <w:rPr>
          <w:b/>
          <w:sz w:val="28"/>
          <w:szCs w:val="28"/>
        </w:rPr>
        <w:t xml:space="preserve">жественной фабрики им. М. Дахадаева: </w:t>
      </w:r>
      <w:r w:rsidR="00CD5B6E">
        <w:rPr>
          <w:sz w:val="28"/>
          <w:szCs w:val="28"/>
        </w:rPr>
        <w:t>Абдулагаджиеву М. – мастеру н</w:t>
      </w:r>
      <w:r w:rsidR="00CD5B6E">
        <w:rPr>
          <w:sz w:val="28"/>
          <w:szCs w:val="28"/>
        </w:rPr>
        <w:t>а</w:t>
      </w:r>
      <w:r w:rsidR="00CD5B6E">
        <w:rPr>
          <w:sz w:val="28"/>
          <w:szCs w:val="28"/>
        </w:rPr>
        <w:t>сечного цеха; Абдуллаеву И.А. – директору фабрики; Ханбудаеву Нурмаг</w:t>
      </w:r>
      <w:r w:rsidR="00CD5B6E">
        <w:rPr>
          <w:sz w:val="28"/>
          <w:szCs w:val="28"/>
        </w:rPr>
        <w:t>о</w:t>
      </w:r>
      <w:r w:rsidR="00CD5B6E">
        <w:rPr>
          <w:sz w:val="28"/>
          <w:szCs w:val="28"/>
        </w:rPr>
        <w:t>меду – мастеру обдельщику. Указ Президиума Верховного Совета ДАССР. Председатель Президиума Верх. Совета ДАССР А. Даниялов. г. Махачкала, 22 янв. 1969 года // Дагестанская правда. – 1969. – 24 янв.</w:t>
      </w:r>
    </w:p>
    <w:p w:rsidR="00CD5B6E" w:rsidRDefault="00CD5B6E" w:rsidP="00A64186">
      <w:pPr>
        <w:spacing w:before="240"/>
        <w:ind w:firstLine="709"/>
        <w:rPr>
          <w:sz w:val="28"/>
          <w:szCs w:val="28"/>
        </w:rPr>
      </w:pPr>
    </w:p>
    <w:p w:rsidR="00CD5B6E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172</w:t>
      </w:r>
      <w:r w:rsidR="00CD5B6E">
        <w:rPr>
          <w:b/>
          <w:sz w:val="28"/>
          <w:szCs w:val="28"/>
        </w:rPr>
        <w:t>. О присвоении почетного звания заслуженного деятеля и</w:t>
      </w:r>
      <w:r w:rsidR="00CD5B6E">
        <w:rPr>
          <w:b/>
          <w:sz w:val="28"/>
          <w:szCs w:val="28"/>
        </w:rPr>
        <w:t>с</w:t>
      </w:r>
      <w:r w:rsidR="00CD5B6E">
        <w:rPr>
          <w:b/>
          <w:sz w:val="28"/>
          <w:szCs w:val="28"/>
        </w:rPr>
        <w:t xml:space="preserve">кусств Дагестанской АССР Абдурахманову Абдуле Магомедовичу – </w:t>
      </w:r>
      <w:r w:rsidR="00CD5B6E">
        <w:rPr>
          <w:sz w:val="28"/>
          <w:szCs w:val="28"/>
        </w:rPr>
        <w:t>ст. инженеру отдела художественной промышленности Промсовета ДАССР: Указ Президиума Верховного Совета ДАССР. Председатель Президиума Верховного Совета ДАССР Г. Алиев. г. Махачкала, 25 дек. 1959 года // Даг</w:t>
      </w:r>
      <w:r w:rsidR="00CD5B6E">
        <w:rPr>
          <w:sz w:val="28"/>
          <w:szCs w:val="28"/>
        </w:rPr>
        <w:t>е</w:t>
      </w:r>
      <w:r w:rsidR="00CD5B6E">
        <w:rPr>
          <w:sz w:val="28"/>
          <w:szCs w:val="28"/>
        </w:rPr>
        <w:t>станская правда. – 1960. – 5 янв.</w:t>
      </w:r>
    </w:p>
    <w:p w:rsidR="00CD5B6E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173</w:t>
      </w:r>
      <w:r w:rsidR="00CD5B6E">
        <w:rPr>
          <w:b/>
          <w:sz w:val="28"/>
          <w:szCs w:val="28"/>
        </w:rPr>
        <w:t xml:space="preserve">. Тыщенко Э. </w:t>
      </w:r>
      <w:r w:rsidR="00CD5B6E">
        <w:rPr>
          <w:sz w:val="28"/>
          <w:szCs w:val="28"/>
        </w:rPr>
        <w:t xml:space="preserve">По почерку им славу воздают: </w:t>
      </w:r>
      <w:r w:rsidR="00CD5B6E" w:rsidRPr="00CD5B6E">
        <w:rPr>
          <w:sz w:val="28"/>
          <w:szCs w:val="28"/>
        </w:rPr>
        <w:t>[</w:t>
      </w:r>
      <w:r w:rsidR="00CD5B6E">
        <w:rPr>
          <w:sz w:val="28"/>
          <w:szCs w:val="28"/>
        </w:rPr>
        <w:t>о лауреатах</w:t>
      </w:r>
      <w:r w:rsidR="002843CA">
        <w:rPr>
          <w:sz w:val="28"/>
          <w:szCs w:val="28"/>
        </w:rPr>
        <w:t xml:space="preserve"> ,</w:t>
      </w:r>
      <w:r w:rsidR="00CD5B6E">
        <w:rPr>
          <w:sz w:val="28"/>
          <w:szCs w:val="28"/>
        </w:rPr>
        <w:t xml:space="preserve"> Гос. пре</w:t>
      </w:r>
      <w:r w:rsidR="002843CA">
        <w:rPr>
          <w:sz w:val="28"/>
          <w:szCs w:val="28"/>
        </w:rPr>
        <w:t>мий</w:t>
      </w:r>
      <w:r w:rsidR="00E21313">
        <w:rPr>
          <w:sz w:val="28"/>
          <w:szCs w:val="28"/>
        </w:rPr>
        <w:t xml:space="preserve"> РСФСР им. Н.Е. Репина: А. </w:t>
      </w:r>
      <w:r w:rsidR="00CD5B6E">
        <w:rPr>
          <w:sz w:val="28"/>
          <w:szCs w:val="28"/>
        </w:rPr>
        <w:t xml:space="preserve"> Аб</w:t>
      </w:r>
      <w:r w:rsidR="002843CA">
        <w:rPr>
          <w:sz w:val="28"/>
          <w:szCs w:val="28"/>
        </w:rPr>
        <w:t>дурахманове</w:t>
      </w:r>
      <w:r w:rsidR="00E21313">
        <w:rPr>
          <w:sz w:val="28"/>
          <w:szCs w:val="28"/>
        </w:rPr>
        <w:t xml:space="preserve"> </w:t>
      </w:r>
      <w:r w:rsidR="002843CA">
        <w:rPr>
          <w:sz w:val="28"/>
          <w:szCs w:val="28"/>
        </w:rPr>
        <w:t>; Р. Алиханове</w:t>
      </w:r>
      <w:r w:rsidR="00A85C8B">
        <w:rPr>
          <w:sz w:val="28"/>
          <w:szCs w:val="28"/>
        </w:rPr>
        <w:t>; Г. К</w:t>
      </w:r>
      <w:r w:rsidR="00A85C8B">
        <w:rPr>
          <w:sz w:val="28"/>
          <w:szCs w:val="28"/>
        </w:rPr>
        <w:t>и</w:t>
      </w:r>
      <w:r w:rsidR="00CD5B6E">
        <w:rPr>
          <w:sz w:val="28"/>
          <w:szCs w:val="28"/>
        </w:rPr>
        <w:t>ш</w:t>
      </w:r>
      <w:r w:rsidR="001E5D84">
        <w:rPr>
          <w:sz w:val="28"/>
          <w:szCs w:val="28"/>
        </w:rPr>
        <w:t>о</w:t>
      </w:r>
      <w:r w:rsidR="00CD5B6E">
        <w:rPr>
          <w:sz w:val="28"/>
          <w:szCs w:val="28"/>
        </w:rPr>
        <w:t xml:space="preserve">ве; Г.-Б. Магомедове; И.-Г. Чахбаеве из Кубачи; Б. Гимбатове и И. </w:t>
      </w:r>
      <w:r w:rsidR="00DE327A">
        <w:rPr>
          <w:sz w:val="28"/>
          <w:szCs w:val="28"/>
        </w:rPr>
        <w:t>Абд</w:t>
      </w:r>
      <w:r w:rsidR="00DE327A">
        <w:rPr>
          <w:sz w:val="28"/>
          <w:szCs w:val="28"/>
        </w:rPr>
        <w:t>у</w:t>
      </w:r>
      <w:r w:rsidR="00DE327A">
        <w:rPr>
          <w:sz w:val="28"/>
          <w:szCs w:val="28"/>
        </w:rPr>
        <w:t>л</w:t>
      </w:r>
      <w:r w:rsidR="00CD5B6E">
        <w:rPr>
          <w:sz w:val="28"/>
          <w:szCs w:val="28"/>
        </w:rPr>
        <w:t xml:space="preserve">аеве </w:t>
      </w:r>
      <w:r w:rsidR="00DE327A">
        <w:rPr>
          <w:sz w:val="28"/>
          <w:szCs w:val="28"/>
        </w:rPr>
        <w:t>из Унцукуля</w:t>
      </w:r>
      <w:r w:rsidR="00CD5B6E" w:rsidRPr="00CD5B6E">
        <w:rPr>
          <w:sz w:val="28"/>
          <w:szCs w:val="28"/>
        </w:rPr>
        <w:t>]</w:t>
      </w:r>
      <w:r w:rsidR="00DE327A">
        <w:rPr>
          <w:sz w:val="28"/>
          <w:szCs w:val="28"/>
        </w:rPr>
        <w:t xml:space="preserve"> / Эмма Тыщенко // Эхо Дагестана. – 1995. – 20-26 июля (№15). – С. 4-5.</w:t>
      </w:r>
    </w:p>
    <w:p w:rsidR="00DE327A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174</w:t>
      </w:r>
      <w:r w:rsidR="000C1DDC">
        <w:rPr>
          <w:b/>
          <w:sz w:val="28"/>
          <w:szCs w:val="28"/>
        </w:rPr>
        <w:t xml:space="preserve">. Присуждение Государственных премий РСФСР </w:t>
      </w:r>
      <w:r w:rsidR="000C1DDC" w:rsidRPr="000C1DDC">
        <w:rPr>
          <w:b/>
          <w:sz w:val="28"/>
          <w:szCs w:val="28"/>
        </w:rPr>
        <w:t>[</w:t>
      </w:r>
      <w:r w:rsidR="000C1DDC">
        <w:rPr>
          <w:b/>
          <w:sz w:val="28"/>
          <w:szCs w:val="28"/>
        </w:rPr>
        <w:t>1971 г.</w:t>
      </w:r>
      <w:r w:rsidR="000C1DDC" w:rsidRPr="000C1DDC">
        <w:rPr>
          <w:b/>
          <w:sz w:val="28"/>
          <w:szCs w:val="28"/>
        </w:rPr>
        <w:t>]</w:t>
      </w:r>
      <w:r w:rsidR="000C1DDC">
        <w:rPr>
          <w:b/>
          <w:sz w:val="28"/>
          <w:szCs w:val="28"/>
        </w:rPr>
        <w:t xml:space="preserve">: </w:t>
      </w:r>
      <w:r w:rsidR="000C1DDC">
        <w:rPr>
          <w:sz w:val="28"/>
          <w:szCs w:val="28"/>
        </w:rPr>
        <w:t>Пр</w:t>
      </w:r>
      <w:r w:rsidR="000C1DDC">
        <w:rPr>
          <w:sz w:val="28"/>
          <w:szCs w:val="28"/>
        </w:rPr>
        <w:t>е</w:t>
      </w:r>
      <w:r w:rsidR="000C1DDC">
        <w:rPr>
          <w:sz w:val="28"/>
          <w:szCs w:val="28"/>
        </w:rPr>
        <w:t xml:space="preserve">мии им. И. Репина: </w:t>
      </w:r>
      <w:r w:rsidR="000C1DDC" w:rsidRPr="000C1DDC">
        <w:rPr>
          <w:sz w:val="28"/>
          <w:szCs w:val="28"/>
        </w:rPr>
        <w:t>[</w:t>
      </w:r>
      <w:r w:rsidR="000C1DDC">
        <w:rPr>
          <w:sz w:val="28"/>
          <w:szCs w:val="28"/>
        </w:rPr>
        <w:t>Абдурахманову А.М., Абдуллаеву И.А., Алих</w:t>
      </w:r>
      <w:r w:rsidR="001E5D84">
        <w:rPr>
          <w:sz w:val="28"/>
          <w:szCs w:val="28"/>
        </w:rPr>
        <w:t>анову А.А., Гимбатову Б.Г., Кишо</w:t>
      </w:r>
      <w:r w:rsidR="000C1DDC">
        <w:rPr>
          <w:sz w:val="28"/>
          <w:szCs w:val="28"/>
        </w:rPr>
        <w:t>ву Г.М., Магомедову Г.М., Чавкаеву Г.М. – мастерам-художникам Кубачинского комбината художественных изделий, Унцукул</w:t>
      </w:r>
      <w:r w:rsidR="000C1DDC">
        <w:rPr>
          <w:sz w:val="28"/>
          <w:szCs w:val="28"/>
        </w:rPr>
        <w:t>ь</w:t>
      </w:r>
      <w:r w:rsidR="000C1DDC">
        <w:rPr>
          <w:sz w:val="28"/>
          <w:szCs w:val="28"/>
        </w:rPr>
        <w:t>ской художественной фабрики и Гоцатлинского комбината художественных изделий</w:t>
      </w:r>
      <w:r w:rsidR="000C1DDC" w:rsidRPr="000C1DDC">
        <w:rPr>
          <w:sz w:val="28"/>
          <w:szCs w:val="28"/>
        </w:rPr>
        <w:t xml:space="preserve">] </w:t>
      </w:r>
      <w:r w:rsidR="000C1DDC">
        <w:rPr>
          <w:sz w:val="28"/>
          <w:szCs w:val="28"/>
        </w:rPr>
        <w:t>// Дагестанская правда. – 1971. – 30 дек.</w:t>
      </w:r>
    </w:p>
    <w:p w:rsidR="000C1DDC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175</w:t>
      </w:r>
      <w:r w:rsidR="006048ED">
        <w:rPr>
          <w:b/>
          <w:sz w:val="28"/>
          <w:szCs w:val="28"/>
        </w:rPr>
        <w:t>. О присвоении п</w:t>
      </w:r>
      <w:r w:rsidR="004600CA">
        <w:rPr>
          <w:b/>
          <w:sz w:val="28"/>
          <w:szCs w:val="28"/>
        </w:rPr>
        <w:t>очетного звания заслуженного деятеля и</w:t>
      </w:r>
      <w:r w:rsidR="004600CA">
        <w:rPr>
          <w:b/>
          <w:sz w:val="28"/>
          <w:szCs w:val="28"/>
        </w:rPr>
        <w:t>с</w:t>
      </w:r>
      <w:r w:rsidR="004600CA">
        <w:rPr>
          <w:b/>
          <w:sz w:val="28"/>
          <w:szCs w:val="28"/>
        </w:rPr>
        <w:t xml:space="preserve">кусств Дагестанской АССР, тов. Алиханову Расулу – </w:t>
      </w:r>
      <w:r w:rsidR="004600CA">
        <w:rPr>
          <w:sz w:val="28"/>
          <w:szCs w:val="28"/>
        </w:rPr>
        <w:t>мастеру артели «Х</w:t>
      </w:r>
      <w:r w:rsidR="004600CA">
        <w:rPr>
          <w:sz w:val="28"/>
          <w:szCs w:val="28"/>
        </w:rPr>
        <w:t>у</w:t>
      </w:r>
      <w:r w:rsidR="004600CA">
        <w:rPr>
          <w:sz w:val="28"/>
          <w:szCs w:val="28"/>
        </w:rPr>
        <w:t>дожник» сел. Кубачи Дахадаевского района: Указ Президиума Верховного Совета ДАССР. г. Махачкала. 25 сентября, 1950 года. // Дагестанская правда. – 1950. – 29 сент.</w:t>
      </w:r>
    </w:p>
    <w:p w:rsidR="004600CA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176</w:t>
      </w:r>
      <w:r w:rsidR="0070326E">
        <w:rPr>
          <w:b/>
          <w:sz w:val="28"/>
          <w:szCs w:val="28"/>
        </w:rPr>
        <w:t xml:space="preserve">. О присвоении почетного звания народного художника РСФСР Алиханову Р.А. – </w:t>
      </w:r>
      <w:r w:rsidR="0070326E">
        <w:rPr>
          <w:sz w:val="28"/>
          <w:szCs w:val="28"/>
        </w:rPr>
        <w:t>ювелиру граверу Кубачинского художественного комб</w:t>
      </w:r>
      <w:r w:rsidR="0070326E">
        <w:rPr>
          <w:sz w:val="28"/>
          <w:szCs w:val="28"/>
        </w:rPr>
        <w:t>и</w:t>
      </w:r>
      <w:r w:rsidR="0070326E">
        <w:rPr>
          <w:sz w:val="28"/>
          <w:szCs w:val="28"/>
        </w:rPr>
        <w:t>ната: Указ Президиума Верховного Совета РСФСР // Дагестанская правда. – 19</w:t>
      </w:r>
      <w:r w:rsidR="00686591">
        <w:rPr>
          <w:sz w:val="28"/>
          <w:szCs w:val="28"/>
        </w:rPr>
        <w:t>76. – 22 авг.</w:t>
      </w:r>
    </w:p>
    <w:p w:rsidR="00686591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177</w:t>
      </w:r>
      <w:r w:rsidR="00686591">
        <w:rPr>
          <w:b/>
          <w:sz w:val="28"/>
          <w:szCs w:val="28"/>
        </w:rPr>
        <w:t xml:space="preserve">. </w:t>
      </w:r>
      <w:r w:rsidR="006048ED">
        <w:rPr>
          <w:b/>
          <w:sz w:val="28"/>
          <w:szCs w:val="28"/>
        </w:rPr>
        <w:t>О присвоении П</w:t>
      </w:r>
      <w:r w:rsidR="00214E8D">
        <w:rPr>
          <w:b/>
          <w:sz w:val="28"/>
          <w:szCs w:val="28"/>
        </w:rPr>
        <w:t>очетного звания заслуженного деятеля пр</w:t>
      </w:r>
      <w:r w:rsidR="00214E8D">
        <w:rPr>
          <w:b/>
          <w:sz w:val="28"/>
          <w:szCs w:val="28"/>
        </w:rPr>
        <w:t>и</w:t>
      </w:r>
      <w:r w:rsidR="00D95513">
        <w:rPr>
          <w:b/>
          <w:sz w:val="28"/>
          <w:szCs w:val="28"/>
        </w:rPr>
        <w:t>кладного искусства ДАССР работникам</w:t>
      </w:r>
      <w:r w:rsidR="00214E8D">
        <w:rPr>
          <w:b/>
          <w:sz w:val="28"/>
          <w:szCs w:val="28"/>
        </w:rPr>
        <w:t xml:space="preserve"> Унцукульской художественной фабрики им. М. Дахадаева</w:t>
      </w:r>
      <w:r w:rsidR="00D95513">
        <w:rPr>
          <w:b/>
          <w:sz w:val="28"/>
          <w:szCs w:val="28"/>
        </w:rPr>
        <w:t xml:space="preserve">: </w:t>
      </w:r>
      <w:r w:rsidR="00C36D67">
        <w:rPr>
          <w:sz w:val="28"/>
          <w:szCs w:val="28"/>
        </w:rPr>
        <w:t>Амиргамзаеву Х.М. – мастеру; Магомедову Г.М. – рабочему; Магомедалиеву М.Г. – художнику: Указ Президиума Ве</w:t>
      </w:r>
      <w:r w:rsidR="00C36D67">
        <w:rPr>
          <w:sz w:val="28"/>
          <w:szCs w:val="28"/>
        </w:rPr>
        <w:t>р</w:t>
      </w:r>
      <w:r w:rsidR="00C36D67">
        <w:rPr>
          <w:sz w:val="28"/>
          <w:szCs w:val="28"/>
        </w:rPr>
        <w:t>ховного Совета ДАССР. Председатель Президиума Верховного Совета ДАССР Ш. Шамхалов. г. Махачкала, 7 июня 1976 года // Дагестанская пра</w:t>
      </w:r>
      <w:r w:rsidR="00C36D67">
        <w:rPr>
          <w:sz w:val="28"/>
          <w:szCs w:val="28"/>
        </w:rPr>
        <w:t>в</w:t>
      </w:r>
      <w:r w:rsidR="00C36D67">
        <w:rPr>
          <w:sz w:val="28"/>
          <w:szCs w:val="28"/>
        </w:rPr>
        <w:t>да. – 1976. – 20 июня.</w:t>
      </w:r>
    </w:p>
    <w:p w:rsidR="00C53E49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178</w:t>
      </w:r>
      <w:r w:rsidR="00C53E49">
        <w:rPr>
          <w:b/>
          <w:sz w:val="28"/>
          <w:szCs w:val="28"/>
        </w:rPr>
        <w:t>. О присвоении почетного звания «Заслуженный работник пр</w:t>
      </w:r>
      <w:r w:rsidR="00C53E49">
        <w:rPr>
          <w:b/>
          <w:sz w:val="28"/>
          <w:szCs w:val="28"/>
        </w:rPr>
        <w:t>о</w:t>
      </w:r>
      <w:r w:rsidR="00C53E49">
        <w:rPr>
          <w:b/>
          <w:sz w:val="28"/>
          <w:szCs w:val="28"/>
        </w:rPr>
        <w:t xml:space="preserve">мышленности ДАССР» Ахмедову Ю.А. – </w:t>
      </w:r>
      <w:r w:rsidR="00C53E49">
        <w:rPr>
          <w:sz w:val="28"/>
          <w:szCs w:val="28"/>
        </w:rPr>
        <w:t>директору Кубачинского комб</w:t>
      </w:r>
      <w:r w:rsidR="00C53E49">
        <w:rPr>
          <w:sz w:val="28"/>
          <w:szCs w:val="28"/>
        </w:rPr>
        <w:t>и</w:t>
      </w:r>
      <w:r w:rsidR="00C53E49">
        <w:rPr>
          <w:sz w:val="28"/>
          <w:szCs w:val="28"/>
        </w:rPr>
        <w:t>ната художественных изделий Министерства местной промышленности ДАССР: Указ Президиума Верховного Совета ДАССР. Председатель Ве</w:t>
      </w:r>
      <w:r w:rsidR="00C53E49">
        <w:rPr>
          <w:sz w:val="28"/>
          <w:szCs w:val="28"/>
        </w:rPr>
        <w:t>р</w:t>
      </w:r>
      <w:r w:rsidR="00C53E49">
        <w:rPr>
          <w:sz w:val="28"/>
          <w:szCs w:val="28"/>
        </w:rPr>
        <w:t xml:space="preserve">ховного Совета ДАССР М. Магомедов. г. Махачкала, 27 авг. </w:t>
      </w:r>
      <w:smartTag w:uri="urn:schemas-microsoft-com:office:smarttags" w:element="metricconverter">
        <w:smartTagPr>
          <w:attr w:name="ProductID" w:val="1990 г"/>
        </w:smartTagPr>
        <w:r w:rsidR="00C53E49">
          <w:rPr>
            <w:sz w:val="28"/>
            <w:szCs w:val="28"/>
          </w:rPr>
          <w:t>1990 г</w:t>
        </w:r>
      </w:smartTag>
      <w:r w:rsidR="00C53E49">
        <w:rPr>
          <w:sz w:val="28"/>
          <w:szCs w:val="28"/>
        </w:rPr>
        <w:t>. // Даг</w:t>
      </w:r>
      <w:r w:rsidR="00C53E49">
        <w:rPr>
          <w:sz w:val="28"/>
          <w:szCs w:val="28"/>
        </w:rPr>
        <w:t>е</w:t>
      </w:r>
      <w:r w:rsidR="00C53E49">
        <w:rPr>
          <w:sz w:val="28"/>
          <w:szCs w:val="28"/>
        </w:rPr>
        <w:t>станская правда. – 1990. – 26 сент. – С. 2.</w:t>
      </w:r>
    </w:p>
    <w:p w:rsidR="00773957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179</w:t>
      </w:r>
      <w:r w:rsidR="00A30C6E">
        <w:rPr>
          <w:b/>
          <w:sz w:val="28"/>
          <w:szCs w:val="28"/>
        </w:rPr>
        <w:t xml:space="preserve">. </w:t>
      </w:r>
      <w:r w:rsidR="006048ED">
        <w:rPr>
          <w:b/>
          <w:sz w:val="28"/>
          <w:szCs w:val="28"/>
        </w:rPr>
        <w:t>О присвоении Почетного звания заслуженного деятеля и</w:t>
      </w:r>
      <w:r w:rsidR="006048ED">
        <w:rPr>
          <w:b/>
          <w:sz w:val="28"/>
          <w:szCs w:val="28"/>
        </w:rPr>
        <w:t>с</w:t>
      </w:r>
      <w:r w:rsidR="006048ED">
        <w:rPr>
          <w:b/>
          <w:sz w:val="28"/>
          <w:szCs w:val="28"/>
        </w:rPr>
        <w:t>кусств Дагестанской АССР</w:t>
      </w:r>
      <w:r w:rsidR="00773957">
        <w:rPr>
          <w:b/>
          <w:sz w:val="28"/>
          <w:szCs w:val="28"/>
        </w:rPr>
        <w:t xml:space="preserve"> тов. Багатырову Гаджимагомеду - </w:t>
      </w:r>
      <w:r w:rsidR="00773957">
        <w:rPr>
          <w:sz w:val="28"/>
          <w:szCs w:val="28"/>
        </w:rPr>
        <w:t>председ</w:t>
      </w:r>
      <w:r w:rsidR="00773957">
        <w:rPr>
          <w:sz w:val="28"/>
          <w:szCs w:val="28"/>
        </w:rPr>
        <w:t>а</w:t>
      </w:r>
      <w:r w:rsidR="00773957">
        <w:rPr>
          <w:sz w:val="28"/>
          <w:szCs w:val="28"/>
        </w:rPr>
        <w:t>телю правления Кубачинской артели «Художник»: Указ Президиума Ве</w:t>
      </w:r>
      <w:r w:rsidR="00773957">
        <w:rPr>
          <w:sz w:val="28"/>
          <w:szCs w:val="28"/>
        </w:rPr>
        <w:t>р</w:t>
      </w:r>
      <w:r w:rsidR="00773957">
        <w:rPr>
          <w:sz w:val="28"/>
          <w:szCs w:val="28"/>
        </w:rPr>
        <w:t>ховного Совета ДАССР. Председатель Президиума Верховного Совета ДАССР Г. Алиев. г. Махачкала, 25 дек. 1959 года // Дагестанская правда. – 1960. – 5 янв.</w:t>
      </w:r>
    </w:p>
    <w:p w:rsidR="004B6C71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180</w:t>
      </w:r>
      <w:r w:rsidR="004B6C71">
        <w:rPr>
          <w:b/>
          <w:sz w:val="28"/>
          <w:szCs w:val="28"/>
        </w:rPr>
        <w:t>. О присвоении почетного звания заслуженного деятеля пр</w:t>
      </w:r>
      <w:r w:rsidR="004B6C71">
        <w:rPr>
          <w:b/>
          <w:sz w:val="28"/>
          <w:szCs w:val="28"/>
        </w:rPr>
        <w:t>и</w:t>
      </w:r>
      <w:r w:rsidR="004B6C71">
        <w:rPr>
          <w:b/>
          <w:sz w:val="28"/>
          <w:szCs w:val="28"/>
        </w:rPr>
        <w:t>кладного искусства ДАССР работникам местной промышленности ре</w:t>
      </w:r>
      <w:r w:rsidR="004B6C71">
        <w:rPr>
          <w:b/>
          <w:sz w:val="28"/>
          <w:szCs w:val="28"/>
        </w:rPr>
        <w:t>с</w:t>
      </w:r>
      <w:r w:rsidR="004B6C71">
        <w:rPr>
          <w:b/>
          <w:sz w:val="28"/>
          <w:szCs w:val="28"/>
        </w:rPr>
        <w:t xml:space="preserve">публики: Гавриловой Наамо Сосуновне – </w:t>
      </w:r>
      <w:r w:rsidR="004B6C71">
        <w:rPr>
          <w:sz w:val="28"/>
          <w:szCs w:val="28"/>
        </w:rPr>
        <w:t>ковровщице Дербентской ковр</w:t>
      </w:r>
      <w:r w:rsidR="004B6C71">
        <w:rPr>
          <w:sz w:val="28"/>
          <w:szCs w:val="28"/>
        </w:rPr>
        <w:t>о</w:t>
      </w:r>
      <w:r w:rsidR="004B6C71">
        <w:rPr>
          <w:sz w:val="28"/>
          <w:szCs w:val="28"/>
        </w:rPr>
        <w:t>вой фабрики; Кадиалиеву Абдуле – монтировщику Кубачинского художес</w:t>
      </w:r>
      <w:r w:rsidR="004B6C71">
        <w:rPr>
          <w:sz w:val="28"/>
          <w:szCs w:val="28"/>
        </w:rPr>
        <w:t>т</w:t>
      </w:r>
      <w:r w:rsidR="004B6C71">
        <w:rPr>
          <w:sz w:val="28"/>
          <w:szCs w:val="28"/>
        </w:rPr>
        <w:t>вен. комбината: Указ Президиума Верховного Совета Дагестанской АССР. Председатель Президиума Верховного Совета ДАССР Ш. Шамхалов // Даг</w:t>
      </w:r>
      <w:r w:rsidR="004B6C71">
        <w:rPr>
          <w:sz w:val="28"/>
          <w:szCs w:val="28"/>
        </w:rPr>
        <w:t>е</w:t>
      </w:r>
      <w:r w:rsidR="004B6C71">
        <w:rPr>
          <w:sz w:val="28"/>
          <w:szCs w:val="28"/>
        </w:rPr>
        <w:t>станская правда. – 1972. – 26 дек.</w:t>
      </w:r>
    </w:p>
    <w:p w:rsidR="004B6C71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181</w:t>
      </w:r>
      <w:r w:rsidR="004B6C71">
        <w:rPr>
          <w:b/>
          <w:sz w:val="28"/>
          <w:szCs w:val="28"/>
        </w:rPr>
        <w:t>. О присвоении почетного звания «Заслуженного деятеля пр</w:t>
      </w:r>
      <w:r w:rsidR="004B6C71">
        <w:rPr>
          <w:b/>
          <w:sz w:val="28"/>
          <w:szCs w:val="28"/>
        </w:rPr>
        <w:t>и</w:t>
      </w:r>
      <w:r w:rsidR="004B6C71">
        <w:rPr>
          <w:b/>
          <w:sz w:val="28"/>
          <w:szCs w:val="28"/>
        </w:rPr>
        <w:t xml:space="preserve">кладного искусства ДАССР» Гавриловой Т.А. – </w:t>
      </w:r>
      <w:r w:rsidR="004B6C71">
        <w:rPr>
          <w:sz w:val="28"/>
          <w:szCs w:val="28"/>
        </w:rPr>
        <w:t>художественному руков</w:t>
      </w:r>
      <w:r w:rsidR="004B6C71">
        <w:rPr>
          <w:sz w:val="28"/>
          <w:szCs w:val="28"/>
        </w:rPr>
        <w:t>о</w:t>
      </w:r>
      <w:r w:rsidR="004B6C71">
        <w:rPr>
          <w:sz w:val="28"/>
          <w:szCs w:val="28"/>
        </w:rPr>
        <w:t>дителю клуба работников госторговли и потребкооперации: Указ Президи</w:t>
      </w:r>
      <w:r w:rsidR="004B6C71">
        <w:rPr>
          <w:sz w:val="28"/>
          <w:szCs w:val="28"/>
        </w:rPr>
        <w:t>у</w:t>
      </w:r>
      <w:r w:rsidR="004B6C71">
        <w:rPr>
          <w:sz w:val="28"/>
          <w:szCs w:val="28"/>
        </w:rPr>
        <w:t xml:space="preserve">ма Верховного Совета ДАССР. Председатель Президиума Верх. Совета </w:t>
      </w:r>
      <w:r w:rsidR="004B6C71">
        <w:rPr>
          <w:sz w:val="28"/>
          <w:szCs w:val="28"/>
        </w:rPr>
        <w:lastRenderedPageBreak/>
        <w:t>ДАССР. г. Махачкала, 1 марта 1979 года // Дагестанская правда. – 1979. –</w:t>
      </w:r>
      <w:r w:rsidR="003342CE">
        <w:rPr>
          <w:sz w:val="28"/>
          <w:szCs w:val="28"/>
        </w:rPr>
        <w:t xml:space="preserve"> 3</w:t>
      </w:r>
      <w:r w:rsidR="004B6C71">
        <w:rPr>
          <w:sz w:val="28"/>
          <w:szCs w:val="28"/>
        </w:rPr>
        <w:t>марта.</w:t>
      </w:r>
    </w:p>
    <w:p w:rsidR="003342CE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182</w:t>
      </w:r>
      <w:r w:rsidR="003342CE">
        <w:rPr>
          <w:b/>
          <w:sz w:val="28"/>
          <w:szCs w:val="28"/>
        </w:rPr>
        <w:t xml:space="preserve">. . О присвоении почетного звания «Заслуженный работник промышленности РД» Гаджиевой Ф.А. – </w:t>
      </w:r>
      <w:r w:rsidR="003342CE">
        <w:rPr>
          <w:sz w:val="28"/>
          <w:szCs w:val="28"/>
        </w:rPr>
        <w:t>директору Аркитской ковровой фабрики, Табасаранского района: Указ Государственного Совета РД. Пре</w:t>
      </w:r>
      <w:r w:rsidR="003342CE">
        <w:rPr>
          <w:sz w:val="28"/>
          <w:szCs w:val="28"/>
        </w:rPr>
        <w:t>д</w:t>
      </w:r>
      <w:r w:rsidR="003342CE">
        <w:rPr>
          <w:sz w:val="28"/>
          <w:szCs w:val="28"/>
        </w:rPr>
        <w:t xml:space="preserve">седатель Гос. Совета РД М. Магомедов. г. Махачкала, 23 февр. </w:t>
      </w:r>
      <w:smartTag w:uri="urn:schemas-microsoft-com:office:smarttags" w:element="metricconverter">
        <w:smartTagPr>
          <w:attr w:name="ProductID" w:val="1995 г"/>
        </w:smartTagPr>
        <w:r w:rsidR="003342CE">
          <w:rPr>
            <w:sz w:val="28"/>
            <w:szCs w:val="28"/>
          </w:rPr>
          <w:t>1995 г</w:t>
        </w:r>
      </w:smartTag>
      <w:r w:rsidR="00D74DEE">
        <w:rPr>
          <w:sz w:val="28"/>
          <w:szCs w:val="28"/>
        </w:rPr>
        <w:t xml:space="preserve">. № 32 </w:t>
      </w:r>
      <w:r w:rsidR="003342CE">
        <w:rPr>
          <w:sz w:val="28"/>
          <w:szCs w:val="28"/>
        </w:rPr>
        <w:t>// Дагестанская правда. – 1995. – 7 марта.</w:t>
      </w:r>
    </w:p>
    <w:p w:rsidR="003342CE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183</w:t>
      </w:r>
      <w:r w:rsidR="00D74DEE">
        <w:rPr>
          <w:b/>
          <w:sz w:val="28"/>
          <w:szCs w:val="28"/>
        </w:rPr>
        <w:t>. О присвоении почетного звания «Заслуженный деятель и</w:t>
      </w:r>
      <w:r w:rsidR="00D74DEE">
        <w:rPr>
          <w:b/>
          <w:sz w:val="28"/>
          <w:szCs w:val="28"/>
        </w:rPr>
        <w:t>с</w:t>
      </w:r>
      <w:r w:rsidR="00D74DEE">
        <w:rPr>
          <w:b/>
          <w:sz w:val="28"/>
          <w:szCs w:val="28"/>
        </w:rPr>
        <w:t xml:space="preserve">кусств ДАССР» Гаджиламамаеву И.Г. – </w:t>
      </w:r>
      <w:r w:rsidR="00D74DEE">
        <w:rPr>
          <w:sz w:val="28"/>
          <w:szCs w:val="28"/>
        </w:rPr>
        <w:t>главному художнику, начальнику отдела художественных промыслов Дагестанского территориального объ</w:t>
      </w:r>
      <w:r w:rsidR="00D74DEE">
        <w:rPr>
          <w:sz w:val="28"/>
          <w:szCs w:val="28"/>
        </w:rPr>
        <w:t>е</w:t>
      </w:r>
      <w:r w:rsidR="00D74DEE">
        <w:rPr>
          <w:sz w:val="28"/>
          <w:szCs w:val="28"/>
        </w:rPr>
        <w:t>динения местной промышленности: Указ Президиума Верховного Совета ДАССР. Председатель Верх. Совета ДАССР М. Магомедов. г. Махачкала, 25 марта 1991 года. // Дагестанская правда. – 1991. – 10 апр. – С. 2.</w:t>
      </w:r>
    </w:p>
    <w:p w:rsidR="00F43FC8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184</w:t>
      </w:r>
      <w:r w:rsidR="00F43FC8">
        <w:rPr>
          <w:b/>
          <w:sz w:val="28"/>
          <w:szCs w:val="28"/>
        </w:rPr>
        <w:t>. О присвоении почетного звания «Заслуженный деятель и</w:t>
      </w:r>
      <w:r w:rsidR="00F43FC8">
        <w:rPr>
          <w:b/>
          <w:sz w:val="28"/>
          <w:szCs w:val="28"/>
        </w:rPr>
        <w:t>с</w:t>
      </w:r>
      <w:r w:rsidR="00F43FC8">
        <w:rPr>
          <w:b/>
          <w:sz w:val="28"/>
          <w:szCs w:val="28"/>
        </w:rPr>
        <w:t xml:space="preserve">кусств РД» Газимагомедову Г.Г. – </w:t>
      </w:r>
      <w:r w:rsidR="00F43FC8">
        <w:rPr>
          <w:sz w:val="28"/>
          <w:szCs w:val="28"/>
        </w:rPr>
        <w:t>директору Унцукульской художестве</w:t>
      </w:r>
      <w:r w:rsidR="00F43FC8">
        <w:rPr>
          <w:sz w:val="28"/>
          <w:szCs w:val="28"/>
        </w:rPr>
        <w:t>н</w:t>
      </w:r>
      <w:r w:rsidR="00F43FC8">
        <w:rPr>
          <w:sz w:val="28"/>
          <w:szCs w:val="28"/>
        </w:rPr>
        <w:t>ной фабрики: Указ Президиума Верховного Совета РД. Председате</w:t>
      </w:r>
      <w:r w:rsidR="00AF7753">
        <w:rPr>
          <w:sz w:val="28"/>
          <w:szCs w:val="28"/>
        </w:rPr>
        <w:t>ль Верх. Совета РД</w:t>
      </w:r>
      <w:r w:rsidR="00F43FC8">
        <w:rPr>
          <w:sz w:val="28"/>
          <w:szCs w:val="28"/>
        </w:rPr>
        <w:t xml:space="preserve"> М. М</w:t>
      </w:r>
      <w:r w:rsidR="00AF7753">
        <w:rPr>
          <w:sz w:val="28"/>
          <w:szCs w:val="28"/>
        </w:rPr>
        <w:t>агомедов. г. Махачкала, 5 июля 1994</w:t>
      </w:r>
      <w:r w:rsidR="00F43FC8">
        <w:rPr>
          <w:sz w:val="28"/>
          <w:szCs w:val="28"/>
        </w:rPr>
        <w:t xml:space="preserve"> года. // Дагестанская прав</w:t>
      </w:r>
      <w:r w:rsidR="00AF7753">
        <w:rPr>
          <w:sz w:val="28"/>
          <w:szCs w:val="28"/>
        </w:rPr>
        <w:t>да. – 1994. – 16 июля – С. 1</w:t>
      </w:r>
      <w:r w:rsidR="00F43FC8">
        <w:rPr>
          <w:sz w:val="28"/>
          <w:szCs w:val="28"/>
        </w:rPr>
        <w:t>.</w:t>
      </w:r>
    </w:p>
    <w:p w:rsidR="00AF7753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185</w:t>
      </w:r>
      <w:r w:rsidR="005D5BAE">
        <w:rPr>
          <w:b/>
          <w:sz w:val="28"/>
          <w:szCs w:val="28"/>
        </w:rPr>
        <w:t xml:space="preserve">. О присвоении почетного звания «Заслуженный художник РСФСР» Гусейнову А.Г. – </w:t>
      </w:r>
      <w:r w:rsidR="005D5BAE">
        <w:rPr>
          <w:sz w:val="28"/>
          <w:szCs w:val="28"/>
        </w:rPr>
        <w:t>дир</w:t>
      </w:r>
      <w:r w:rsidR="00A85C8B">
        <w:rPr>
          <w:sz w:val="28"/>
          <w:szCs w:val="28"/>
        </w:rPr>
        <w:t>ектору Махачкалинского филиала, Н</w:t>
      </w:r>
      <w:r w:rsidR="005D5BAE">
        <w:rPr>
          <w:sz w:val="28"/>
          <w:szCs w:val="28"/>
        </w:rPr>
        <w:t>аучно-исследовательского института художественной промышленности Министе</w:t>
      </w:r>
      <w:r w:rsidR="005D5BAE">
        <w:rPr>
          <w:sz w:val="28"/>
          <w:szCs w:val="28"/>
        </w:rPr>
        <w:t>р</w:t>
      </w:r>
      <w:r w:rsidR="005D5BAE">
        <w:rPr>
          <w:sz w:val="28"/>
          <w:szCs w:val="28"/>
        </w:rPr>
        <w:t xml:space="preserve">ства промышленности РСФСР: Указ Президиума Верховного Совета РСФСР. Председатель Президиума Верх. Совета РСФСР М. Яснов. Москва, 3 дек. </w:t>
      </w:r>
      <w:smartTag w:uri="urn:schemas-microsoft-com:office:smarttags" w:element="metricconverter">
        <w:smartTagPr>
          <w:attr w:name="ProductID" w:val="1984 г"/>
        </w:smartTagPr>
        <w:r w:rsidR="005D5BAE">
          <w:rPr>
            <w:sz w:val="28"/>
            <w:szCs w:val="28"/>
          </w:rPr>
          <w:t>1984 г</w:t>
        </w:r>
      </w:smartTag>
      <w:r w:rsidR="005D5BAE">
        <w:rPr>
          <w:sz w:val="28"/>
          <w:szCs w:val="28"/>
        </w:rPr>
        <w:t>. // Дагестанская правда. – 1984. – 8 дек.</w:t>
      </w:r>
    </w:p>
    <w:p w:rsidR="005D5BAE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186</w:t>
      </w:r>
      <w:r w:rsidR="003C5D4E">
        <w:rPr>
          <w:b/>
          <w:sz w:val="28"/>
          <w:szCs w:val="28"/>
        </w:rPr>
        <w:t>. О присвоении почетного звания «Заслуженный деятель и</w:t>
      </w:r>
      <w:r w:rsidR="003C5D4E">
        <w:rPr>
          <w:b/>
          <w:sz w:val="28"/>
          <w:szCs w:val="28"/>
        </w:rPr>
        <w:t>с</w:t>
      </w:r>
      <w:r w:rsidR="003C5D4E">
        <w:rPr>
          <w:b/>
          <w:sz w:val="28"/>
          <w:szCs w:val="28"/>
        </w:rPr>
        <w:t xml:space="preserve">кусств ДАССР» Изабакарову К.Б. – </w:t>
      </w:r>
      <w:r w:rsidR="003C5D4E">
        <w:rPr>
          <w:sz w:val="28"/>
          <w:szCs w:val="28"/>
        </w:rPr>
        <w:t>художнику прикладного искусства, преподавателю Тбилисской Государственной академии художеств: Указ Пр</w:t>
      </w:r>
      <w:r w:rsidR="003C5D4E">
        <w:rPr>
          <w:sz w:val="28"/>
          <w:szCs w:val="28"/>
        </w:rPr>
        <w:t>е</w:t>
      </w:r>
      <w:r w:rsidR="003C5D4E">
        <w:rPr>
          <w:sz w:val="28"/>
          <w:szCs w:val="28"/>
        </w:rPr>
        <w:t>зидиума Верховного Совета ДАССР. Председатель Президиума Верх. Совета ДАССР А. Умалатов. Г. Махачкала. 6 сент. 1984 года // Дагестанская правда. – 1984. – 12 сент. – С. 1.</w:t>
      </w:r>
    </w:p>
    <w:p w:rsidR="003C5D4E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187</w:t>
      </w:r>
      <w:r w:rsidR="003C5D4E">
        <w:rPr>
          <w:b/>
          <w:sz w:val="28"/>
          <w:szCs w:val="28"/>
        </w:rPr>
        <w:t>. О присвоении почетного звания «Заслуженный</w:t>
      </w:r>
      <w:r w:rsidR="00580753">
        <w:rPr>
          <w:b/>
          <w:sz w:val="28"/>
          <w:szCs w:val="28"/>
        </w:rPr>
        <w:t xml:space="preserve"> работник пр</w:t>
      </w:r>
      <w:r w:rsidR="00580753">
        <w:rPr>
          <w:b/>
          <w:sz w:val="28"/>
          <w:szCs w:val="28"/>
        </w:rPr>
        <w:t>о</w:t>
      </w:r>
      <w:r w:rsidR="00580753">
        <w:rPr>
          <w:b/>
          <w:sz w:val="28"/>
          <w:szCs w:val="28"/>
        </w:rPr>
        <w:t xml:space="preserve">мышленности ДАССР» В.В. Крылову – </w:t>
      </w:r>
      <w:r w:rsidR="00580753">
        <w:rPr>
          <w:sz w:val="28"/>
          <w:szCs w:val="28"/>
        </w:rPr>
        <w:t>генеральному директору коврово-производственного объединения «Дербент»: Указ Президиума Верховного Совета ДАССР. Председатель Верх. Совета ДАССР М. Магомедов. г. Маха</w:t>
      </w:r>
      <w:r w:rsidR="00580753">
        <w:rPr>
          <w:sz w:val="28"/>
          <w:szCs w:val="28"/>
        </w:rPr>
        <w:t>ч</w:t>
      </w:r>
      <w:r w:rsidR="00580753">
        <w:rPr>
          <w:sz w:val="28"/>
          <w:szCs w:val="28"/>
        </w:rPr>
        <w:t xml:space="preserve">кала, 17 авг. </w:t>
      </w:r>
      <w:smartTag w:uri="urn:schemas-microsoft-com:office:smarttags" w:element="metricconverter">
        <w:smartTagPr>
          <w:attr w:name="ProductID" w:val="1989 г"/>
        </w:smartTagPr>
        <w:r w:rsidR="00580753">
          <w:rPr>
            <w:sz w:val="28"/>
            <w:szCs w:val="28"/>
          </w:rPr>
          <w:t>1989 г</w:t>
        </w:r>
      </w:smartTag>
      <w:r w:rsidR="00580753">
        <w:rPr>
          <w:sz w:val="28"/>
          <w:szCs w:val="28"/>
        </w:rPr>
        <w:t>. // Дагестанская правда. – 1989. – 1 сент. – С. 2.</w:t>
      </w:r>
    </w:p>
    <w:p w:rsidR="00580753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188</w:t>
      </w:r>
      <w:r w:rsidR="00E24F2F">
        <w:rPr>
          <w:b/>
          <w:sz w:val="28"/>
          <w:szCs w:val="28"/>
        </w:rPr>
        <w:t xml:space="preserve">. О присвоении почетного звания заслуженный шофер ДАССР Лабазанову М. – </w:t>
      </w:r>
      <w:r w:rsidR="00E24F2F">
        <w:rPr>
          <w:sz w:val="28"/>
          <w:szCs w:val="28"/>
        </w:rPr>
        <w:t>шоферу Унцукульской художественной фабрики им. М. Дахадаева: Указ Президиума Верх. Совета ДАССР. Председатель Президи</w:t>
      </w:r>
      <w:r w:rsidR="00E24F2F">
        <w:rPr>
          <w:sz w:val="28"/>
          <w:szCs w:val="28"/>
        </w:rPr>
        <w:t>у</w:t>
      </w:r>
      <w:r w:rsidR="00E24F2F">
        <w:rPr>
          <w:sz w:val="28"/>
          <w:szCs w:val="28"/>
        </w:rPr>
        <w:t>ма Верх. Совета ДАССР Ш. Шамхалов. г. Махачкала, 7 июня 1976 года.</w:t>
      </w:r>
    </w:p>
    <w:p w:rsidR="00E24F2F" w:rsidRDefault="00FA02C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189</w:t>
      </w:r>
      <w:r w:rsidR="00E24F2F">
        <w:rPr>
          <w:b/>
          <w:sz w:val="28"/>
          <w:szCs w:val="28"/>
        </w:rPr>
        <w:t>. О присвоении почетного звания «Заслуженный деятель и</w:t>
      </w:r>
      <w:r w:rsidR="00E24F2F">
        <w:rPr>
          <w:b/>
          <w:sz w:val="28"/>
          <w:szCs w:val="28"/>
        </w:rPr>
        <w:t>с</w:t>
      </w:r>
      <w:r w:rsidR="00E24F2F">
        <w:rPr>
          <w:b/>
          <w:sz w:val="28"/>
          <w:szCs w:val="28"/>
        </w:rPr>
        <w:t xml:space="preserve">кусств РД» Магомедалиеву С.М. – </w:t>
      </w:r>
      <w:r w:rsidR="00E24F2F">
        <w:rPr>
          <w:sz w:val="28"/>
          <w:szCs w:val="28"/>
        </w:rPr>
        <w:t>директору Гоцатлинского художестве</w:t>
      </w:r>
      <w:r w:rsidR="00E24F2F">
        <w:rPr>
          <w:sz w:val="28"/>
          <w:szCs w:val="28"/>
        </w:rPr>
        <w:t>н</w:t>
      </w:r>
      <w:r w:rsidR="00E24F2F">
        <w:rPr>
          <w:sz w:val="28"/>
          <w:szCs w:val="28"/>
        </w:rPr>
        <w:t>ного комбината: Указ Государственного Совета РД: г. Махач</w:t>
      </w:r>
      <w:r w:rsidR="00A646E3">
        <w:rPr>
          <w:sz w:val="28"/>
          <w:szCs w:val="28"/>
        </w:rPr>
        <w:t xml:space="preserve">кала. 20 дек. 1995 года № 275 </w:t>
      </w:r>
      <w:r w:rsidR="00E24F2F">
        <w:rPr>
          <w:sz w:val="28"/>
          <w:szCs w:val="28"/>
        </w:rPr>
        <w:t>// Дагестанская правда. – 1995. – 29 дек.</w:t>
      </w:r>
    </w:p>
    <w:p w:rsidR="00E24F2F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190</w:t>
      </w:r>
      <w:r w:rsidR="00E24F2F">
        <w:rPr>
          <w:b/>
          <w:sz w:val="28"/>
          <w:szCs w:val="28"/>
        </w:rPr>
        <w:t xml:space="preserve">. </w:t>
      </w:r>
      <w:r w:rsidR="00A16663">
        <w:rPr>
          <w:b/>
          <w:sz w:val="28"/>
          <w:szCs w:val="28"/>
        </w:rPr>
        <w:t xml:space="preserve">О присвоении почетного звания «Народный художник РСФСР» Магомедову Г.М. – </w:t>
      </w:r>
      <w:r w:rsidR="00A16663">
        <w:rPr>
          <w:sz w:val="28"/>
          <w:szCs w:val="28"/>
        </w:rPr>
        <w:t xml:space="preserve">мастеру Кубачин. </w:t>
      </w:r>
      <w:r w:rsidR="00C30D11">
        <w:rPr>
          <w:sz w:val="28"/>
          <w:szCs w:val="28"/>
        </w:rPr>
        <w:t>х</w:t>
      </w:r>
      <w:r w:rsidR="00A16663">
        <w:rPr>
          <w:sz w:val="28"/>
          <w:szCs w:val="28"/>
        </w:rPr>
        <w:t>удожествен. комбината ДАССР: Ук</w:t>
      </w:r>
      <w:r w:rsidR="00A646E3">
        <w:rPr>
          <w:sz w:val="28"/>
          <w:szCs w:val="28"/>
        </w:rPr>
        <w:t>аз Президиума Верх. Совета РСФСР</w:t>
      </w:r>
      <w:r w:rsidR="00A16663">
        <w:rPr>
          <w:sz w:val="28"/>
          <w:szCs w:val="28"/>
        </w:rPr>
        <w:t>. Председатель Президиу</w:t>
      </w:r>
      <w:r w:rsidR="00A646E3">
        <w:rPr>
          <w:sz w:val="28"/>
          <w:szCs w:val="28"/>
        </w:rPr>
        <w:t xml:space="preserve">ма Верх. Совета РСФСР М. Яснов. Москва 5 апр. </w:t>
      </w:r>
      <w:smartTag w:uri="urn:schemas-microsoft-com:office:smarttags" w:element="metricconverter">
        <w:smartTagPr>
          <w:attr w:name="ProductID" w:val="1984 г"/>
        </w:smartTagPr>
        <w:r w:rsidR="00A646E3">
          <w:rPr>
            <w:sz w:val="28"/>
            <w:szCs w:val="28"/>
          </w:rPr>
          <w:t>1984 г</w:t>
        </w:r>
      </w:smartTag>
      <w:r w:rsidR="00A646E3">
        <w:rPr>
          <w:sz w:val="28"/>
          <w:szCs w:val="28"/>
        </w:rPr>
        <w:t>. // Дагестанская правда. – 1984. – 10 апр. – С. 3.</w:t>
      </w:r>
    </w:p>
    <w:p w:rsidR="00A646E3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191</w:t>
      </w:r>
      <w:r w:rsidR="00A646E3">
        <w:rPr>
          <w:b/>
          <w:sz w:val="28"/>
          <w:szCs w:val="28"/>
        </w:rPr>
        <w:t xml:space="preserve">. О присвоении почетного звания народного художника ДАССР Магомедову М.Г. – </w:t>
      </w:r>
      <w:r w:rsidR="00A646E3">
        <w:rPr>
          <w:sz w:val="28"/>
          <w:szCs w:val="28"/>
        </w:rPr>
        <w:t>члену Союза художников СССР: Указ Президиума Верх. Совета ДАССР. Председатель Президиума Верх. Совета ДАССР Ш. Шамх</w:t>
      </w:r>
      <w:r w:rsidR="00A646E3">
        <w:rPr>
          <w:sz w:val="28"/>
          <w:szCs w:val="28"/>
        </w:rPr>
        <w:t>а</w:t>
      </w:r>
      <w:r w:rsidR="00A646E3">
        <w:rPr>
          <w:sz w:val="28"/>
          <w:szCs w:val="28"/>
        </w:rPr>
        <w:t>лов. г. Махачкала, 9 апреля 1976 года // Дагестанская правда. – 1976. – 23 апр. – С. 2.</w:t>
      </w:r>
    </w:p>
    <w:p w:rsidR="00C30D11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192</w:t>
      </w:r>
      <w:r w:rsidR="00C30D11">
        <w:rPr>
          <w:b/>
          <w:sz w:val="28"/>
          <w:szCs w:val="28"/>
        </w:rPr>
        <w:t xml:space="preserve">. О присвоении почетного звания заслуженного художника РСФСР Магомедову Г.М. – </w:t>
      </w:r>
      <w:r w:rsidR="00C30D11">
        <w:rPr>
          <w:sz w:val="28"/>
          <w:szCs w:val="28"/>
        </w:rPr>
        <w:t>ювелиру-граверу Кубачинского художестве</w:t>
      </w:r>
      <w:r w:rsidR="00C30D11">
        <w:rPr>
          <w:sz w:val="28"/>
          <w:szCs w:val="28"/>
        </w:rPr>
        <w:t>н</w:t>
      </w:r>
      <w:r w:rsidR="00C30D11">
        <w:rPr>
          <w:sz w:val="28"/>
          <w:szCs w:val="28"/>
        </w:rPr>
        <w:t>ного комби</w:t>
      </w:r>
      <w:r w:rsidR="00C30D11" w:rsidRPr="00C30D11">
        <w:rPr>
          <w:sz w:val="28"/>
          <w:szCs w:val="28"/>
        </w:rPr>
        <w:t xml:space="preserve"> </w:t>
      </w:r>
      <w:r w:rsidR="00C30D11">
        <w:rPr>
          <w:sz w:val="28"/>
          <w:szCs w:val="28"/>
        </w:rPr>
        <w:t>ата ДАССР // Советская Культура. – 1976. – 4 июня.</w:t>
      </w:r>
    </w:p>
    <w:p w:rsidR="00C30D11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193</w:t>
      </w:r>
      <w:r w:rsidR="00C30D11">
        <w:rPr>
          <w:b/>
          <w:sz w:val="28"/>
          <w:szCs w:val="28"/>
        </w:rPr>
        <w:t xml:space="preserve">. О присвоении почетного звания заслуженного художника РСФСР Магомедову Г.М. – </w:t>
      </w:r>
      <w:r w:rsidR="00C30D11">
        <w:rPr>
          <w:sz w:val="28"/>
          <w:szCs w:val="28"/>
        </w:rPr>
        <w:t>ювелиру-граверу Кубачинского художестве</w:t>
      </w:r>
      <w:r w:rsidR="00C30D11">
        <w:rPr>
          <w:sz w:val="28"/>
          <w:szCs w:val="28"/>
        </w:rPr>
        <w:t>н</w:t>
      </w:r>
      <w:r w:rsidR="00C30D11">
        <w:rPr>
          <w:sz w:val="28"/>
          <w:szCs w:val="28"/>
        </w:rPr>
        <w:t>ного комбината Дагестанской АССР</w:t>
      </w:r>
      <w:r w:rsidR="00C30D11" w:rsidRPr="00C30D11">
        <w:rPr>
          <w:sz w:val="28"/>
          <w:szCs w:val="28"/>
        </w:rPr>
        <w:t>:</w:t>
      </w:r>
      <w:r w:rsidR="00C30D11">
        <w:rPr>
          <w:b/>
          <w:sz w:val="28"/>
          <w:szCs w:val="28"/>
        </w:rPr>
        <w:t xml:space="preserve"> </w:t>
      </w:r>
      <w:r w:rsidR="00C30D11">
        <w:rPr>
          <w:sz w:val="28"/>
          <w:szCs w:val="28"/>
        </w:rPr>
        <w:t xml:space="preserve">Указ Президиума Верховного Совета РСФСР. Председатель Президиума Верх. Совета РСФСР М. Яснов. Москва 31 мая. </w:t>
      </w:r>
      <w:smartTag w:uri="urn:schemas-microsoft-com:office:smarttags" w:element="metricconverter">
        <w:smartTagPr>
          <w:attr w:name="ProductID" w:val="1976 г"/>
        </w:smartTagPr>
        <w:r w:rsidR="00C30D11">
          <w:rPr>
            <w:sz w:val="28"/>
            <w:szCs w:val="28"/>
          </w:rPr>
          <w:t>1976 г</w:t>
        </w:r>
      </w:smartTag>
      <w:r w:rsidR="005665E0">
        <w:rPr>
          <w:sz w:val="28"/>
          <w:szCs w:val="28"/>
        </w:rPr>
        <w:t>. // Дагестанская правда. – 1976. – 8 июня. – С. 1</w:t>
      </w:r>
      <w:r w:rsidR="00C30D11">
        <w:rPr>
          <w:sz w:val="28"/>
          <w:szCs w:val="28"/>
        </w:rPr>
        <w:t>.</w:t>
      </w:r>
    </w:p>
    <w:p w:rsidR="000044FB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194</w:t>
      </w:r>
      <w:r w:rsidR="000044FB">
        <w:rPr>
          <w:b/>
          <w:sz w:val="28"/>
          <w:szCs w:val="28"/>
        </w:rPr>
        <w:t xml:space="preserve">. О присвоении почетного звания народного художника ДАССР Магомедовой М.О. – </w:t>
      </w:r>
      <w:r w:rsidR="000044FB">
        <w:rPr>
          <w:sz w:val="28"/>
          <w:szCs w:val="28"/>
        </w:rPr>
        <w:t>художнику-ювелиру: Указ Президиума Верх. Совета ДАССР. Председатель Президиума Верх. Совета ДАССР Ш. Шамхалов. г. Махачкала, 14 дек. 1978 года // Дагестанская правда. – 1978. – 16 дек.</w:t>
      </w:r>
    </w:p>
    <w:p w:rsidR="000044FB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195</w:t>
      </w:r>
      <w:r w:rsidR="00BF3F48">
        <w:rPr>
          <w:b/>
          <w:sz w:val="28"/>
          <w:szCs w:val="28"/>
        </w:rPr>
        <w:t>. О присвоении почетного звания заслуженного деятеля пр</w:t>
      </w:r>
      <w:r w:rsidR="00BF3F48">
        <w:rPr>
          <w:b/>
          <w:sz w:val="28"/>
          <w:szCs w:val="28"/>
        </w:rPr>
        <w:t>и</w:t>
      </w:r>
      <w:r w:rsidR="00BF3F48">
        <w:rPr>
          <w:b/>
          <w:sz w:val="28"/>
          <w:szCs w:val="28"/>
        </w:rPr>
        <w:t xml:space="preserve">кладного искусства ДАССР Умалаевой З.А. – </w:t>
      </w:r>
      <w:r w:rsidR="00BF3F48">
        <w:rPr>
          <w:sz w:val="28"/>
          <w:szCs w:val="28"/>
        </w:rPr>
        <w:t>мастеру балхарского кер</w:t>
      </w:r>
      <w:r w:rsidR="00BF3F48">
        <w:rPr>
          <w:sz w:val="28"/>
          <w:szCs w:val="28"/>
        </w:rPr>
        <w:t>а</w:t>
      </w:r>
      <w:r w:rsidR="00BF3F48">
        <w:rPr>
          <w:sz w:val="28"/>
          <w:szCs w:val="28"/>
        </w:rPr>
        <w:t>мического цеха: Указ Президиума Верх. Совета ДАССР. Председатель Пр</w:t>
      </w:r>
      <w:r w:rsidR="00BF3F48">
        <w:rPr>
          <w:sz w:val="28"/>
          <w:szCs w:val="28"/>
        </w:rPr>
        <w:t>е</w:t>
      </w:r>
      <w:r w:rsidR="00BF3F48">
        <w:rPr>
          <w:sz w:val="28"/>
          <w:szCs w:val="28"/>
        </w:rPr>
        <w:t>зидиума Верх. Совета ДАССР А. Умалатов. г. Махачкала, 30 июля 1980 года // Дагестанская правда. – 1980. – 5 авг.</w:t>
      </w:r>
    </w:p>
    <w:p w:rsidR="00047042" w:rsidRDefault="00047042" w:rsidP="00660964">
      <w:pPr>
        <w:spacing w:before="240"/>
        <w:rPr>
          <w:sz w:val="28"/>
          <w:szCs w:val="28"/>
        </w:rPr>
      </w:pPr>
    </w:p>
    <w:p w:rsidR="00222A9C" w:rsidRDefault="00222A9C" w:rsidP="00660964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Выставки</w:t>
      </w:r>
      <w:r w:rsidR="00660964">
        <w:rPr>
          <w:b/>
          <w:sz w:val="28"/>
          <w:szCs w:val="28"/>
        </w:rPr>
        <w:t>.</w:t>
      </w:r>
    </w:p>
    <w:p w:rsidR="00222A9C" w:rsidRDefault="00222A9C" w:rsidP="00660964">
      <w:pPr>
        <w:spacing w:before="240"/>
        <w:ind w:firstLine="709"/>
        <w:jc w:val="center"/>
        <w:rPr>
          <w:b/>
          <w:sz w:val="28"/>
          <w:szCs w:val="28"/>
        </w:rPr>
      </w:pPr>
    </w:p>
    <w:p w:rsidR="00222A9C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196</w:t>
      </w:r>
      <w:r w:rsidR="00222A9C">
        <w:rPr>
          <w:b/>
          <w:sz w:val="28"/>
          <w:szCs w:val="28"/>
        </w:rPr>
        <w:t xml:space="preserve">. </w:t>
      </w:r>
      <w:r w:rsidR="00BE6C81">
        <w:rPr>
          <w:b/>
          <w:sz w:val="28"/>
          <w:szCs w:val="28"/>
        </w:rPr>
        <w:t xml:space="preserve">Абдулхабиров М. </w:t>
      </w:r>
      <w:r w:rsidR="00BE6C81">
        <w:rPr>
          <w:sz w:val="28"/>
          <w:szCs w:val="28"/>
        </w:rPr>
        <w:t xml:space="preserve">Дни Балхара в Москве: </w:t>
      </w:r>
      <w:r w:rsidR="00BE6C81" w:rsidRPr="00BE6C81">
        <w:rPr>
          <w:sz w:val="28"/>
          <w:szCs w:val="28"/>
        </w:rPr>
        <w:t>[</w:t>
      </w:r>
      <w:r w:rsidR="00BE6C81">
        <w:rPr>
          <w:sz w:val="28"/>
          <w:szCs w:val="28"/>
        </w:rPr>
        <w:t>19 марта Московском доме национальностей открывается выставка «Неделя Балхара в Москве»</w:t>
      </w:r>
      <w:r w:rsidR="00BE6C81" w:rsidRPr="00BE6C81">
        <w:rPr>
          <w:sz w:val="28"/>
          <w:szCs w:val="28"/>
        </w:rPr>
        <w:t>]</w:t>
      </w:r>
      <w:r w:rsidR="00BE6C81">
        <w:rPr>
          <w:sz w:val="28"/>
          <w:szCs w:val="28"/>
        </w:rPr>
        <w:t xml:space="preserve"> / </w:t>
      </w:r>
      <w:r w:rsidR="00BE6C81">
        <w:rPr>
          <w:sz w:val="28"/>
          <w:szCs w:val="28"/>
        </w:rPr>
        <w:lastRenderedPageBreak/>
        <w:t>Магомед Абдулхабиров // Дагестанская правда. – 2010. – 3 марта (№ 71). –</w:t>
      </w:r>
      <w:r w:rsidR="0006378C">
        <w:rPr>
          <w:sz w:val="28"/>
          <w:szCs w:val="28"/>
        </w:rPr>
        <w:t xml:space="preserve"> С.</w:t>
      </w:r>
      <w:r w:rsidR="00BE6C81">
        <w:rPr>
          <w:sz w:val="28"/>
          <w:szCs w:val="28"/>
        </w:rPr>
        <w:t>6. – (Проект).</w:t>
      </w:r>
    </w:p>
    <w:p w:rsidR="004D27C0" w:rsidRPr="004D27C0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197</w:t>
      </w:r>
      <w:r w:rsidR="0006378C">
        <w:rPr>
          <w:b/>
          <w:sz w:val="28"/>
          <w:szCs w:val="28"/>
        </w:rPr>
        <w:t xml:space="preserve">. Абдулхабиров М. </w:t>
      </w:r>
      <w:r w:rsidR="0006378C">
        <w:rPr>
          <w:sz w:val="28"/>
          <w:szCs w:val="28"/>
        </w:rPr>
        <w:t xml:space="preserve">Искусство Гамзата: </w:t>
      </w:r>
      <w:r w:rsidR="0006378C" w:rsidRPr="0006378C">
        <w:rPr>
          <w:sz w:val="28"/>
          <w:szCs w:val="28"/>
        </w:rPr>
        <w:t>[</w:t>
      </w:r>
      <w:r w:rsidR="0006378C">
        <w:rPr>
          <w:sz w:val="28"/>
          <w:szCs w:val="28"/>
        </w:rPr>
        <w:t>о выставке мастера насе</w:t>
      </w:r>
      <w:r w:rsidR="0006378C">
        <w:rPr>
          <w:sz w:val="28"/>
          <w:szCs w:val="28"/>
        </w:rPr>
        <w:t>ч</w:t>
      </w:r>
      <w:r w:rsidR="0006378C">
        <w:rPr>
          <w:sz w:val="28"/>
          <w:szCs w:val="28"/>
        </w:rPr>
        <w:t>ки металлом по дереву Г. Газимагомедова в Москве</w:t>
      </w:r>
      <w:r w:rsidR="0006378C" w:rsidRPr="0006378C">
        <w:rPr>
          <w:sz w:val="28"/>
          <w:szCs w:val="28"/>
        </w:rPr>
        <w:t>]</w:t>
      </w:r>
      <w:r w:rsidR="0006378C">
        <w:rPr>
          <w:sz w:val="28"/>
          <w:szCs w:val="28"/>
        </w:rPr>
        <w:t xml:space="preserve"> </w:t>
      </w:r>
      <w:r w:rsidR="00950345">
        <w:rPr>
          <w:sz w:val="28"/>
          <w:szCs w:val="28"/>
        </w:rPr>
        <w:t>/ Магомед Абдулх</w:t>
      </w:r>
      <w:r w:rsidR="00950345">
        <w:rPr>
          <w:sz w:val="28"/>
          <w:szCs w:val="28"/>
        </w:rPr>
        <w:t>а</w:t>
      </w:r>
      <w:r w:rsidR="00FA02CA">
        <w:rPr>
          <w:sz w:val="28"/>
          <w:szCs w:val="28"/>
        </w:rPr>
        <w:t>ров//</w:t>
      </w:r>
      <w:r w:rsidR="00950345">
        <w:rPr>
          <w:sz w:val="28"/>
          <w:szCs w:val="28"/>
        </w:rPr>
        <w:t>Дагестан</w:t>
      </w:r>
      <w:r w:rsidR="00EA0E4E">
        <w:rPr>
          <w:sz w:val="28"/>
          <w:szCs w:val="28"/>
        </w:rPr>
        <w:t>скаяправда.–1993.</w:t>
      </w:r>
      <w:r>
        <w:rPr>
          <w:sz w:val="28"/>
          <w:szCs w:val="28"/>
        </w:rPr>
        <w:t>–11</w:t>
      </w:r>
      <w:r w:rsidR="00FA02CA">
        <w:rPr>
          <w:sz w:val="28"/>
          <w:szCs w:val="28"/>
        </w:rPr>
        <w:t>март</w:t>
      </w:r>
      <w:r>
        <w:rPr>
          <w:sz w:val="28"/>
          <w:szCs w:val="28"/>
        </w:rPr>
        <w:t>.</w:t>
      </w:r>
    </w:p>
    <w:p w:rsidR="004D27C0" w:rsidRDefault="004D27C0" w:rsidP="00A64186">
      <w:pPr>
        <w:spacing w:before="24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198. </w:t>
      </w:r>
      <w:r w:rsidR="004A4E7B">
        <w:rPr>
          <w:b/>
          <w:sz w:val="28"/>
          <w:szCs w:val="28"/>
        </w:rPr>
        <w:t>Алиева К. В народных традициях:</w:t>
      </w:r>
      <w:r>
        <w:rPr>
          <w:b/>
          <w:sz w:val="28"/>
          <w:szCs w:val="28"/>
        </w:rPr>
        <w:t xml:space="preserve"> </w:t>
      </w:r>
      <w:r w:rsidR="004A4E7B" w:rsidRPr="004D27C0">
        <w:rPr>
          <w:sz w:val="28"/>
          <w:szCs w:val="28"/>
        </w:rPr>
        <w:t>[выставка художников пр</w:t>
      </w:r>
      <w:r w:rsidR="004A4E7B" w:rsidRPr="004D27C0">
        <w:rPr>
          <w:sz w:val="28"/>
          <w:szCs w:val="28"/>
        </w:rPr>
        <w:t>и</w:t>
      </w:r>
      <w:r w:rsidR="004A4E7B" w:rsidRPr="004D27C0">
        <w:rPr>
          <w:sz w:val="28"/>
          <w:szCs w:val="28"/>
        </w:rPr>
        <w:t xml:space="preserve">кладного искусства Абдурагимовых] / К. Алиева // Дагестанская правда. – 4 </w:t>
      </w:r>
      <w:r w:rsidR="00405C97" w:rsidRPr="004D27C0">
        <w:rPr>
          <w:sz w:val="28"/>
          <w:szCs w:val="28"/>
        </w:rPr>
        <w:t>сент.-(Второй Всесоюз. Фестиваль).</w:t>
      </w:r>
    </w:p>
    <w:p w:rsidR="00950345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199</w:t>
      </w:r>
      <w:r w:rsidR="00EA0E4E">
        <w:rPr>
          <w:b/>
          <w:sz w:val="28"/>
          <w:szCs w:val="28"/>
        </w:rPr>
        <w:t>.</w:t>
      </w:r>
      <w:r w:rsidR="00873661">
        <w:rPr>
          <w:b/>
          <w:sz w:val="28"/>
          <w:szCs w:val="28"/>
        </w:rPr>
        <w:t xml:space="preserve">Анохина С. </w:t>
      </w:r>
      <w:r w:rsidR="00873661">
        <w:rPr>
          <w:sz w:val="28"/>
          <w:szCs w:val="28"/>
        </w:rPr>
        <w:t>Философия клинка</w:t>
      </w:r>
      <w:r w:rsidR="001A7836">
        <w:rPr>
          <w:sz w:val="28"/>
          <w:szCs w:val="28"/>
        </w:rPr>
        <w:t xml:space="preserve"> </w:t>
      </w:r>
      <w:r w:rsidR="00873661">
        <w:rPr>
          <w:sz w:val="28"/>
          <w:szCs w:val="28"/>
        </w:rPr>
        <w:t xml:space="preserve">: </w:t>
      </w:r>
      <w:r w:rsidR="00873661" w:rsidRPr="00873661">
        <w:rPr>
          <w:sz w:val="28"/>
          <w:szCs w:val="28"/>
        </w:rPr>
        <w:t>[</w:t>
      </w:r>
      <w:r w:rsidR="00873661">
        <w:rPr>
          <w:sz w:val="28"/>
          <w:szCs w:val="28"/>
        </w:rPr>
        <w:t>выст</w:t>
      </w:r>
      <w:r w:rsidR="00FA02CA">
        <w:rPr>
          <w:sz w:val="28"/>
          <w:szCs w:val="28"/>
        </w:rPr>
        <w:t>авка в худож. га</w:t>
      </w:r>
      <w:r w:rsidR="00EA0E4E">
        <w:rPr>
          <w:sz w:val="28"/>
          <w:szCs w:val="28"/>
        </w:rPr>
        <w:t>лерее «Во-Арт</w:t>
      </w:r>
      <w:r w:rsidR="00B206E6">
        <w:rPr>
          <w:sz w:val="28"/>
          <w:szCs w:val="28"/>
        </w:rPr>
        <w:t xml:space="preserve"> </w:t>
      </w:r>
      <w:r w:rsidR="00873661">
        <w:rPr>
          <w:sz w:val="28"/>
          <w:szCs w:val="28"/>
        </w:rPr>
        <w:t>«Авторское оружие» мастера оружейника</w:t>
      </w:r>
      <w:r w:rsidR="001A7836">
        <w:rPr>
          <w:sz w:val="28"/>
          <w:szCs w:val="28"/>
        </w:rPr>
        <w:t>,</w:t>
      </w:r>
      <w:r w:rsidR="00873661">
        <w:rPr>
          <w:sz w:val="28"/>
          <w:szCs w:val="28"/>
        </w:rPr>
        <w:t xml:space="preserve"> Р. Ахмедова</w:t>
      </w:r>
      <w:r w:rsidR="00873661" w:rsidRPr="00873661">
        <w:rPr>
          <w:sz w:val="28"/>
          <w:szCs w:val="28"/>
        </w:rPr>
        <w:t>]</w:t>
      </w:r>
      <w:r w:rsidR="00873661">
        <w:rPr>
          <w:sz w:val="28"/>
          <w:szCs w:val="28"/>
        </w:rPr>
        <w:t xml:space="preserve"> / Светлана Ан</w:t>
      </w:r>
      <w:r w:rsidR="00873661">
        <w:rPr>
          <w:sz w:val="28"/>
          <w:szCs w:val="28"/>
        </w:rPr>
        <w:t>о</w:t>
      </w:r>
      <w:r w:rsidR="00873661">
        <w:rPr>
          <w:sz w:val="28"/>
          <w:szCs w:val="28"/>
        </w:rPr>
        <w:t>хина // Новое дело. – 2008. – 4 июля (№ 27). – С.</w:t>
      </w:r>
      <w:r w:rsidR="00FA02CA">
        <w:rPr>
          <w:sz w:val="28"/>
          <w:szCs w:val="28"/>
        </w:rPr>
        <w:t>3</w:t>
      </w:r>
    </w:p>
    <w:p w:rsidR="00873661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200</w:t>
      </w:r>
      <w:r w:rsidR="00873661">
        <w:rPr>
          <w:b/>
          <w:sz w:val="28"/>
          <w:szCs w:val="28"/>
        </w:rPr>
        <w:t xml:space="preserve">. Арбуханова И. </w:t>
      </w:r>
      <w:r w:rsidR="00873661">
        <w:rPr>
          <w:sz w:val="28"/>
          <w:szCs w:val="28"/>
        </w:rPr>
        <w:t xml:space="preserve">Искусство мастеров страны гор: </w:t>
      </w:r>
      <w:r w:rsidR="00873661" w:rsidRPr="00873661">
        <w:rPr>
          <w:sz w:val="28"/>
          <w:szCs w:val="28"/>
        </w:rPr>
        <w:t>[</w:t>
      </w:r>
      <w:r w:rsidR="00873661">
        <w:rPr>
          <w:sz w:val="28"/>
          <w:szCs w:val="28"/>
        </w:rPr>
        <w:t>выставка «Дек</w:t>
      </w:r>
      <w:r w:rsidR="00873661">
        <w:rPr>
          <w:sz w:val="28"/>
          <w:szCs w:val="28"/>
        </w:rPr>
        <w:t>о</w:t>
      </w:r>
      <w:r w:rsidR="00873661">
        <w:rPr>
          <w:sz w:val="28"/>
          <w:szCs w:val="28"/>
        </w:rPr>
        <w:t>ративно-прикладное искусство Дагестана» в Новгороде</w:t>
      </w:r>
      <w:r w:rsidR="00873661" w:rsidRPr="00873661">
        <w:rPr>
          <w:sz w:val="28"/>
          <w:szCs w:val="28"/>
        </w:rPr>
        <w:t>]</w:t>
      </w:r>
      <w:r w:rsidR="00873661">
        <w:rPr>
          <w:sz w:val="28"/>
          <w:szCs w:val="28"/>
        </w:rPr>
        <w:t xml:space="preserve"> / И. Арбуханова // Новгородская правда. – 1983. – 24 сент.</w:t>
      </w:r>
    </w:p>
    <w:p w:rsidR="00873661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201</w:t>
      </w:r>
      <w:r w:rsidR="00873661">
        <w:rPr>
          <w:b/>
          <w:sz w:val="28"/>
          <w:szCs w:val="28"/>
        </w:rPr>
        <w:t xml:space="preserve">. </w:t>
      </w:r>
      <w:r w:rsidR="004A0E62">
        <w:rPr>
          <w:b/>
          <w:sz w:val="28"/>
          <w:szCs w:val="28"/>
        </w:rPr>
        <w:t xml:space="preserve">Арбуханова И. </w:t>
      </w:r>
      <w:r w:rsidR="004A0E62">
        <w:rPr>
          <w:sz w:val="28"/>
          <w:szCs w:val="28"/>
        </w:rPr>
        <w:t>Продолжение традиции: О выставке в Пекове и</w:t>
      </w:r>
      <w:r w:rsidR="004A0E62">
        <w:rPr>
          <w:sz w:val="28"/>
          <w:szCs w:val="28"/>
        </w:rPr>
        <w:t>з</w:t>
      </w:r>
      <w:r w:rsidR="004A0E62">
        <w:rPr>
          <w:sz w:val="28"/>
          <w:szCs w:val="28"/>
        </w:rPr>
        <w:t>делий дагестанских мастеров / И. Арбуханова // Псковская правда. – 1984. – 8янв.</w:t>
      </w:r>
    </w:p>
    <w:p w:rsidR="004A0E62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202</w:t>
      </w:r>
      <w:r w:rsidR="001429A8">
        <w:rPr>
          <w:b/>
          <w:sz w:val="28"/>
          <w:szCs w:val="28"/>
        </w:rPr>
        <w:t xml:space="preserve">. Беленький В. </w:t>
      </w:r>
      <w:r w:rsidR="001429A8">
        <w:rPr>
          <w:sz w:val="28"/>
          <w:szCs w:val="28"/>
        </w:rPr>
        <w:t xml:space="preserve">Балхарская керамика в Москве: </w:t>
      </w:r>
      <w:r w:rsidR="001429A8" w:rsidRPr="001429A8">
        <w:rPr>
          <w:sz w:val="28"/>
          <w:szCs w:val="28"/>
        </w:rPr>
        <w:t>[</w:t>
      </w:r>
      <w:r w:rsidR="001429A8">
        <w:rPr>
          <w:sz w:val="28"/>
          <w:szCs w:val="28"/>
        </w:rPr>
        <w:t>изделия мастерицы из села Балхар Акушинского района З. Умалаевой на выставке в Москве, в выставочном зале Союза художников РСФСР</w:t>
      </w:r>
      <w:r w:rsidR="001429A8" w:rsidRPr="001429A8">
        <w:rPr>
          <w:sz w:val="28"/>
          <w:szCs w:val="28"/>
        </w:rPr>
        <w:t>]</w:t>
      </w:r>
      <w:r w:rsidR="001429A8">
        <w:rPr>
          <w:sz w:val="28"/>
          <w:szCs w:val="28"/>
        </w:rPr>
        <w:t xml:space="preserve"> / В. Беленький // Дагестанская правда. – 1975. – 10 авг.</w:t>
      </w:r>
    </w:p>
    <w:p w:rsidR="001429A8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203</w:t>
      </w:r>
      <w:r w:rsidR="004D6917" w:rsidRPr="004D6917">
        <w:rPr>
          <w:b/>
          <w:sz w:val="28"/>
          <w:szCs w:val="28"/>
        </w:rPr>
        <w:t xml:space="preserve">. Брайковская В. </w:t>
      </w:r>
      <w:r w:rsidR="004D6917" w:rsidRPr="004D6917">
        <w:rPr>
          <w:sz w:val="28"/>
          <w:szCs w:val="28"/>
        </w:rPr>
        <w:t>М</w:t>
      </w:r>
      <w:r w:rsidR="004D6917">
        <w:rPr>
          <w:sz w:val="28"/>
          <w:szCs w:val="28"/>
        </w:rPr>
        <w:t xml:space="preserve">узей народного искусства в Москве: </w:t>
      </w:r>
      <w:r w:rsidR="004D6917" w:rsidRPr="004D6917">
        <w:rPr>
          <w:sz w:val="28"/>
          <w:szCs w:val="28"/>
        </w:rPr>
        <w:t>[</w:t>
      </w:r>
      <w:r w:rsidR="00EA0E4E">
        <w:rPr>
          <w:sz w:val="28"/>
          <w:szCs w:val="28"/>
        </w:rPr>
        <w:t>в м</w:t>
      </w:r>
      <w:r w:rsidR="004D6917">
        <w:rPr>
          <w:sz w:val="28"/>
          <w:szCs w:val="28"/>
        </w:rPr>
        <w:t>узее представлены произведения кубачинцев</w:t>
      </w:r>
      <w:r w:rsidR="004D6917" w:rsidRPr="004D6917">
        <w:rPr>
          <w:sz w:val="28"/>
          <w:szCs w:val="28"/>
        </w:rPr>
        <w:t>]</w:t>
      </w:r>
      <w:r w:rsidR="004D6917">
        <w:rPr>
          <w:sz w:val="28"/>
          <w:szCs w:val="28"/>
        </w:rPr>
        <w:t xml:space="preserve"> / В. Брайковская // Дагестанская правда. – 1952. – 1 июля.</w:t>
      </w:r>
    </w:p>
    <w:p w:rsidR="004D6917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204</w:t>
      </w:r>
      <w:r w:rsidR="004D6917">
        <w:rPr>
          <w:b/>
          <w:sz w:val="28"/>
          <w:szCs w:val="28"/>
        </w:rPr>
        <w:t xml:space="preserve">. Гамзатов Р. </w:t>
      </w:r>
      <w:r w:rsidR="004D6917">
        <w:rPr>
          <w:sz w:val="28"/>
          <w:szCs w:val="28"/>
        </w:rPr>
        <w:t xml:space="preserve">Таланты из народа: </w:t>
      </w:r>
      <w:r w:rsidR="004D6917" w:rsidRPr="004D6917">
        <w:rPr>
          <w:sz w:val="28"/>
          <w:szCs w:val="28"/>
        </w:rPr>
        <w:t>[</w:t>
      </w:r>
      <w:r w:rsidR="004D6917">
        <w:rPr>
          <w:sz w:val="28"/>
          <w:szCs w:val="28"/>
        </w:rPr>
        <w:t>выставка народных умельцев в селе Вачи Кулинского района</w:t>
      </w:r>
      <w:r w:rsidR="004D6917" w:rsidRPr="004D6917">
        <w:rPr>
          <w:sz w:val="28"/>
          <w:szCs w:val="28"/>
        </w:rPr>
        <w:t>]</w:t>
      </w:r>
      <w:r w:rsidR="004D6917">
        <w:rPr>
          <w:sz w:val="28"/>
          <w:szCs w:val="28"/>
        </w:rPr>
        <w:t xml:space="preserve"> / Расул Гамзатов // Дагестанская правда. – 1987. – 28 марта.</w:t>
      </w:r>
    </w:p>
    <w:p w:rsidR="004D6917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205</w:t>
      </w:r>
      <w:r w:rsidR="007A1554">
        <w:rPr>
          <w:b/>
          <w:sz w:val="28"/>
          <w:szCs w:val="28"/>
        </w:rPr>
        <w:t xml:space="preserve">. Джандарова З. </w:t>
      </w:r>
      <w:r w:rsidR="007A1554">
        <w:rPr>
          <w:sz w:val="28"/>
          <w:szCs w:val="28"/>
        </w:rPr>
        <w:t xml:space="preserve">Мастер большой, народный: </w:t>
      </w:r>
      <w:r w:rsidR="007A1554" w:rsidRPr="007A1554">
        <w:rPr>
          <w:sz w:val="28"/>
          <w:szCs w:val="28"/>
        </w:rPr>
        <w:t>[</w:t>
      </w:r>
      <w:r w:rsidR="007A1554">
        <w:rPr>
          <w:sz w:val="28"/>
          <w:szCs w:val="28"/>
        </w:rPr>
        <w:t>изделия самоде</w:t>
      </w:r>
      <w:r w:rsidR="007A1554">
        <w:rPr>
          <w:sz w:val="28"/>
          <w:szCs w:val="28"/>
        </w:rPr>
        <w:t>я</w:t>
      </w:r>
      <w:r w:rsidR="007A1554">
        <w:rPr>
          <w:sz w:val="28"/>
          <w:szCs w:val="28"/>
        </w:rPr>
        <w:t>тельного художника, народного умельца из с. Гимры Унцукульского района Н. Магомедова в выставочном зале Союза художников Дагестана</w:t>
      </w:r>
      <w:r w:rsidR="007A1554" w:rsidRPr="007A1554">
        <w:rPr>
          <w:sz w:val="28"/>
          <w:szCs w:val="28"/>
        </w:rPr>
        <w:t>]</w:t>
      </w:r>
      <w:r w:rsidR="007A1554">
        <w:rPr>
          <w:sz w:val="28"/>
          <w:szCs w:val="28"/>
        </w:rPr>
        <w:t xml:space="preserve"> </w:t>
      </w:r>
      <w:r w:rsidR="004B5599">
        <w:rPr>
          <w:sz w:val="28"/>
          <w:szCs w:val="28"/>
        </w:rPr>
        <w:t>/ З. Джа</w:t>
      </w:r>
      <w:r w:rsidR="004B5599">
        <w:rPr>
          <w:sz w:val="28"/>
          <w:szCs w:val="28"/>
        </w:rPr>
        <w:t>н</w:t>
      </w:r>
      <w:r w:rsidR="004B5599">
        <w:rPr>
          <w:sz w:val="28"/>
          <w:szCs w:val="28"/>
        </w:rPr>
        <w:t>дарова // Дагестанская правда. – 1986. – 4 янв.</w:t>
      </w:r>
    </w:p>
    <w:p w:rsidR="004B5599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206</w:t>
      </w:r>
      <w:r w:rsidR="004B5599">
        <w:rPr>
          <w:b/>
          <w:sz w:val="28"/>
          <w:szCs w:val="28"/>
        </w:rPr>
        <w:t xml:space="preserve">. Ибрагимова Л. </w:t>
      </w:r>
      <w:r w:rsidR="004B5599">
        <w:rPr>
          <w:sz w:val="28"/>
          <w:szCs w:val="28"/>
        </w:rPr>
        <w:t xml:space="preserve">Встреча с искусством всегда радость: </w:t>
      </w:r>
      <w:r w:rsidR="004B5599" w:rsidRPr="004B5599">
        <w:rPr>
          <w:sz w:val="28"/>
          <w:szCs w:val="28"/>
        </w:rPr>
        <w:t>[</w:t>
      </w:r>
      <w:r w:rsidR="004B5599">
        <w:rPr>
          <w:sz w:val="28"/>
          <w:szCs w:val="28"/>
        </w:rPr>
        <w:t>выставка художников в честь 60-летия образования СССР</w:t>
      </w:r>
      <w:r w:rsidR="004B5599" w:rsidRPr="004B5599">
        <w:rPr>
          <w:sz w:val="28"/>
          <w:szCs w:val="28"/>
        </w:rPr>
        <w:t>]</w:t>
      </w:r>
      <w:r w:rsidR="004B5599">
        <w:rPr>
          <w:sz w:val="28"/>
          <w:szCs w:val="28"/>
        </w:rPr>
        <w:t xml:space="preserve"> / Л. Ибрагимова // Сове</w:t>
      </w:r>
      <w:r w:rsidR="004B5599">
        <w:rPr>
          <w:sz w:val="28"/>
          <w:szCs w:val="28"/>
        </w:rPr>
        <w:t>т</w:t>
      </w:r>
      <w:r w:rsidR="004B5599">
        <w:rPr>
          <w:sz w:val="28"/>
          <w:szCs w:val="28"/>
        </w:rPr>
        <w:t>ский Дагестан. – 1983. - № 1. – С. 80.: ил.</w:t>
      </w:r>
    </w:p>
    <w:p w:rsidR="004B5599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207</w:t>
      </w:r>
      <w:r w:rsidR="004B5599">
        <w:rPr>
          <w:b/>
          <w:sz w:val="28"/>
          <w:szCs w:val="28"/>
        </w:rPr>
        <w:t xml:space="preserve">. Идрисова Н. </w:t>
      </w:r>
      <w:r w:rsidR="004B5599">
        <w:rPr>
          <w:sz w:val="28"/>
          <w:szCs w:val="28"/>
        </w:rPr>
        <w:t xml:space="preserve">Вечное искусство: </w:t>
      </w:r>
      <w:r w:rsidR="004B5599" w:rsidRPr="004B5599">
        <w:rPr>
          <w:sz w:val="28"/>
          <w:szCs w:val="28"/>
        </w:rPr>
        <w:t>[</w:t>
      </w:r>
      <w:r w:rsidR="004B5599">
        <w:rPr>
          <w:sz w:val="28"/>
          <w:szCs w:val="28"/>
        </w:rPr>
        <w:t>выставка декоративно-прикладного искусства в г. Андропове</w:t>
      </w:r>
      <w:r w:rsidR="004B5599" w:rsidRPr="004B5599">
        <w:rPr>
          <w:sz w:val="28"/>
          <w:szCs w:val="28"/>
        </w:rPr>
        <w:t>]</w:t>
      </w:r>
      <w:r w:rsidR="004B5599">
        <w:rPr>
          <w:sz w:val="28"/>
          <w:szCs w:val="28"/>
        </w:rPr>
        <w:t xml:space="preserve"> / Н. Идрисова // Дагестанская правда. – 1985. – 21 авг. – (Выставки).</w:t>
      </w:r>
    </w:p>
    <w:p w:rsidR="004B5599" w:rsidRDefault="009332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208</w:t>
      </w:r>
      <w:r w:rsidR="004B5599">
        <w:rPr>
          <w:b/>
          <w:sz w:val="28"/>
          <w:szCs w:val="28"/>
        </w:rPr>
        <w:t xml:space="preserve">. Ильина Т. </w:t>
      </w:r>
      <w:r w:rsidR="004B5599">
        <w:rPr>
          <w:sz w:val="28"/>
          <w:szCs w:val="28"/>
        </w:rPr>
        <w:t xml:space="preserve">Искусство горного края: </w:t>
      </w:r>
      <w:r w:rsidR="004B5599" w:rsidRPr="004B5599">
        <w:rPr>
          <w:sz w:val="28"/>
          <w:szCs w:val="28"/>
        </w:rPr>
        <w:t>[</w:t>
      </w:r>
      <w:r w:rsidR="004B5599">
        <w:rPr>
          <w:sz w:val="28"/>
          <w:szCs w:val="28"/>
        </w:rPr>
        <w:t>в Горьком открылась выста</w:t>
      </w:r>
      <w:r w:rsidR="004B5599">
        <w:rPr>
          <w:sz w:val="28"/>
          <w:szCs w:val="28"/>
        </w:rPr>
        <w:t>в</w:t>
      </w:r>
      <w:r w:rsidR="004B5599">
        <w:rPr>
          <w:sz w:val="28"/>
          <w:szCs w:val="28"/>
        </w:rPr>
        <w:t>ка «Декоративно-прикладное искусство Дагестана»</w:t>
      </w:r>
      <w:r w:rsidR="004B5599" w:rsidRPr="004B5599">
        <w:rPr>
          <w:sz w:val="28"/>
          <w:szCs w:val="28"/>
        </w:rPr>
        <w:t>]</w:t>
      </w:r>
      <w:r w:rsidR="004B5599">
        <w:rPr>
          <w:sz w:val="28"/>
          <w:szCs w:val="28"/>
        </w:rPr>
        <w:t xml:space="preserve"> / Т. Ильина // Горько</w:t>
      </w:r>
      <w:r w:rsidR="004B5599">
        <w:rPr>
          <w:sz w:val="28"/>
          <w:szCs w:val="28"/>
        </w:rPr>
        <w:t>в</w:t>
      </w:r>
      <w:r w:rsidR="004B5599">
        <w:rPr>
          <w:sz w:val="28"/>
          <w:szCs w:val="28"/>
        </w:rPr>
        <w:t>ская правда. – 1977. – 28 мая.</w:t>
      </w:r>
    </w:p>
    <w:p w:rsidR="004B5599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209</w:t>
      </w:r>
      <w:r w:rsidR="004B5599">
        <w:rPr>
          <w:b/>
          <w:sz w:val="28"/>
          <w:szCs w:val="28"/>
        </w:rPr>
        <w:t xml:space="preserve">. </w:t>
      </w:r>
      <w:r w:rsidR="0096481E">
        <w:rPr>
          <w:b/>
          <w:sz w:val="28"/>
          <w:szCs w:val="28"/>
        </w:rPr>
        <w:t xml:space="preserve">Интересная выставка: </w:t>
      </w:r>
      <w:r w:rsidR="0096481E" w:rsidRPr="0096481E">
        <w:rPr>
          <w:sz w:val="28"/>
          <w:szCs w:val="28"/>
        </w:rPr>
        <w:t>[</w:t>
      </w:r>
      <w:r w:rsidR="00F05E01">
        <w:rPr>
          <w:sz w:val="28"/>
          <w:szCs w:val="28"/>
        </w:rPr>
        <w:t>в Махачкалинском художествен.</w:t>
      </w:r>
      <w:r w:rsidR="0096481E">
        <w:rPr>
          <w:sz w:val="28"/>
          <w:szCs w:val="28"/>
        </w:rPr>
        <w:t xml:space="preserve"> салоне экспонируются дагестанские гобелены и декоративная роспись на таканях</w:t>
      </w:r>
      <w:r w:rsidR="0096481E" w:rsidRPr="0096481E">
        <w:rPr>
          <w:sz w:val="28"/>
          <w:szCs w:val="28"/>
        </w:rPr>
        <w:t>]</w:t>
      </w:r>
      <w:r w:rsidR="0096481E">
        <w:rPr>
          <w:sz w:val="28"/>
          <w:szCs w:val="28"/>
        </w:rPr>
        <w:t xml:space="preserve"> // Дагестанская правда. – 1976. – 26 авг.</w:t>
      </w:r>
    </w:p>
    <w:p w:rsidR="0096481E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210</w:t>
      </w:r>
      <w:r w:rsidR="0096481E">
        <w:rPr>
          <w:b/>
          <w:sz w:val="28"/>
          <w:szCs w:val="28"/>
        </w:rPr>
        <w:t xml:space="preserve">. Искусство страны гор: </w:t>
      </w:r>
      <w:r w:rsidR="0096481E" w:rsidRPr="0096481E">
        <w:rPr>
          <w:sz w:val="28"/>
          <w:szCs w:val="28"/>
        </w:rPr>
        <w:t>[</w:t>
      </w:r>
      <w:r w:rsidR="00F05E01">
        <w:rPr>
          <w:sz w:val="28"/>
          <w:szCs w:val="28"/>
        </w:rPr>
        <w:t>в Пскове, выставка</w:t>
      </w:r>
      <w:r w:rsidR="0096481E">
        <w:rPr>
          <w:sz w:val="28"/>
          <w:szCs w:val="28"/>
        </w:rPr>
        <w:t xml:space="preserve"> «Декоративно-прикладного искусство Дагестана»</w:t>
      </w:r>
      <w:r w:rsidR="0096481E" w:rsidRPr="0096481E">
        <w:rPr>
          <w:sz w:val="28"/>
          <w:szCs w:val="28"/>
        </w:rPr>
        <w:t>]</w:t>
      </w:r>
      <w:r w:rsidR="0096481E">
        <w:rPr>
          <w:sz w:val="28"/>
          <w:szCs w:val="28"/>
        </w:rPr>
        <w:t xml:space="preserve"> // Дагестанская правда. – 1983. – 8 дек.</w:t>
      </w:r>
    </w:p>
    <w:p w:rsidR="0096481E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211</w:t>
      </w:r>
      <w:r w:rsidR="0096481E">
        <w:rPr>
          <w:b/>
          <w:sz w:val="28"/>
          <w:szCs w:val="28"/>
        </w:rPr>
        <w:t xml:space="preserve">. </w:t>
      </w:r>
      <w:r w:rsidR="00526563">
        <w:rPr>
          <w:b/>
          <w:sz w:val="28"/>
          <w:szCs w:val="28"/>
        </w:rPr>
        <w:t xml:space="preserve">Криничный А. </w:t>
      </w:r>
      <w:r w:rsidR="00526563">
        <w:rPr>
          <w:sz w:val="28"/>
          <w:szCs w:val="28"/>
        </w:rPr>
        <w:t xml:space="preserve">Отражая красоту мира: </w:t>
      </w:r>
      <w:r w:rsidR="00526563" w:rsidRPr="00526563">
        <w:rPr>
          <w:sz w:val="28"/>
          <w:szCs w:val="28"/>
        </w:rPr>
        <w:t>[</w:t>
      </w:r>
      <w:r w:rsidR="00526563">
        <w:rPr>
          <w:sz w:val="28"/>
          <w:szCs w:val="28"/>
        </w:rPr>
        <w:t>изделия из керамики, ба</w:t>
      </w:r>
      <w:r w:rsidR="00526563">
        <w:rPr>
          <w:sz w:val="28"/>
          <w:szCs w:val="28"/>
        </w:rPr>
        <w:t>л</w:t>
      </w:r>
      <w:r w:rsidR="00F05E01">
        <w:rPr>
          <w:sz w:val="28"/>
          <w:szCs w:val="28"/>
        </w:rPr>
        <w:t>харки Зубайдат Умалаевой на выст.</w:t>
      </w:r>
      <w:r w:rsidR="00526563">
        <w:rPr>
          <w:sz w:val="28"/>
          <w:szCs w:val="28"/>
        </w:rPr>
        <w:t xml:space="preserve"> в г. Ростове-на-Дону</w:t>
      </w:r>
      <w:r w:rsidR="00526563" w:rsidRPr="00526563">
        <w:rPr>
          <w:sz w:val="28"/>
          <w:szCs w:val="28"/>
        </w:rPr>
        <w:t>]</w:t>
      </w:r>
      <w:r w:rsidR="00526563">
        <w:rPr>
          <w:sz w:val="28"/>
          <w:szCs w:val="28"/>
        </w:rPr>
        <w:t xml:space="preserve"> / Криницкий // М</w:t>
      </w:r>
      <w:r w:rsidR="00526563">
        <w:rPr>
          <w:sz w:val="28"/>
          <w:szCs w:val="28"/>
        </w:rPr>
        <w:t>о</w:t>
      </w:r>
      <w:r w:rsidR="00526563">
        <w:rPr>
          <w:sz w:val="28"/>
          <w:szCs w:val="28"/>
        </w:rPr>
        <w:t>лот. – 1979. – 3 авг.</w:t>
      </w:r>
    </w:p>
    <w:p w:rsidR="00526563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212</w:t>
      </w:r>
      <w:r w:rsidR="00526563">
        <w:rPr>
          <w:b/>
          <w:sz w:val="28"/>
          <w:szCs w:val="28"/>
        </w:rPr>
        <w:t xml:space="preserve">. </w:t>
      </w:r>
      <w:r w:rsidR="00742AE4">
        <w:rPr>
          <w:b/>
          <w:sz w:val="28"/>
          <w:szCs w:val="28"/>
        </w:rPr>
        <w:t xml:space="preserve">Кузнецова А. </w:t>
      </w:r>
      <w:r w:rsidR="00742AE4">
        <w:rPr>
          <w:sz w:val="28"/>
          <w:szCs w:val="28"/>
        </w:rPr>
        <w:t xml:space="preserve">Дагестанские узоры: </w:t>
      </w:r>
      <w:r w:rsidR="00742AE4" w:rsidRPr="00742AE4">
        <w:rPr>
          <w:sz w:val="28"/>
          <w:szCs w:val="28"/>
        </w:rPr>
        <w:t>[</w:t>
      </w:r>
      <w:r w:rsidR="00742AE4">
        <w:rPr>
          <w:sz w:val="28"/>
          <w:szCs w:val="28"/>
        </w:rPr>
        <w:t>в</w:t>
      </w:r>
      <w:r w:rsidR="00F05E01">
        <w:rPr>
          <w:sz w:val="28"/>
          <w:szCs w:val="28"/>
        </w:rPr>
        <w:t>ыст. нар.</w:t>
      </w:r>
      <w:r w:rsidR="00742AE4">
        <w:rPr>
          <w:sz w:val="28"/>
          <w:szCs w:val="28"/>
        </w:rPr>
        <w:t xml:space="preserve"> умельцев Дагест</w:t>
      </w:r>
      <w:r w:rsidR="00742AE4">
        <w:rPr>
          <w:sz w:val="28"/>
          <w:szCs w:val="28"/>
        </w:rPr>
        <w:t>а</w:t>
      </w:r>
      <w:r w:rsidR="00F05E01">
        <w:rPr>
          <w:sz w:val="28"/>
          <w:szCs w:val="28"/>
        </w:rPr>
        <w:t>на, посвящен.</w:t>
      </w:r>
      <w:r w:rsidR="00742AE4">
        <w:rPr>
          <w:sz w:val="28"/>
          <w:szCs w:val="28"/>
        </w:rPr>
        <w:t xml:space="preserve"> 60-летию СССР</w:t>
      </w:r>
      <w:r w:rsidR="00742AE4" w:rsidRPr="00742AE4">
        <w:rPr>
          <w:sz w:val="28"/>
          <w:szCs w:val="28"/>
        </w:rPr>
        <w:t>]</w:t>
      </w:r>
      <w:r w:rsidR="00742AE4">
        <w:rPr>
          <w:sz w:val="28"/>
          <w:szCs w:val="28"/>
        </w:rPr>
        <w:t xml:space="preserve"> / А. Кузнецова // Ленинградские узоры. – 1982. – 24 окт.</w:t>
      </w:r>
    </w:p>
    <w:p w:rsidR="00742AE4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213</w:t>
      </w:r>
      <w:r w:rsidR="00742AE4">
        <w:rPr>
          <w:b/>
          <w:sz w:val="28"/>
          <w:szCs w:val="28"/>
        </w:rPr>
        <w:t xml:space="preserve">. Ленин и Сталин в народном изобразительном творчестве: </w:t>
      </w:r>
      <w:r w:rsidR="00742AE4" w:rsidRPr="00742AE4">
        <w:rPr>
          <w:sz w:val="28"/>
          <w:szCs w:val="28"/>
        </w:rPr>
        <w:t>[</w:t>
      </w:r>
      <w:r w:rsidR="00742AE4">
        <w:rPr>
          <w:sz w:val="28"/>
          <w:szCs w:val="28"/>
        </w:rPr>
        <w:t>подготовка к выставке самодеятельного искусства</w:t>
      </w:r>
      <w:r w:rsidR="00742AE4" w:rsidRPr="00742AE4">
        <w:rPr>
          <w:sz w:val="28"/>
          <w:szCs w:val="28"/>
        </w:rPr>
        <w:t>]</w:t>
      </w:r>
      <w:r w:rsidR="00742AE4">
        <w:rPr>
          <w:sz w:val="28"/>
          <w:szCs w:val="28"/>
        </w:rPr>
        <w:t xml:space="preserve"> // Дагестанская правда. – 1938. – 17 июля.</w:t>
      </w:r>
    </w:p>
    <w:p w:rsidR="00742AE4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214</w:t>
      </w:r>
      <w:r w:rsidR="00742AE4">
        <w:rPr>
          <w:b/>
          <w:sz w:val="28"/>
          <w:szCs w:val="28"/>
        </w:rPr>
        <w:t xml:space="preserve">. Леонидова Е. </w:t>
      </w:r>
      <w:r w:rsidR="00742AE4">
        <w:rPr>
          <w:sz w:val="28"/>
          <w:szCs w:val="28"/>
        </w:rPr>
        <w:t xml:space="preserve">Златокузнецы: </w:t>
      </w:r>
      <w:r w:rsidR="00742AE4" w:rsidRPr="00742AE4">
        <w:rPr>
          <w:sz w:val="28"/>
          <w:szCs w:val="28"/>
        </w:rPr>
        <w:t>[</w:t>
      </w:r>
      <w:r w:rsidR="00742AE4">
        <w:rPr>
          <w:sz w:val="28"/>
          <w:szCs w:val="28"/>
        </w:rPr>
        <w:t>экспозиция произведений дагеста</w:t>
      </w:r>
      <w:r w:rsidR="00742AE4">
        <w:rPr>
          <w:sz w:val="28"/>
          <w:szCs w:val="28"/>
        </w:rPr>
        <w:t>н</w:t>
      </w:r>
      <w:r w:rsidR="00F05E01">
        <w:rPr>
          <w:sz w:val="28"/>
          <w:szCs w:val="28"/>
        </w:rPr>
        <w:t>ских умельцев на выст.</w:t>
      </w:r>
      <w:r w:rsidR="00742AE4">
        <w:rPr>
          <w:sz w:val="28"/>
          <w:szCs w:val="28"/>
        </w:rPr>
        <w:t xml:space="preserve"> в Музее искусств народов Востока</w:t>
      </w:r>
      <w:r w:rsidR="00742AE4" w:rsidRPr="00742AE4">
        <w:rPr>
          <w:sz w:val="28"/>
          <w:szCs w:val="28"/>
        </w:rPr>
        <w:t>]</w:t>
      </w:r>
      <w:r w:rsidR="00742AE4">
        <w:rPr>
          <w:sz w:val="28"/>
          <w:szCs w:val="28"/>
        </w:rPr>
        <w:t xml:space="preserve"> / Е. Леонидова // Московский комсомолец. – 1974. – 10 апр.</w:t>
      </w:r>
    </w:p>
    <w:p w:rsidR="00742AE4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215</w:t>
      </w:r>
      <w:r w:rsidR="00742AE4">
        <w:rPr>
          <w:b/>
          <w:sz w:val="28"/>
          <w:szCs w:val="28"/>
        </w:rPr>
        <w:t xml:space="preserve">. Лойтер Ю. </w:t>
      </w:r>
      <w:r w:rsidR="00742AE4">
        <w:rPr>
          <w:sz w:val="28"/>
          <w:szCs w:val="28"/>
        </w:rPr>
        <w:t xml:space="preserve">«Керамика и гобелен»: </w:t>
      </w:r>
      <w:r w:rsidR="00742AE4" w:rsidRPr="00742AE4">
        <w:rPr>
          <w:sz w:val="28"/>
          <w:szCs w:val="28"/>
        </w:rPr>
        <w:t>[</w:t>
      </w:r>
      <w:r w:rsidR="00742AE4">
        <w:rPr>
          <w:sz w:val="28"/>
          <w:szCs w:val="28"/>
        </w:rPr>
        <w:t>в выставочном зале Союза х</w:t>
      </w:r>
      <w:r w:rsidR="00742AE4">
        <w:rPr>
          <w:sz w:val="28"/>
          <w:szCs w:val="28"/>
        </w:rPr>
        <w:t>у</w:t>
      </w:r>
      <w:r w:rsidR="00742AE4">
        <w:rPr>
          <w:sz w:val="28"/>
          <w:szCs w:val="28"/>
        </w:rPr>
        <w:t>дожников Дагестана</w:t>
      </w:r>
      <w:r w:rsidR="00742AE4" w:rsidRPr="00742AE4">
        <w:rPr>
          <w:sz w:val="28"/>
          <w:szCs w:val="28"/>
        </w:rPr>
        <w:t>]</w:t>
      </w:r>
      <w:r w:rsidR="00742AE4">
        <w:rPr>
          <w:sz w:val="28"/>
          <w:szCs w:val="28"/>
        </w:rPr>
        <w:t xml:space="preserve"> / Ю. Лойтер // Дагестанская правда. – 1981. – 1 июля.</w:t>
      </w:r>
    </w:p>
    <w:p w:rsidR="00742AE4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216</w:t>
      </w:r>
      <w:r w:rsidR="00742AE4">
        <w:rPr>
          <w:b/>
          <w:sz w:val="28"/>
          <w:szCs w:val="28"/>
        </w:rPr>
        <w:t xml:space="preserve">. Магомедов Д. </w:t>
      </w:r>
      <w:r w:rsidR="00742AE4">
        <w:rPr>
          <w:sz w:val="28"/>
          <w:szCs w:val="28"/>
        </w:rPr>
        <w:t xml:space="preserve">Ошеломляющее многоцветье искусства: </w:t>
      </w:r>
      <w:r w:rsidR="00742AE4" w:rsidRPr="00742AE4">
        <w:rPr>
          <w:sz w:val="28"/>
          <w:szCs w:val="28"/>
        </w:rPr>
        <w:t>[</w:t>
      </w:r>
      <w:r w:rsidR="00F05E01">
        <w:rPr>
          <w:sz w:val="28"/>
          <w:szCs w:val="28"/>
        </w:rPr>
        <w:t>выставка</w:t>
      </w:r>
      <w:r w:rsidR="00742AE4">
        <w:rPr>
          <w:sz w:val="28"/>
          <w:szCs w:val="28"/>
        </w:rPr>
        <w:t xml:space="preserve"> «Традиционная одежда народов Дагестана»</w:t>
      </w:r>
      <w:r w:rsidR="00742AE4" w:rsidRPr="00742AE4">
        <w:rPr>
          <w:sz w:val="28"/>
          <w:szCs w:val="28"/>
        </w:rPr>
        <w:t>]</w:t>
      </w:r>
      <w:r w:rsidR="00742AE4">
        <w:rPr>
          <w:sz w:val="28"/>
          <w:szCs w:val="28"/>
        </w:rPr>
        <w:t xml:space="preserve"> / Д. Магомедов // Дагестанская правда. – 1994. – 25 марта.</w:t>
      </w:r>
    </w:p>
    <w:p w:rsidR="00742AE4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217</w:t>
      </w:r>
      <w:r w:rsidR="00E30438">
        <w:rPr>
          <w:b/>
          <w:sz w:val="28"/>
          <w:szCs w:val="28"/>
        </w:rPr>
        <w:t xml:space="preserve">. Малаков А. </w:t>
      </w:r>
      <w:r w:rsidR="00E30438">
        <w:rPr>
          <w:sz w:val="28"/>
          <w:szCs w:val="28"/>
        </w:rPr>
        <w:t xml:space="preserve">Славная традиция: </w:t>
      </w:r>
      <w:r w:rsidR="00E30438" w:rsidRPr="001A1984">
        <w:rPr>
          <w:sz w:val="28"/>
          <w:szCs w:val="28"/>
        </w:rPr>
        <w:t>[</w:t>
      </w:r>
      <w:r w:rsidR="00F05E01">
        <w:rPr>
          <w:sz w:val="28"/>
          <w:szCs w:val="28"/>
        </w:rPr>
        <w:t>в Грозном – выставка</w:t>
      </w:r>
      <w:r w:rsidR="00E30438">
        <w:rPr>
          <w:sz w:val="28"/>
          <w:szCs w:val="28"/>
        </w:rPr>
        <w:t xml:space="preserve"> </w:t>
      </w:r>
      <w:r w:rsidR="001A1984">
        <w:rPr>
          <w:sz w:val="28"/>
          <w:szCs w:val="28"/>
        </w:rPr>
        <w:t>«Декор</w:t>
      </w:r>
      <w:r w:rsidR="001A1984">
        <w:rPr>
          <w:sz w:val="28"/>
          <w:szCs w:val="28"/>
        </w:rPr>
        <w:t>а</w:t>
      </w:r>
      <w:r w:rsidR="001A1984">
        <w:rPr>
          <w:sz w:val="28"/>
          <w:szCs w:val="28"/>
        </w:rPr>
        <w:t>тивно-прикладное искусство Дагестана»</w:t>
      </w:r>
      <w:r w:rsidR="00E30438" w:rsidRPr="001A1984">
        <w:rPr>
          <w:sz w:val="28"/>
          <w:szCs w:val="28"/>
        </w:rPr>
        <w:t>]</w:t>
      </w:r>
      <w:r w:rsidR="001A1984">
        <w:rPr>
          <w:sz w:val="28"/>
          <w:szCs w:val="28"/>
        </w:rPr>
        <w:t xml:space="preserve"> / А. Малаков // Советская Россия. – 1977. – 8 мая.</w:t>
      </w:r>
    </w:p>
    <w:p w:rsidR="001A1984" w:rsidRDefault="001A198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A47626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. Марковский Я. </w:t>
      </w:r>
      <w:r>
        <w:rPr>
          <w:sz w:val="28"/>
          <w:szCs w:val="28"/>
        </w:rPr>
        <w:t>Этапы большого пути: Размышления после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ставки: </w:t>
      </w:r>
      <w:r w:rsidRPr="001A1984">
        <w:rPr>
          <w:sz w:val="28"/>
          <w:szCs w:val="28"/>
        </w:rPr>
        <w:t>[</w:t>
      </w:r>
      <w:r>
        <w:rPr>
          <w:sz w:val="28"/>
          <w:szCs w:val="28"/>
        </w:rPr>
        <w:t xml:space="preserve">выставка, посвященная </w:t>
      </w:r>
      <w:r>
        <w:rPr>
          <w:sz w:val="28"/>
          <w:szCs w:val="28"/>
          <w:lang w:val="en-US"/>
        </w:rPr>
        <w:t>XXVI</w:t>
      </w:r>
      <w:r w:rsidR="00EA0E4E">
        <w:rPr>
          <w:sz w:val="28"/>
          <w:szCs w:val="28"/>
        </w:rPr>
        <w:t xml:space="preserve"> съезду</w:t>
      </w:r>
      <w:r>
        <w:rPr>
          <w:sz w:val="28"/>
          <w:szCs w:val="28"/>
        </w:rPr>
        <w:t xml:space="preserve"> КПСС и 60-летию ДАССР</w:t>
      </w:r>
      <w:r w:rsidRPr="001A1984">
        <w:rPr>
          <w:sz w:val="28"/>
          <w:szCs w:val="28"/>
        </w:rPr>
        <w:t>]</w:t>
      </w:r>
      <w:r>
        <w:rPr>
          <w:sz w:val="28"/>
          <w:szCs w:val="28"/>
        </w:rPr>
        <w:t xml:space="preserve"> / Я. Марковский // Дагестанская правда. – 1981. – 27 февр.</w:t>
      </w:r>
    </w:p>
    <w:p w:rsidR="009E156C" w:rsidRPr="009E156C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219</w:t>
      </w:r>
      <w:r w:rsidR="009E156C">
        <w:rPr>
          <w:b/>
          <w:sz w:val="28"/>
          <w:szCs w:val="28"/>
        </w:rPr>
        <w:t xml:space="preserve">. Мизрихи Р. </w:t>
      </w:r>
      <w:r w:rsidR="009E156C">
        <w:rPr>
          <w:sz w:val="28"/>
          <w:szCs w:val="28"/>
        </w:rPr>
        <w:t xml:space="preserve">Ковры Дагестана: </w:t>
      </w:r>
      <w:r w:rsidR="009E156C" w:rsidRPr="009E156C">
        <w:rPr>
          <w:sz w:val="28"/>
          <w:szCs w:val="28"/>
        </w:rPr>
        <w:t>[</w:t>
      </w:r>
      <w:r w:rsidR="009E156C">
        <w:rPr>
          <w:sz w:val="28"/>
          <w:szCs w:val="28"/>
        </w:rPr>
        <w:t>фотоснимки «Ковры Дагестана» на всесоюз. художествен. фотовыст</w:t>
      </w:r>
      <w:r w:rsidR="00EA0E4E">
        <w:rPr>
          <w:sz w:val="28"/>
          <w:szCs w:val="28"/>
        </w:rPr>
        <w:t>авке «Семилетка в действии», фот.</w:t>
      </w:r>
      <w:r w:rsidR="009E156C">
        <w:rPr>
          <w:sz w:val="28"/>
          <w:szCs w:val="28"/>
        </w:rPr>
        <w:t xml:space="preserve"> Р. Дика</w:t>
      </w:r>
      <w:r w:rsidR="009E156C" w:rsidRPr="009E156C">
        <w:rPr>
          <w:sz w:val="28"/>
          <w:szCs w:val="28"/>
        </w:rPr>
        <w:t>]</w:t>
      </w:r>
      <w:r w:rsidR="009E156C">
        <w:rPr>
          <w:sz w:val="28"/>
          <w:szCs w:val="28"/>
        </w:rPr>
        <w:t xml:space="preserve"> / Р. Мизрихи // Дагестанская правда. – 1963. – 28 апр.</w:t>
      </w:r>
    </w:p>
    <w:p w:rsidR="001A1984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220</w:t>
      </w:r>
      <w:r w:rsidR="00C96F14">
        <w:rPr>
          <w:b/>
          <w:sz w:val="28"/>
          <w:szCs w:val="28"/>
        </w:rPr>
        <w:t xml:space="preserve">. На выставку за океан: </w:t>
      </w:r>
      <w:r w:rsidR="00C96F14" w:rsidRPr="00C96F14">
        <w:rPr>
          <w:sz w:val="28"/>
          <w:szCs w:val="28"/>
        </w:rPr>
        <w:t>[</w:t>
      </w:r>
      <w:r w:rsidR="00C96F14">
        <w:rPr>
          <w:sz w:val="28"/>
          <w:szCs w:val="28"/>
        </w:rPr>
        <w:t>балхар. глиняные скульптуры</w:t>
      </w:r>
      <w:r w:rsidR="00C96F14" w:rsidRPr="00C96F14">
        <w:rPr>
          <w:sz w:val="28"/>
          <w:szCs w:val="28"/>
        </w:rPr>
        <w:t>]</w:t>
      </w:r>
      <w:r w:rsidR="00C96F14">
        <w:rPr>
          <w:sz w:val="28"/>
          <w:szCs w:val="28"/>
        </w:rPr>
        <w:t xml:space="preserve"> / Сове</w:t>
      </w:r>
      <w:r w:rsidR="00C96F14">
        <w:rPr>
          <w:sz w:val="28"/>
          <w:szCs w:val="28"/>
        </w:rPr>
        <w:t>т</w:t>
      </w:r>
      <w:r w:rsidR="00C96F14">
        <w:rPr>
          <w:sz w:val="28"/>
          <w:szCs w:val="28"/>
        </w:rPr>
        <w:t>ская Татария (г. Казань). – 1971. – 18 сент.</w:t>
      </w:r>
    </w:p>
    <w:p w:rsidR="00C96F14" w:rsidRDefault="00A476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221</w:t>
      </w:r>
      <w:r w:rsidR="00C96F14">
        <w:rPr>
          <w:b/>
          <w:sz w:val="28"/>
          <w:szCs w:val="28"/>
        </w:rPr>
        <w:t xml:space="preserve">. </w:t>
      </w:r>
      <w:r w:rsidR="000752B0">
        <w:rPr>
          <w:b/>
          <w:sz w:val="28"/>
          <w:szCs w:val="28"/>
        </w:rPr>
        <w:t xml:space="preserve">Набойщиков Г. </w:t>
      </w:r>
      <w:r w:rsidR="000752B0">
        <w:rPr>
          <w:sz w:val="28"/>
          <w:szCs w:val="28"/>
        </w:rPr>
        <w:t xml:space="preserve">Редкие экспонаты: </w:t>
      </w:r>
      <w:r w:rsidR="000752B0" w:rsidRPr="000752B0">
        <w:rPr>
          <w:sz w:val="28"/>
          <w:szCs w:val="28"/>
        </w:rPr>
        <w:t>[</w:t>
      </w:r>
      <w:r w:rsidR="000752B0">
        <w:rPr>
          <w:sz w:val="28"/>
          <w:szCs w:val="28"/>
        </w:rPr>
        <w:t>работы дагестанских умел</w:t>
      </w:r>
      <w:r w:rsidR="000752B0">
        <w:rPr>
          <w:sz w:val="28"/>
          <w:szCs w:val="28"/>
        </w:rPr>
        <w:t>ь</w:t>
      </w:r>
      <w:r w:rsidR="000752B0">
        <w:rPr>
          <w:sz w:val="28"/>
          <w:szCs w:val="28"/>
        </w:rPr>
        <w:t>цев на выставке в Ленинграде</w:t>
      </w:r>
      <w:r w:rsidR="000752B0" w:rsidRPr="000752B0">
        <w:rPr>
          <w:sz w:val="28"/>
          <w:szCs w:val="28"/>
        </w:rPr>
        <w:t>]</w:t>
      </w:r>
      <w:r w:rsidR="000752B0">
        <w:rPr>
          <w:sz w:val="28"/>
          <w:szCs w:val="28"/>
        </w:rPr>
        <w:t xml:space="preserve"> / Г. Набойщиков // Дагестанская правда. – 1977. – 25 авг.</w:t>
      </w:r>
    </w:p>
    <w:p w:rsidR="000752B0" w:rsidRDefault="009E1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222</w:t>
      </w:r>
      <w:r w:rsidR="000752B0">
        <w:rPr>
          <w:b/>
          <w:sz w:val="28"/>
          <w:szCs w:val="28"/>
        </w:rPr>
        <w:t xml:space="preserve">. </w:t>
      </w:r>
      <w:r w:rsidR="00356B29">
        <w:rPr>
          <w:b/>
          <w:sz w:val="28"/>
          <w:szCs w:val="28"/>
        </w:rPr>
        <w:t xml:space="preserve">Набойщиков Г. </w:t>
      </w:r>
      <w:r w:rsidR="00356B29" w:rsidRPr="00356B29">
        <w:rPr>
          <w:sz w:val="28"/>
          <w:szCs w:val="28"/>
        </w:rPr>
        <w:t>«</w:t>
      </w:r>
      <w:r w:rsidR="00356B29">
        <w:rPr>
          <w:sz w:val="28"/>
          <w:szCs w:val="28"/>
        </w:rPr>
        <w:t xml:space="preserve">Руками женщин Дагестана»: </w:t>
      </w:r>
      <w:r w:rsidR="00356B29" w:rsidRPr="00356B29">
        <w:rPr>
          <w:sz w:val="28"/>
          <w:szCs w:val="28"/>
        </w:rPr>
        <w:t>[</w:t>
      </w:r>
      <w:r w:rsidR="00356B29">
        <w:rPr>
          <w:sz w:val="28"/>
          <w:szCs w:val="28"/>
        </w:rPr>
        <w:t>так называется в</w:t>
      </w:r>
      <w:r w:rsidR="00356B29">
        <w:rPr>
          <w:sz w:val="28"/>
          <w:szCs w:val="28"/>
        </w:rPr>
        <w:t>ы</w:t>
      </w:r>
      <w:r w:rsidR="00356B29">
        <w:rPr>
          <w:sz w:val="28"/>
          <w:szCs w:val="28"/>
        </w:rPr>
        <w:t>ставка сувениров, открытая в кинотеатре «Знание» Ленинграда</w:t>
      </w:r>
      <w:r w:rsidR="00356B29" w:rsidRPr="00356B29">
        <w:rPr>
          <w:sz w:val="28"/>
          <w:szCs w:val="28"/>
        </w:rPr>
        <w:t>]</w:t>
      </w:r>
      <w:r w:rsidR="00356B29">
        <w:rPr>
          <w:sz w:val="28"/>
          <w:szCs w:val="28"/>
        </w:rPr>
        <w:t xml:space="preserve"> / Г. Набо</w:t>
      </w:r>
      <w:r w:rsidR="00356B29">
        <w:rPr>
          <w:sz w:val="28"/>
          <w:szCs w:val="28"/>
        </w:rPr>
        <w:t>й</w:t>
      </w:r>
      <w:r w:rsidR="00356B29">
        <w:rPr>
          <w:sz w:val="28"/>
          <w:szCs w:val="28"/>
        </w:rPr>
        <w:t>щиков // Дагестанская правда. – 1976. – 1 февр.</w:t>
      </w:r>
    </w:p>
    <w:p w:rsidR="00356B29" w:rsidRDefault="009E1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223</w:t>
      </w:r>
      <w:r w:rsidR="00356B29">
        <w:rPr>
          <w:b/>
          <w:sz w:val="28"/>
          <w:szCs w:val="28"/>
        </w:rPr>
        <w:t xml:space="preserve">. Недзвецкий Я. </w:t>
      </w:r>
      <w:r w:rsidR="00356B29">
        <w:rPr>
          <w:sz w:val="28"/>
          <w:szCs w:val="28"/>
        </w:rPr>
        <w:t xml:space="preserve">В залах музея: </w:t>
      </w:r>
      <w:r w:rsidR="00356B29" w:rsidRPr="00356B29">
        <w:rPr>
          <w:sz w:val="28"/>
          <w:szCs w:val="28"/>
        </w:rPr>
        <w:t>[</w:t>
      </w:r>
      <w:r w:rsidR="00356B29">
        <w:rPr>
          <w:sz w:val="28"/>
          <w:szCs w:val="28"/>
        </w:rPr>
        <w:t>в Всероссийском музее декорати</w:t>
      </w:r>
      <w:r w:rsidR="00356B29">
        <w:rPr>
          <w:sz w:val="28"/>
          <w:szCs w:val="28"/>
        </w:rPr>
        <w:t>в</w:t>
      </w:r>
      <w:r w:rsidR="00356B29">
        <w:rPr>
          <w:sz w:val="28"/>
          <w:szCs w:val="28"/>
        </w:rPr>
        <w:t>но-прикладного и народного искусства представлены работы двух художн</w:t>
      </w:r>
      <w:r w:rsidR="00356B29">
        <w:rPr>
          <w:sz w:val="28"/>
          <w:szCs w:val="28"/>
        </w:rPr>
        <w:t>и</w:t>
      </w:r>
      <w:r w:rsidR="00356B29">
        <w:rPr>
          <w:sz w:val="28"/>
          <w:szCs w:val="28"/>
        </w:rPr>
        <w:t>ков из Унцукуля – А.Г. Магомедова и И.А. Абдулаева</w:t>
      </w:r>
      <w:r w:rsidR="00356B29" w:rsidRPr="00356B29">
        <w:rPr>
          <w:sz w:val="28"/>
          <w:szCs w:val="28"/>
        </w:rPr>
        <w:t>]</w:t>
      </w:r>
      <w:r w:rsidR="003C6470">
        <w:rPr>
          <w:sz w:val="28"/>
          <w:szCs w:val="28"/>
        </w:rPr>
        <w:t xml:space="preserve"> / Я. Недзвецкий // Д</w:t>
      </w:r>
      <w:r w:rsidR="003C6470">
        <w:rPr>
          <w:sz w:val="28"/>
          <w:szCs w:val="28"/>
        </w:rPr>
        <w:t>а</w:t>
      </w:r>
      <w:r w:rsidR="003C6470">
        <w:rPr>
          <w:sz w:val="28"/>
          <w:szCs w:val="28"/>
        </w:rPr>
        <w:t>гестанская правда. – 1983. – 12 июня.</w:t>
      </w:r>
    </w:p>
    <w:p w:rsidR="003C6470" w:rsidRDefault="009E1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224</w:t>
      </w:r>
      <w:r w:rsidR="003C6470">
        <w:rPr>
          <w:b/>
          <w:sz w:val="28"/>
          <w:szCs w:val="28"/>
        </w:rPr>
        <w:t xml:space="preserve">. Попова Т. </w:t>
      </w:r>
      <w:r w:rsidR="003C6470">
        <w:rPr>
          <w:sz w:val="28"/>
          <w:szCs w:val="28"/>
        </w:rPr>
        <w:t xml:space="preserve">Народное искусство Дагестана: </w:t>
      </w:r>
      <w:r w:rsidR="003C6470" w:rsidRPr="003C6470">
        <w:rPr>
          <w:sz w:val="28"/>
          <w:szCs w:val="28"/>
        </w:rPr>
        <w:t>[</w:t>
      </w:r>
      <w:r w:rsidR="003C6470">
        <w:rPr>
          <w:sz w:val="28"/>
          <w:szCs w:val="28"/>
        </w:rPr>
        <w:t>в Туле выставка дек</w:t>
      </w:r>
      <w:r w:rsidR="003C6470">
        <w:rPr>
          <w:sz w:val="28"/>
          <w:szCs w:val="28"/>
        </w:rPr>
        <w:t>о</w:t>
      </w:r>
      <w:r w:rsidR="003C6470">
        <w:rPr>
          <w:sz w:val="28"/>
          <w:szCs w:val="28"/>
        </w:rPr>
        <w:t>ративно-прикладное искусство Дагестана</w:t>
      </w:r>
      <w:r w:rsidR="003C6470" w:rsidRPr="003C6470">
        <w:rPr>
          <w:sz w:val="28"/>
          <w:szCs w:val="28"/>
        </w:rPr>
        <w:t>]</w:t>
      </w:r>
      <w:r w:rsidR="003C6470">
        <w:rPr>
          <w:sz w:val="28"/>
          <w:szCs w:val="28"/>
        </w:rPr>
        <w:t xml:space="preserve"> / Т. Попова // Молодой коммунар. – 1977. – 23 июля.</w:t>
      </w:r>
    </w:p>
    <w:p w:rsidR="003C6470" w:rsidRDefault="009E1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225</w:t>
      </w:r>
      <w:r w:rsidR="003C6470">
        <w:rPr>
          <w:b/>
          <w:sz w:val="28"/>
          <w:szCs w:val="28"/>
        </w:rPr>
        <w:t xml:space="preserve">. </w:t>
      </w:r>
      <w:r w:rsidR="003C6470" w:rsidRPr="003C6470">
        <w:rPr>
          <w:b/>
          <w:sz w:val="28"/>
          <w:szCs w:val="28"/>
        </w:rPr>
        <w:t xml:space="preserve">Поющие краски: </w:t>
      </w:r>
      <w:r w:rsidR="003C6470" w:rsidRPr="003C6470">
        <w:rPr>
          <w:sz w:val="28"/>
          <w:szCs w:val="28"/>
        </w:rPr>
        <w:t>[</w:t>
      </w:r>
      <w:r w:rsidR="003C6470">
        <w:rPr>
          <w:sz w:val="28"/>
          <w:szCs w:val="28"/>
        </w:rPr>
        <w:t>о выставке декоративно-прикладного и изобр</w:t>
      </w:r>
      <w:r w:rsidR="003C6470">
        <w:rPr>
          <w:sz w:val="28"/>
          <w:szCs w:val="28"/>
        </w:rPr>
        <w:t>а</w:t>
      </w:r>
      <w:r w:rsidR="003C6470">
        <w:rPr>
          <w:sz w:val="28"/>
          <w:szCs w:val="28"/>
        </w:rPr>
        <w:t>зительного искусства Советского Дагестана в выставочном зале Союза х</w:t>
      </w:r>
      <w:r w:rsidR="003C6470">
        <w:rPr>
          <w:sz w:val="28"/>
          <w:szCs w:val="28"/>
        </w:rPr>
        <w:t>у</w:t>
      </w:r>
      <w:r w:rsidR="003C6470">
        <w:rPr>
          <w:sz w:val="28"/>
          <w:szCs w:val="28"/>
        </w:rPr>
        <w:t>дожников Каракалпакии</w:t>
      </w:r>
      <w:r w:rsidR="003C6470" w:rsidRPr="003C6470">
        <w:rPr>
          <w:sz w:val="28"/>
          <w:szCs w:val="28"/>
        </w:rPr>
        <w:t>]</w:t>
      </w:r>
      <w:r w:rsidR="003C6470">
        <w:rPr>
          <w:sz w:val="28"/>
          <w:szCs w:val="28"/>
        </w:rPr>
        <w:t xml:space="preserve"> // Советская Каракалпакия (Нукус). – 1983. – 25 авг.</w:t>
      </w:r>
    </w:p>
    <w:p w:rsidR="003C6470" w:rsidRDefault="009E1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226</w:t>
      </w:r>
      <w:r w:rsidR="003C6470">
        <w:rPr>
          <w:b/>
          <w:sz w:val="28"/>
          <w:szCs w:val="28"/>
        </w:rPr>
        <w:t xml:space="preserve">. Радует глаз: </w:t>
      </w:r>
      <w:r w:rsidR="003C6470" w:rsidRPr="003C6470">
        <w:rPr>
          <w:sz w:val="28"/>
          <w:szCs w:val="28"/>
        </w:rPr>
        <w:t>[</w:t>
      </w:r>
      <w:r w:rsidR="003C6470">
        <w:rPr>
          <w:sz w:val="28"/>
          <w:szCs w:val="28"/>
        </w:rPr>
        <w:t>выставка декоративно-прикладного искусства Даг</w:t>
      </w:r>
      <w:r w:rsidR="003C6470">
        <w:rPr>
          <w:sz w:val="28"/>
          <w:szCs w:val="28"/>
        </w:rPr>
        <w:t>е</w:t>
      </w:r>
      <w:r w:rsidR="003C6470">
        <w:rPr>
          <w:sz w:val="28"/>
          <w:szCs w:val="28"/>
        </w:rPr>
        <w:t>стана в музее Татарии</w:t>
      </w:r>
      <w:r w:rsidR="003C6470" w:rsidRPr="003C6470">
        <w:rPr>
          <w:sz w:val="28"/>
          <w:szCs w:val="28"/>
        </w:rPr>
        <w:t>]</w:t>
      </w:r>
      <w:r w:rsidR="003C6470">
        <w:rPr>
          <w:sz w:val="28"/>
          <w:szCs w:val="28"/>
        </w:rPr>
        <w:t xml:space="preserve"> // Советская Татария. – 1974. – 3 марта.</w:t>
      </w:r>
    </w:p>
    <w:p w:rsidR="003C6470" w:rsidRDefault="009E1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227</w:t>
      </w:r>
      <w:r w:rsidR="003C6470">
        <w:rPr>
          <w:b/>
          <w:sz w:val="28"/>
          <w:szCs w:val="28"/>
        </w:rPr>
        <w:t xml:space="preserve">. Ракитская Л. </w:t>
      </w:r>
      <w:r w:rsidR="003C6470">
        <w:rPr>
          <w:sz w:val="28"/>
          <w:szCs w:val="28"/>
        </w:rPr>
        <w:t xml:space="preserve">Искусство мастеров-ювелиров: </w:t>
      </w:r>
      <w:r w:rsidR="003C6470" w:rsidRPr="003C6470">
        <w:rPr>
          <w:sz w:val="28"/>
          <w:szCs w:val="28"/>
        </w:rPr>
        <w:t>[</w:t>
      </w:r>
      <w:r w:rsidR="003C6470">
        <w:rPr>
          <w:sz w:val="28"/>
          <w:szCs w:val="28"/>
        </w:rPr>
        <w:t>выставка дагеста</w:t>
      </w:r>
      <w:r w:rsidR="003C6470">
        <w:rPr>
          <w:sz w:val="28"/>
          <w:szCs w:val="28"/>
        </w:rPr>
        <w:t>н</w:t>
      </w:r>
      <w:r w:rsidR="003C6470">
        <w:rPr>
          <w:sz w:val="28"/>
          <w:szCs w:val="28"/>
        </w:rPr>
        <w:t>ских умельцев в г. Смоленске</w:t>
      </w:r>
      <w:r w:rsidR="003C6470" w:rsidRPr="003C6470">
        <w:rPr>
          <w:sz w:val="28"/>
          <w:szCs w:val="28"/>
        </w:rPr>
        <w:t>]</w:t>
      </w:r>
      <w:r w:rsidR="003C6470">
        <w:rPr>
          <w:sz w:val="28"/>
          <w:szCs w:val="28"/>
        </w:rPr>
        <w:t xml:space="preserve"> / Л. Ракитская // Рабочий путь (Смоленск). – 1984. – 25 янв.</w:t>
      </w:r>
    </w:p>
    <w:p w:rsidR="003C6470" w:rsidRDefault="009E1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228</w:t>
      </w:r>
      <w:r w:rsidR="003C6470">
        <w:rPr>
          <w:b/>
          <w:sz w:val="28"/>
          <w:szCs w:val="28"/>
        </w:rPr>
        <w:t xml:space="preserve">. </w:t>
      </w:r>
      <w:r w:rsidR="00BF7C72">
        <w:rPr>
          <w:b/>
          <w:sz w:val="28"/>
          <w:szCs w:val="28"/>
        </w:rPr>
        <w:t xml:space="preserve">Рахимкулова Т. </w:t>
      </w:r>
      <w:r w:rsidR="00BF7C72">
        <w:rPr>
          <w:sz w:val="28"/>
          <w:szCs w:val="28"/>
        </w:rPr>
        <w:t xml:space="preserve">Металл и кружево: </w:t>
      </w:r>
      <w:r w:rsidR="00BF7C72" w:rsidRPr="00BF7C72">
        <w:rPr>
          <w:sz w:val="28"/>
          <w:szCs w:val="28"/>
        </w:rPr>
        <w:t>[</w:t>
      </w:r>
      <w:r w:rsidR="00BF7C72">
        <w:rPr>
          <w:sz w:val="28"/>
          <w:szCs w:val="28"/>
        </w:rPr>
        <w:t>выставка работ народных умельцев Дагестана в Москве</w:t>
      </w:r>
      <w:r w:rsidR="00BF7C72" w:rsidRPr="00BF7C72">
        <w:rPr>
          <w:sz w:val="28"/>
          <w:szCs w:val="28"/>
        </w:rPr>
        <w:t>]</w:t>
      </w:r>
      <w:r w:rsidR="00BF7C72">
        <w:rPr>
          <w:sz w:val="28"/>
          <w:szCs w:val="28"/>
        </w:rPr>
        <w:t xml:space="preserve"> / Т. Рахимкулова // Дагестанская правда. – 1980. – 2 июля.</w:t>
      </w:r>
    </w:p>
    <w:p w:rsidR="00BF7C72" w:rsidRDefault="009E1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229</w:t>
      </w:r>
      <w:r w:rsidR="00BF7C72">
        <w:rPr>
          <w:b/>
          <w:sz w:val="28"/>
          <w:szCs w:val="28"/>
        </w:rPr>
        <w:t xml:space="preserve">. Соловьева Л. </w:t>
      </w:r>
      <w:r w:rsidR="00BF7C72">
        <w:rPr>
          <w:sz w:val="28"/>
          <w:szCs w:val="28"/>
        </w:rPr>
        <w:t xml:space="preserve">Выставка на берегах Невы: </w:t>
      </w:r>
      <w:r w:rsidR="00BF7C72" w:rsidRPr="00BF7C72">
        <w:rPr>
          <w:sz w:val="28"/>
          <w:szCs w:val="28"/>
        </w:rPr>
        <w:t>[</w:t>
      </w:r>
      <w:r w:rsidR="00BF7C72">
        <w:rPr>
          <w:sz w:val="28"/>
          <w:szCs w:val="28"/>
        </w:rPr>
        <w:t>выставка работ Унц</w:t>
      </w:r>
      <w:r w:rsidR="00BF7C72">
        <w:rPr>
          <w:sz w:val="28"/>
          <w:szCs w:val="28"/>
        </w:rPr>
        <w:t>у</w:t>
      </w:r>
      <w:r w:rsidR="00BF7C72">
        <w:rPr>
          <w:sz w:val="28"/>
          <w:szCs w:val="28"/>
        </w:rPr>
        <w:t>кульской художественной ф-ки в Ленинграде</w:t>
      </w:r>
      <w:r w:rsidRPr="009E156C">
        <w:rPr>
          <w:sz w:val="28"/>
          <w:szCs w:val="28"/>
        </w:rPr>
        <w:t>]</w:t>
      </w:r>
      <w:r>
        <w:rPr>
          <w:sz w:val="28"/>
          <w:szCs w:val="28"/>
        </w:rPr>
        <w:t xml:space="preserve"> / Л. Соловьева // Дагестанская правда. – 1985. – 19 нояб.</w:t>
      </w:r>
    </w:p>
    <w:p w:rsidR="009E156C" w:rsidRDefault="009E1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230. Урванцев А. </w:t>
      </w:r>
      <w:r>
        <w:rPr>
          <w:sz w:val="28"/>
          <w:szCs w:val="28"/>
        </w:rPr>
        <w:t xml:space="preserve">Резцом и кистью: </w:t>
      </w:r>
      <w:r w:rsidRPr="009E156C">
        <w:rPr>
          <w:sz w:val="28"/>
          <w:szCs w:val="28"/>
        </w:rPr>
        <w:t>[</w:t>
      </w:r>
      <w:r w:rsidR="00B206E6">
        <w:rPr>
          <w:sz w:val="28"/>
          <w:szCs w:val="28"/>
        </w:rPr>
        <w:t>экспонаты нар.</w:t>
      </w:r>
      <w:r>
        <w:rPr>
          <w:sz w:val="28"/>
          <w:szCs w:val="28"/>
        </w:rPr>
        <w:t xml:space="preserve"> художествен</w:t>
      </w:r>
      <w:r w:rsidR="00B206E6">
        <w:rPr>
          <w:sz w:val="28"/>
          <w:szCs w:val="28"/>
        </w:rPr>
        <w:t>.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мыслов Дагестана на выставке в Москве</w:t>
      </w:r>
      <w:r w:rsidRPr="009E156C">
        <w:rPr>
          <w:sz w:val="28"/>
          <w:szCs w:val="28"/>
        </w:rPr>
        <w:t>]</w:t>
      </w:r>
      <w:r>
        <w:rPr>
          <w:sz w:val="28"/>
          <w:szCs w:val="28"/>
        </w:rPr>
        <w:t xml:space="preserve"> / А. Урванцев // Сельская жизнь. – 1980. – 18 янв.</w:t>
      </w:r>
    </w:p>
    <w:p w:rsidR="002C6CD3" w:rsidRDefault="002C6CD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231. Храмо Е. </w:t>
      </w:r>
      <w:r>
        <w:rPr>
          <w:sz w:val="28"/>
          <w:szCs w:val="28"/>
        </w:rPr>
        <w:t xml:space="preserve">Ковры дагестанские: </w:t>
      </w:r>
      <w:r w:rsidRPr="002C6CD3">
        <w:rPr>
          <w:sz w:val="28"/>
          <w:szCs w:val="28"/>
        </w:rPr>
        <w:t>[</w:t>
      </w:r>
      <w:r>
        <w:rPr>
          <w:sz w:val="28"/>
          <w:szCs w:val="28"/>
        </w:rPr>
        <w:t>выставка ковров в Дагестанском государственном объединенном историческом и архитектурном музее</w:t>
      </w:r>
      <w:r w:rsidRPr="002C6CD3">
        <w:rPr>
          <w:sz w:val="28"/>
          <w:szCs w:val="28"/>
        </w:rPr>
        <w:t>]</w:t>
      </w:r>
      <w:r>
        <w:rPr>
          <w:sz w:val="28"/>
          <w:szCs w:val="28"/>
        </w:rPr>
        <w:t xml:space="preserve"> / Е. Храмо // Дагестанская правда. – 1991. – 16 окт.</w:t>
      </w:r>
    </w:p>
    <w:p w:rsidR="00581CCF" w:rsidRDefault="002C6CD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232. Церетели В. </w:t>
      </w:r>
      <w:r>
        <w:rPr>
          <w:sz w:val="28"/>
          <w:szCs w:val="28"/>
        </w:rPr>
        <w:t xml:space="preserve">На выставке – искусство ювелиров: </w:t>
      </w:r>
      <w:r w:rsidRPr="002C6CD3">
        <w:rPr>
          <w:sz w:val="28"/>
          <w:szCs w:val="28"/>
        </w:rPr>
        <w:t>[</w:t>
      </w:r>
      <w:r>
        <w:rPr>
          <w:sz w:val="28"/>
          <w:szCs w:val="28"/>
        </w:rPr>
        <w:t>представители знаменитого дагестанского селения Кубачи в Москве</w:t>
      </w:r>
      <w:r w:rsidRPr="002C6CD3">
        <w:rPr>
          <w:sz w:val="28"/>
          <w:szCs w:val="28"/>
        </w:rPr>
        <w:t>]</w:t>
      </w:r>
      <w:r>
        <w:rPr>
          <w:sz w:val="28"/>
          <w:szCs w:val="28"/>
        </w:rPr>
        <w:t xml:space="preserve"> / В. Церетели </w:t>
      </w:r>
      <w:r w:rsidR="00581CCF">
        <w:rPr>
          <w:sz w:val="28"/>
          <w:szCs w:val="28"/>
        </w:rPr>
        <w:t>// Даг</w:t>
      </w:r>
      <w:r w:rsidR="00581CCF">
        <w:rPr>
          <w:sz w:val="28"/>
          <w:szCs w:val="28"/>
        </w:rPr>
        <w:t>е</w:t>
      </w:r>
      <w:r w:rsidR="00581CCF">
        <w:rPr>
          <w:sz w:val="28"/>
          <w:szCs w:val="28"/>
        </w:rPr>
        <w:t>станская правда. – 1975. – 8 окт.</w:t>
      </w:r>
    </w:p>
    <w:p w:rsidR="00581CCF" w:rsidRDefault="00581CC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233. Что нового у мастеров красоты: </w:t>
      </w:r>
      <w:r w:rsidRPr="00581CCF">
        <w:rPr>
          <w:sz w:val="28"/>
          <w:szCs w:val="28"/>
        </w:rPr>
        <w:t>[</w:t>
      </w:r>
      <w:r>
        <w:rPr>
          <w:sz w:val="28"/>
          <w:szCs w:val="28"/>
        </w:rPr>
        <w:t>коврики</w:t>
      </w:r>
      <w:r w:rsidR="002843CA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на экспорт. Москва. Прага. Омск. Изделия из серебра для женщин</w:t>
      </w:r>
      <w:r w:rsidRPr="00581CCF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1962. – 1 марта.</w:t>
      </w:r>
    </w:p>
    <w:p w:rsidR="00581CCF" w:rsidRDefault="00581CC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234. Шамадаева В. </w:t>
      </w:r>
      <w:r>
        <w:rPr>
          <w:sz w:val="28"/>
          <w:szCs w:val="28"/>
        </w:rPr>
        <w:t xml:space="preserve">Балхар в Москве: </w:t>
      </w:r>
      <w:r w:rsidRPr="00581CCF">
        <w:rPr>
          <w:sz w:val="28"/>
          <w:szCs w:val="28"/>
        </w:rPr>
        <w:t>[</w:t>
      </w:r>
      <w:r>
        <w:rPr>
          <w:sz w:val="28"/>
          <w:szCs w:val="28"/>
        </w:rPr>
        <w:t>о гончарном искусстве балха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ских мастериц</w:t>
      </w:r>
      <w:r w:rsidRPr="00581CCF">
        <w:rPr>
          <w:sz w:val="28"/>
          <w:szCs w:val="28"/>
        </w:rPr>
        <w:t>]</w:t>
      </w:r>
      <w:r>
        <w:rPr>
          <w:sz w:val="28"/>
          <w:szCs w:val="28"/>
        </w:rPr>
        <w:t xml:space="preserve"> / В. Шамадаева // Эхо Кавказа. – 1992. - № 1. – С. 42.</w:t>
      </w:r>
    </w:p>
    <w:p w:rsidR="009E156C" w:rsidRDefault="00581CC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235. Шамадаева В. </w:t>
      </w:r>
      <w:r>
        <w:rPr>
          <w:sz w:val="28"/>
          <w:szCs w:val="28"/>
        </w:rPr>
        <w:t xml:space="preserve">Песня рук: </w:t>
      </w:r>
      <w:r w:rsidRPr="00581CCF">
        <w:rPr>
          <w:sz w:val="28"/>
          <w:szCs w:val="28"/>
        </w:rPr>
        <w:t>[</w:t>
      </w:r>
      <w:r>
        <w:rPr>
          <w:sz w:val="28"/>
          <w:szCs w:val="28"/>
        </w:rPr>
        <w:t>открыта выставка «Ковры и керамика Дагестана»</w:t>
      </w:r>
      <w:r w:rsidRPr="00581CCF">
        <w:rPr>
          <w:sz w:val="28"/>
          <w:szCs w:val="28"/>
        </w:rPr>
        <w:t>]</w:t>
      </w:r>
      <w:r>
        <w:rPr>
          <w:sz w:val="28"/>
          <w:szCs w:val="28"/>
        </w:rPr>
        <w:t xml:space="preserve"> / В. Шамадаева // Дагестанская правда. – 1989. – 26 апр. – (Ве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нисаж).</w:t>
      </w:r>
    </w:p>
    <w:p w:rsidR="00581CCF" w:rsidRDefault="00581CC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236. </w:t>
      </w:r>
      <w:r w:rsidR="00F83D0D">
        <w:rPr>
          <w:b/>
          <w:sz w:val="28"/>
          <w:szCs w:val="28"/>
        </w:rPr>
        <w:t xml:space="preserve">Ярко, современно: </w:t>
      </w:r>
      <w:r w:rsidR="00F83D0D" w:rsidRPr="00F83D0D">
        <w:rPr>
          <w:sz w:val="28"/>
          <w:szCs w:val="28"/>
        </w:rPr>
        <w:t>[</w:t>
      </w:r>
      <w:r w:rsidR="00F83D0D">
        <w:rPr>
          <w:sz w:val="28"/>
          <w:szCs w:val="28"/>
        </w:rPr>
        <w:t>выставка произведений из керамики худо</w:t>
      </w:r>
      <w:r w:rsidR="00F83D0D">
        <w:rPr>
          <w:sz w:val="28"/>
          <w:szCs w:val="28"/>
        </w:rPr>
        <w:t>ж</w:t>
      </w:r>
      <w:r w:rsidR="00F83D0D">
        <w:rPr>
          <w:sz w:val="28"/>
          <w:szCs w:val="28"/>
        </w:rPr>
        <w:t>ника А. Донова</w:t>
      </w:r>
      <w:r w:rsidR="00F83D0D" w:rsidRPr="00F83D0D">
        <w:rPr>
          <w:sz w:val="28"/>
          <w:szCs w:val="28"/>
        </w:rPr>
        <w:t>]</w:t>
      </w:r>
      <w:r w:rsidR="00F83D0D">
        <w:rPr>
          <w:sz w:val="28"/>
          <w:szCs w:val="28"/>
        </w:rPr>
        <w:t xml:space="preserve"> // Дагестанская правда. – 1976. – 19 марта.</w:t>
      </w:r>
    </w:p>
    <w:p w:rsidR="00F83D0D" w:rsidRDefault="00F83D0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237. Яркова Е. </w:t>
      </w:r>
      <w:r>
        <w:rPr>
          <w:sz w:val="28"/>
          <w:szCs w:val="28"/>
        </w:rPr>
        <w:t xml:space="preserve">Выставка в Москве: </w:t>
      </w:r>
      <w:r w:rsidR="00F05E01" w:rsidRPr="00F05E01">
        <w:rPr>
          <w:sz w:val="28"/>
          <w:szCs w:val="28"/>
        </w:rPr>
        <w:t>[</w:t>
      </w:r>
      <w:r>
        <w:rPr>
          <w:sz w:val="28"/>
          <w:szCs w:val="28"/>
        </w:rPr>
        <w:t xml:space="preserve"> Декоративно-прикладное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ство Дагестана</w:t>
      </w:r>
      <w:r w:rsidR="00F05E01">
        <w:rPr>
          <w:sz w:val="28"/>
          <w:szCs w:val="28"/>
        </w:rPr>
        <w:t>, изделия детей</w:t>
      </w:r>
      <w:r w:rsidRPr="00F83D0D">
        <w:rPr>
          <w:sz w:val="28"/>
          <w:szCs w:val="28"/>
        </w:rPr>
        <w:t>]</w:t>
      </w:r>
      <w:r>
        <w:rPr>
          <w:sz w:val="28"/>
          <w:szCs w:val="28"/>
        </w:rPr>
        <w:t xml:space="preserve"> / Е. Яркова // Дагестанская правда. – 1990. – 24 мая. – (Детское творчество).</w:t>
      </w:r>
    </w:p>
    <w:p w:rsidR="00047042" w:rsidRDefault="00047042" w:rsidP="00660964">
      <w:pPr>
        <w:spacing w:before="240"/>
        <w:rPr>
          <w:sz w:val="28"/>
          <w:szCs w:val="28"/>
        </w:rPr>
      </w:pPr>
    </w:p>
    <w:p w:rsidR="00F83D0D" w:rsidRDefault="00F83D0D" w:rsidP="00660964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пределами Российской Федерации</w:t>
      </w:r>
      <w:r w:rsidR="00660964">
        <w:rPr>
          <w:b/>
          <w:sz w:val="28"/>
          <w:szCs w:val="28"/>
        </w:rPr>
        <w:t>.</w:t>
      </w:r>
    </w:p>
    <w:p w:rsidR="00F83D0D" w:rsidRDefault="00F83D0D" w:rsidP="00A64186">
      <w:pPr>
        <w:spacing w:before="240"/>
        <w:ind w:firstLine="709"/>
        <w:rPr>
          <w:b/>
          <w:sz w:val="28"/>
          <w:szCs w:val="28"/>
        </w:rPr>
      </w:pPr>
    </w:p>
    <w:p w:rsidR="00F83D0D" w:rsidRDefault="00F83D0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238. Абдурахманов А. </w:t>
      </w:r>
      <w:r>
        <w:rPr>
          <w:sz w:val="28"/>
          <w:szCs w:val="28"/>
        </w:rPr>
        <w:t xml:space="preserve">Из Дагестана в Канаду: </w:t>
      </w:r>
      <w:r w:rsidRPr="00F83D0D">
        <w:rPr>
          <w:sz w:val="28"/>
          <w:szCs w:val="28"/>
        </w:rPr>
        <w:t>[</w:t>
      </w:r>
      <w:r>
        <w:rPr>
          <w:sz w:val="28"/>
          <w:szCs w:val="28"/>
        </w:rPr>
        <w:t>выставка произведений прикладного искусства</w:t>
      </w:r>
      <w:r w:rsidRPr="00F83D0D">
        <w:rPr>
          <w:sz w:val="28"/>
          <w:szCs w:val="28"/>
        </w:rPr>
        <w:t>]</w:t>
      </w:r>
      <w:r>
        <w:rPr>
          <w:sz w:val="28"/>
          <w:szCs w:val="28"/>
        </w:rPr>
        <w:t xml:space="preserve"> / А. Абдурахманов // Дагестанская правда. – 1966. – 12 окт.</w:t>
      </w:r>
    </w:p>
    <w:p w:rsidR="00F83D0D" w:rsidRDefault="00F83D0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239.Айдунбеков М. </w:t>
      </w:r>
      <w:r>
        <w:rPr>
          <w:sz w:val="28"/>
          <w:szCs w:val="28"/>
        </w:rPr>
        <w:t xml:space="preserve">В страну восходящего солнца: </w:t>
      </w:r>
      <w:r w:rsidRPr="00F83D0D">
        <w:rPr>
          <w:sz w:val="28"/>
          <w:szCs w:val="28"/>
        </w:rPr>
        <w:t>[</w:t>
      </w:r>
      <w:r w:rsidR="00393EE9">
        <w:rPr>
          <w:sz w:val="28"/>
          <w:szCs w:val="28"/>
        </w:rPr>
        <w:t>в Японии пройдет выставка «Материальная культура Дагестана с древнейших времен до наших дней»</w:t>
      </w:r>
      <w:r w:rsidRPr="00F83D0D">
        <w:rPr>
          <w:sz w:val="28"/>
          <w:szCs w:val="28"/>
        </w:rPr>
        <w:t>]</w:t>
      </w:r>
      <w:r w:rsidR="00393EE9">
        <w:rPr>
          <w:sz w:val="28"/>
          <w:szCs w:val="28"/>
        </w:rPr>
        <w:t xml:space="preserve"> / М. Айдунбеков // Дагестанская правда. – 1991. – 24 авг.</w:t>
      </w:r>
    </w:p>
    <w:p w:rsidR="00393EE9" w:rsidRDefault="00393EE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240. Атаев Д. </w:t>
      </w:r>
      <w:r>
        <w:rPr>
          <w:sz w:val="28"/>
          <w:szCs w:val="28"/>
        </w:rPr>
        <w:t xml:space="preserve">Дагестанские коллекции в Будапеште: </w:t>
      </w:r>
      <w:r w:rsidRPr="00393EE9">
        <w:rPr>
          <w:sz w:val="28"/>
          <w:szCs w:val="28"/>
        </w:rPr>
        <w:t>[</w:t>
      </w:r>
      <w:r>
        <w:rPr>
          <w:sz w:val="28"/>
          <w:szCs w:val="28"/>
        </w:rPr>
        <w:t>образцы древних дагестанских художественных изделий</w:t>
      </w:r>
      <w:r w:rsidRPr="00393EE9">
        <w:rPr>
          <w:sz w:val="28"/>
          <w:szCs w:val="28"/>
        </w:rPr>
        <w:t>]</w:t>
      </w:r>
      <w:r>
        <w:rPr>
          <w:sz w:val="28"/>
          <w:szCs w:val="28"/>
        </w:rPr>
        <w:t xml:space="preserve"> / Д. Атаев // Дагестанская правда. – 1960. – 19 дек.</w:t>
      </w:r>
    </w:p>
    <w:p w:rsidR="00393EE9" w:rsidRDefault="00393EE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241. Войтович А. </w:t>
      </w:r>
      <w:r>
        <w:rPr>
          <w:sz w:val="28"/>
          <w:szCs w:val="28"/>
        </w:rPr>
        <w:t xml:space="preserve">Сделано умельцами: </w:t>
      </w:r>
      <w:r w:rsidRPr="00393EE9">
        <w:rPr>
          <w:sz w:val="28"/>
          <w:szCs w:val="28"/>
        </w:rPr>
        <w:t>[</w:t>
      </w:r>
      <w:r>
        <w:rPr>
          <w:sz w:val="28"/>
          <w:szCs w:val="28"/>
        </w:rPr>
        <w:t>в Киеве выставка декоративно-прикладного искусства Дагестана</w:t>
      </w:r>
      <w:r w:rsidRPr="00393EE9">
        <w:rPr>
          <w:sz w:val="28"/>
          <w:szCs w:val="28"/>
        </w:rPr>
        <w:t>]</w:t>
      </w:r>
      <w:r>
        <w:rPr>
          <w:sz w:val="28"/>
          <w:szCs w:val="28"/>
        </w:rPr>
        <w:t xml:space="preserve"> / А. Войтович // Правда. – 1973. – 4 нояб.</w:t>
      </w:r>
    </w:p>
    <w:p w:rsidR="00393EE9" w:rsidRDefault="00393EE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242. Всеволжский В. </w:t>
      </w:r>
      <w:r>
        <w:rPr>
          <w:sz w:val="28"/>
          <w:szCs w:val="28"/>
        </w:rPr>
        <w:t>Дагестанские ковры на международном аукционе / В. Всеволжский // Дагестанская правда. – 1957. – 26 июля.</w:t>
      </w:r>
    </w:p>
    <w:p w:rsidR="00393EE9" w:rsidRDefault="00393EE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243. Всесоюзное совещание по ковроделию: </w:t>
      </w:r>
      <w:r w:rsidRPr="00393EE9">
        <w:rPr>
          <w:sz w:val="28"/>
          <w:szCs w:val="28"/>
        </w:rPr>
        <w:t>[</w:t>
      </w:r>
      <w:r w:rsidR="007D1FE3">
        <w:rPr>
          <w:sz w:val="28"/>
          <w:szCs w:val="28"/>
        </w:rPr>
        <w:t xml:space="preserve">7 </w:t>
      </w:r>
      <w:r>
        <w:rPr>
          <w:sz w:val="28"/>
          <w:szCs w:val="28"/>
        </w:rPr>
        <w:t xml:space="preserve"> участников из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</w:t>
      </w:r>
      <w:r w:rsidRPr="00393EE9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1939. – 30 янв.</w:t>
      </w:r>
    </w:p>
    <w:p w:rsidR="00393EE9" w:rsidRDefault="00393EE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244. Выставка художественного ремесла Дагестана в Кракове </w:t>
      </w:r>
      <w:r>
        <w:rPr>
          <w:sz w:val="28"/>
          <w:szCs w:val="28"/>
        </w:rPr>
        <w:t>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1971. – 23 янв.</w:t>
      </w:r>
    </w:p>
    <w:p w:rsidR="00393EE9" w:rsidRDefault="00393EE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245. Габибов Д. </w:t>
      </w:r>
      <w:r>
        <w:rPr>
          <w:sz w:val="28"/>
          <w:szCs w:val="28"/>
        </w:rPr>
        <w:t xml:space="preserve">Дагестанские ковры на международном рынке: </w:t>
      </w:r>
      <w:r w:rsidRPr="00393EE9">
        <w:rPr>
          <w:sz w:val="28"/>
          <w:szCs w:val="28"/>
        </w:rPr>
        <w:t>[</w:t>
      </w:r>
      <w:r>
        <w:rPr>
          <w:sz w:val="28"/>
          <w:szCs w:val="28"/>
        </w:rPr>
        <w:t>о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гогнинском госпредприятии «Дагестанские ковры»</w:t>
      </w:r>
      <w:r w:rsidRPr="00393EE9">
        <w:rPr>
          <w:sz w:val="28"/>
          <w:szCs w:val="28"/>
        </w:rPr>
        <w:t>]</w:t>
      </w:r>
      <w:r>
        <w:rPr>
          <w:sz w:val="28"/>
          <w:szCs w:val="28"/>
        </w:rPr>
        <w:t xml:space="preserve"> / Д. Габибов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1995. – 4 янв.</w:t>
      </w:r>
    </w:p>
    <w:p w:rsidR="00393EE9" w:rsidRDefault="00393EE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246. </w:t>
      </w:r>
      <w:r w:rsidR="000712A7">
        <w:rPr>
          <w:b/>
          <w:sz w:val="28"/>
          <w:szCs w:val="28"/>
        </w:rPr>
        <w:t>Х</w:t>
      </w:r>
      <w:r w:rsidR="000712A7">
        <w:rPr>
          <w:b/>
          <w:sz w:val="28"/>
          <w:szCs w:val="28"/>
          <w:lang w:val="en-US"/>
        </w:rPr>
        <w:t>I</w:t>
      </w:r>
      <w:r w:rsidR="000712A7">
        <w:rPr>
          <w:b/>
          <w:sz w:val="28"/>
          <w:szCs w:val="28"/>
        </w:rPr>
        <w:t>яжиев Г</w:t>
      </w:r>
      <w:r w:rsidR="000712A7">
        <w:rPr>
          <w:b/>
          <w:sz w:val="28"/>
          <w:szCs w:val="28"/>
          <w:lang w:val="en-US"/>
        </w:rPr>
        <w:t>I</w:t>
      </w:r>
      <w:r w:rsidR="000712A7">
        <w:rPr>
          <w:b/>
          <w:sz w:val="28"/>
          <w:szCs w:val="28"/>
        </w:rPr>
        <w:t xml:space="preserve">. </w:t>
      </w:r>
      <w:r w:rsidR="000712A7">
        <w:rPr>
          <w:sz w:val="28"/>
          <w:szCs w:val="28"/>
        </w:rPr>
        <w:t>Бурибти устнала къел // Замана. – 1992. – 7 нояб.</w:t>
      </w:r>
    </w:p>
    <w:p w:rsidR="000712A7" w:rsidRDefault="000712A7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Гаджиев А. Следы знаменитых мастеров: </w:t>
      </w:r>
      <w:r w:rsidRPr="000712A7">
        <w:rPr>
          <w:sz w:val="28"/>
          <w:szCs w:val="28"/>
        </w:rPr>
        <w:t>[</w:t>
      </w:r>
      <w:r>
        <w:rPr>
          <w:sz w:val="28"/>
          <w:szCs w:val="28"/>
        </w:rPr>
        <w:t>об участии мастеров из 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бачи на выставке в Чикаго в 1893</w:t>
      </w:r>
      <w:r w:rsidRPr="000712A7">
        <w:rPr>
          <w:sz w:val="28"/>
          <w:szCs w:val="28"/>
        </w:rPr>
        <w:t>]</w:t>
      </w:r>
      <w:r>
        <w:rPr>
          <w:sz w:val="28"/>
          <w:szCs w:val="28"/>
        </w:rPr>
        <w:t xml:space="preserve"> / А. Гаджиев // Время. – 1992. – 7 нояб.</w:t>
      </w:r>
      <w:r w:rsidR="00A64186">
        <w:rPr>
          <w:sz w:val="28"/>
          <w:szCs w:val="28"/>
        </w:rPr>
        <w:t xml:space="preserve"> </w:t>
      </w:r>
      <w:r w:rsidR="007D1FE3">
        <w:rPr>
          <w:sz w:val="28"/>
          <w:szCs w:val="28"/>
        </w:rPr>
        <w:t xml:space="preserve">Дарг.яз. </w:t>
      </w:r>
    </w:p>
    <w:p w:rsidR="00BE6C81" w:rsidRDefault="000712A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247. Горфинкель М. </w:t>
      </w:r>
      <w:r>
        <w:rPr>
          <w:sz w:val="28"/>
          <w:szCs w:val="28"/>
        </w:rPr>
        <w:t>Чеканный звон Дагестана: выставка декоративно-прикладного искусства Дагестана в Латвии / М. Горфинкель // Голос Риги (Рига). – 1984. – 17 июля.</w:t>
      </w:r>
    </w:p>
    <w:p w:rsidR="000712A7" w:rsidRDefault="000712A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248. Гусейнов А. </w:t>
      </w:r>
      <w:r>
        <w:rPr>
          <w:sz w:val="28"/>
          <w:szCs w:val="28"/>
        </w:rPr>
        <w:t xml:space="preserve">На выставке в Загребе: </w:t>
      </w:r>
      <w:r w:rsidRPr="000712A7">
        <w:rPr>
          <w:sz w:val="28"/>
          <w:szCs w:val="28"/>
        </w:rPr>
        <w:t>[</w:t>
      </w:r>
      <w:r>
        <w:rPr>
          <w:sz w:val="28"/>
          <w:szCs w:val="28"/>
        </w:rPr>
        <w:t>дагестанское декоративно-прикладное искусство</w:t>
      </w:r>
      <w:r w:rsidRPr="000712A7">
        <w:rPr>
          <w:sz w:val="28"/>
          <w:szCs w:val="28"/>
        </w:rPr>
        <w:t>]</w:t>
      </w:r>
      <w:r>
        <w:rPr>
          <w:sz w:val="28"/>
          <w:szCs w:val="28"/>
        </w:rPr>
        <w:t xml:space="preserve"> / А. Гусейнов // Дагестанская правда. – 1981. – 17 сент.</w:t>
      </w:r>
    </w:p>
    <w:p w:rsidR="000712A7" w:rsidRDefault="000712A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249. Дагестанские ковры в Америке: </w:t>
      </w:r>
      <w:r w:rsidRPr="000712A7">
        <w:rPr>
          <w:sz w:val="28"/>
          <w:szCs w:val="28"/>
        </w:rPr>
        <w:t>[</w:t>
      </w:r>
      <w:r>
        <w:rPr>
          <w:sz w:val="28"/>
          <w:szCs w:val="28"/>
        </w:rPr>
        <w:t>фирма «Асараб» намерена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ганизовать выставку наших ковров в Америке</w:t>
      </w:r>
      <w:r w:rsidRPr="000712A7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1992. – 9 июля.</w:t>
      </w:r>
    </w:p>
    <w:p w:rsidR="000712A7" w:rsidRDefault="007D1FE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250. Путерброт Э.</w:t>
      </w:r>
      <w:r w:rsidR="000712A7">
        <w:rPr>
          <w:b/>
          <w:sz w:val="28"/>
          <w:szCs w:val="28"/>
        </w:rPr>
        <w:t xml:space="preserve"> </w:t>
      </w:r>
      <w:r w:rsidR="000712A7">
        <w:rPr>
          <w:sz w:val="28"/>
          <w:szCs w:val="28"/>
        </w:rPr>
        <w:t xml:space="preserve">Большой успех в Праге: </w:t>
      </w:r>
      <w:r w:rsidR="000712A7" w:rsidRPr="000712A7">
        <w:rPr>
          <w:sz w:val="28"/>
          <w:szCs w:val="28"/>
        </w:rPr>
        <w:t>[</w:t>
      </w:r>
      <w:r w:rsidR="00113EBD">
        <w:rPr>
          <w:sz w:val="28"/>
          <w:szCs w:val="28"/>
        </w:rPr>
        <w:t>о выставке</w:t>
      </w:r>
      <w:r w:rsidR="002843CA">
        <w:rPr>
          <w:sz w:val="28"/>
          <w:szCs w:val="28"/>
        </w:rPr>
        <w:t xml:space="preserve"> ,</w:t>
      </w:r>
      <w:r w:rsidR="00113EBD">
        <w:rPr>
          <w:sz w:val="28"/>
          <w:szCs w:val="28"/>
        </w:rPr>
        <w:t xml:space="preserve"> работ даг</w:t>
      </w:r>
      <w:r w:rsidR="00113EBD">
        <w:rPr>
          <w:sz w:val="28"/>
          <w:szCs w:val="28"/>
        </w:rPr>
        <w:t>е</w:t>
      </w:r>
      <w:r w:rsidR="00113EBD">
        <w:rPr>
          <w:sz w:val="28"/>
          <w:szCs w:val="28"/>
        </w:rPr>
        <w:t xml:space="preserve">станских художников: </w:t>
      </w:r>
      <w:r>
        <w:rPr>
          <w:sz w:val="28"/>
          <w:szCs w:val="28"/>
        </w:rPr>
        <w:t>бесе</w:t>
      </w:r>
      <w:r w:rsidR="002843CA">
        <w:rPr>
          <w:sz w:val="28"/>
          <w:szCs w:val="28"/>
        </w:rPr>
        <w:t>да с</w:t>
      </w:r>
      <w:r>
        <w:rPr>
          <w:sz w:val="28"/>
          <w:szCs w:val="28"/>
        </w:rPr>
        <w:t xml:space="preserve"> худож.</w:t>
      </w:r>
      <w:r w:rsidR="000712A7">
        <w:rPr>
          <w:sz w:val="28"/>
          <w:szCs w:val="28"/>
        </w:rPr>
        <w:t xml:space="preserve"> Кумыкского теат</w:t>
      </w:r>
      <w:r w:rsidR="00113EBD">
        <w:rPr>
          <w:sz w:val="28"/>
          <w:szCs w:val="28"/>
        </w:rPr>
        <w:t>ра</w:t>
      </w:r>
      <w:r w:rsidR="002843CA">
        <w:rPr>
          <w:sz w:val="28"/>
          <w:szCs w:val="28"/>
        </w:rPr>
        <w:t xml:space="preserve"> ,</w:t>
      </w:r>
      <w:r w:rsidR="00113EBD">
        <w:rPr>
          <w:sz w:val="28"/>
          <w:szCs w:val="28"/>
        </w:rPr>
        <w:t xml:space="preserve"> Э. Путербротом  /з</w:t>
      </w:r>
      <w:r>
        <w:rPr>
          <w:sz w:val="28"/>
          <w:szCs w:val="28"/>
        </w:rPr>
        <w:t>аписал А. Жильцов</w:t>
      </w:r>
      <w:r w:rsidR="000712A7" w:rsidRPr="000712A7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="000712A7">
        <w:rPr>
          <w:sz w:val="28"/>
          <w:szCs w:val="28"/>
        </w:rPr>
        <w:t xml:space="preserve"> // Комсомолец Дагестана. – 1983. – 9 июля.</w:t>
      </w:r>
    </w:p>
    <w:p w:rsidR="000712A7" w:rsidRDefault="000712A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251. </w:t>
      </w:r>
      <w:r w:rsidR="00F42CDA">
        <w:rPr>
          <w:b/>
          <w:sz w:val="28"/>
          <w:szCs w:val="28"/>
        </w:rPr>
        <w:t xml:space="preserve">Идрисова Н. </w:t>
      </w:r>
      <w:r w:rsidR="00F42CDA">
        <w:rPr>
          <w:sz w:val="28"/>
          <w:szCs w:val="28"/>
        </w:rPr>
        <w:t xml:space="preserve">Выставка в Будапеште: </w:t>
      </w:r>
      <w:r w:rsidR="00F42CDA" w:rsidRPr="00F42CDA">
        <w:rPr>
          <w:sz w:val="28"/>
          <w:szCs w:val="28"/>
        </w:rPr>
        <w:t>[</w:t>
      </w:r>
      <w:r w:rsidR="00F42CDA">
        <w:rPr>
          <w:sz w:val="28"/>
          <w:szCs w:val="28"/>
        </w:rPr>
        <w:t>«Декоративно-прикладное искусство Дагестана»</w:t>
      </w:r>
      <w:r w:rsidR="00F42CDA" w:rsidRPr="00F42CDA">
        <w:rPr>
          <w:sz w:val="28"/>
          <w:szCs w:val="28"/>
        </w:rPr>
        <w:t>]</w:t>
      </w:r>
      <w:r w:rsidR="00F42CDA">
        <w:rPr>
          <w:sz w:val="28"/>
          <w:szCs w:val="28"/>
        </w:rPr>
        <w:t xml:space="preserve"> / Н. Идрисова // Дагестанская правда. – 1978. – 19 окт.</w:t>
      </w:r>
    </w:p>
    <w:p w:rsidR="00F42CDA" w:rsidRPr="00496C97" w:rsidRDefault="00496C9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252. Идрисова Н.</w:t>
      </w:r>
      <w:r>
        <w:rPr>
          <w:sz w:val="28"/>
          <w:szCs w:val="28"/>
        </w:rPr>
        <w:t xml:space="preserve"> Дагестану посвящается: </w:t>
      </w:r>
      <w:r w:rsidRPr="00496C97">
        <w:rPr>
          <w:sz w:val="28"/>
          <w:szCs w:val="28"/>
        </w:rPr>
        <w:t>[</w:t>
      </w:r>
      <w:r>
        <w:rPr>
          <w:sz w:val="28"/>
          <w:szCs w:val="28"/>
        </w:rPr>
        <w:t>выставка</w:t>
      </w:r>
      <w:r w:rsidRPr="00496C97">
        <w:rPr>
          <w:sz w:val="28"/>
          <w:szCs w:val="28"/>
        </w:rPr>
        <w:t xml:space="preserve"> </w:t>
      </w:r>
      <w:r>
        <w:rPr>
          <w:sz w:val="28"/>
          <w:szCs w:val="28"/>
        </w:rPr>
        <w:t>дагестанского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коративно-прикладного искусства в Югославии</w:t>
      </w:r>
      <w:r w:rsidRPr="00496C97">
        <w:rPr>
          <w:sz w:val="28"/>
          <w:szCs w:val="28"/>
        </w:rPr>
        <w:t>]</w:t>
      </w:r>
      <w:r>
        <w:rPr>
          <w:sz w:val="28"/>
          <w:szCs w:val="28"/>
        </w:rPr>
        <w:t xml:space="preserve"> / Н. Идрисова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1979. – 6 дек.</w:t>
      </w:r>
    </w:p>
    <w:p w:rsidR="000712A7" w:rsidRDefault="00496C9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253. Инжиев М. </w:t>
      </w:r>
      <w:r>
        <w:rPr>
          <w:sz w:val="28"/>
          <w:szCs w:val="28"/>
        </w:rPr>
        <w:t xml:space="preserve">На выставку «ЭКСПО-70»: </w:t>
      </w:r>
      <w:r w:rsidRPr="00496C97">
        <w:rPr>
          <w:sz w:val="28"/>
          <w:szCs w:val="28"/>
        </w:rPr>
        <w:t>[</w:t>
      </w:r>
      <w:r>
        <w:rPr>
          <w:sz w:val="28"/>
          <w:szCs w:val="28"/>
        </w:rPr>
        <w:t>о работе кубачинского ювелира, засл. деятеля искусств РСФСР Г.-Б. Магомедова</w:t>
      </w:r>
      <w:r w:rsidR="00113EBD">
        <w:rPr>
          <w:sz w:val="28"/>
          <w:szCs w:val="28"/>
        </w:rPr>
        <w:t>,</w:t>
      </w:r>
      <w:r>
        <w:rPr>
          <w:sz w:val="28"/>
          <w:szCs w:val="28"/>
        </w:rPr>
        <w:t xml:space="preserve"> на Всемирной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ставке «ЭКСПО-70» в г. Осака Японии</w:t>
      </w:r>
      <w:r w:rsidRPr="00496C97">
        <w:rPr>
          <w:sz w:val="28"/>
          <w:szCs w:val="28"/>
        </w:rPr>
        <w:t>]</w:t>
      </w:r>
      <w:r>
        <w:rPr>
          <w:sz w:val="28"/>
          <w:szCs w:val="28"/>
        </w:rPr>
        <w:t>/ М. Инжиев // Дагестанская правда. – 1970. – 11 янв.: ил.</w:t>
      </w:r>
    </w:p>
    <w:p w:rsidR="00496C97" w:rsidRDefault="00496C9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254. </w:t>
      </w:r>
      <w:r w:rsidR="0038457D">
        <w:rPr>
          <w:b/>
          <w:sz w:val="28"/>
          <w:szCs w:val="28"/>
        </w:rPr>
        <w:t xml:space="preserve">Искусство дагестанских друзей: </w:t>
      </w:r>
      <w:r w:rsidR="0038457D" w:rsidRPr="0038457D">
        <w:rPr>
          <w:sz w:val="28"/>
          <w:szCs w:val="28"/>
        </w:rPr>
        <w:t>[</w:t>
      </w:r>
      <w:r w:rsidR="0038457D">
        <w:rPr>
          <w:sz w:val="28"/>
          <w:szCs w:val="28"/>
        </w:rPr>
        <w:t>о выставке декоративно-прикладного искусства республики в Азербайджанской ССР</w:t>
      </w:r>
      <w:r w:rsidR="0038457D" w:rsidRPr="0038457D">
        <w:rPr>
          <w:sz w:val="28"/>
          <w:szCs w:val="28"/>
        </w:rPr>
        <w:t>]</w:t>
      </w:r>
      <w:r w:rsidR="0038457D">
        <w:rPr>
          <w:sz w:val="28"/>
          <w:szCs w:val="28"/>
        </w:rPr>
        <w:t xml:space="preserve"> // Литерату</w:t>
      </w:r>
      <w:r w:rsidR="0038457D">
        <w:rPr>
          <w:sz w:val="28"/>
          <w:szCs w:val="28"/>
        </w:rPr>
        <w:t>р</w:t>
      </w:r>
      <w:r w:rsidR="0038457D">
        <w:rPr>
          <w:sz w:val="28"/>
          <w:szCs w:val="28"/>
        </w:rPr>
        <w:t>ный Азербайджан. – 1974. - № 1. – С. 142.</w:t>
      </w:r>
    </w:p>
    <w:p w:rsidR="0038457D" w:rsidRDefault="0038457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255. Кубачинские изделия в Париже </w:t>
      </w:r>
      <w:r>
        <w:rPr>
          <w:sz w:val="28"/>
          <w:szCs w:val="28"/>
        </w:rPr>
        <w:t>// Дагестанская правда. – 1935. – 23 сент.</w:t>
      </w:r>
    </w:p>
    <w:p w:rsidR="0038457D" w:rsidRDefault="0038457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256. Лондон восхищен: </w:t>
      </w:r>
      <w:r w:rsidRPr="0038457D">
        <w:rPr>
          <w:sz w:val="28"/>
          <w:szCs w:val="28"/>
        </w:rPr>
        <w:t>Корреспондент ТАСС специально для «Даг</w:t>
      </w:r>
      <w:r w:rsidRPr="0038457D">
        <w:rPr>
          <w:sz w:val="28"/>
          <w:szCs w:val="28"/>
        </w:rPr>
        <w:t>е</w:t>
      </w:r>
      <w:r w:rsidRPr="0038457D">
        <w:rPr>
          <w:sz w:val="28"/>
          <w:szCs w:val="28"/>
        </w:rPr>
        <w:t>станской правды»:</w:t>
      </w:r>
      <w:r>
        <w:rPr>
          <w:sz w:val="28"/>
          <w:szCs w:val="28"/>
        </w:rPr>
        <w:t xml:space="preserve"> </w:t>
      </w:r>
      <w:r w:rsidRPr="0038457D">
        <w:rPr>
          <w:sz w:val="28"/>
          <w:szCs w:val="28"/>
        </w:rPr>
        <w:t>[</w:t>
      </w:r>
      <w:r>
        <w:rPr>
          <w:sz w:val="28"/>
          <w:szCs w:val="28"/>
        </w:rPr>
        <w:t xml:space="preserve">«Дагестан сегодня – деревенская традиция в северо-восточных </w:t>
      </w:r>
      <w:r w:rsidR="008E474C">
        <w:rPr>
          <w:sz w:val="28"/>
          <w:szCs w:val="28"/>
        </w:rPr>
        <w:t>Кавказских горах</w:t>
      </w:r>
      <w:r>
        <w:rPr>
          <w:sz w:val="28"/>
          <w:szCs w:val="28"/>
        </w:rPr>
        <w:t>»</w:t>
      </w:r>
      <w:r w:rsidR="008E474C">
        <w:rPr>
          <w:sz w:val="28"/>
          <w:szCs w:val="28"/>
        </w:rPr>
        <w:t xml:space="preserve"> - выставка в Лондоне</w:t>
      </w:r>
      <w:r w:rsidRPr="0038457D">
        <w:rPr>
          <w:sz w:val="28"/>
          <w:szCs w:val="28"/>
        </w:rPr>
        <w:t>]</w:t>
      </w:r>
      <w:r w:rsidR="008E474C">
        <w:rPr>
          <w:sz w:val="28"/>
          <w:szCs w:val="28"/>
        </w:rPr>
        <w:t xml:space="preserve"> // Дагестанская правда. – 1989. – 11 окт.</w:t>
      </w:r>
    </w:p>
    <w:p w:rsidR="008E474C" w:rsidRDefault="008E474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257. </w:t>
      </w:r>
      <w:r w:rsidR="00C30D9A">
        <w:rPr>
          <w:b/>
          <w:sz w:val="28"/>
          <w:szCs w:val="28"/>
        </w:rPr>
        <w:t xml:space="preserve">На экспорт: </w:t>
      </w:r>
      <w:r w:rsidR="00C30D9A" w:rsidRPr="00C30D9A">
        <w:rPr>
          <w:sz w:val="28"/>
          <w:szCs w:val="28"/>
        </w:rPr>
        <w:t>[</w:t>
      </w:r>
      <w:r w:rsidR="00C30D9A">
        <w:rPr>
          <w:sz w:val="28"/>
          <w:szCs w:val="28"/>
        </w:rPr>
        <w:t>пяти изделиям коврово-производствен. объединения «Хив» присвоен Государственный Знак качества</w:t>
      </w:r>
      <w:r w:rsidR="00C30D9A" w:rsidRPr="00C30D9A">
        <w:rPr>
          <w:sz w:val="28"/>
          <w:szCs w:val="28"/>
        </w:rPr>
        <w:t>]</w:t>
      </w:r>
      <w:r w:rsidR="00C30D9A">
        <w:rPr>
          <w:sz w:val="28"/>
          <w:szCs w:val="28"/>
        </w:rPr>
        <w:t xml:space="preserve"> // Дагестанская правда. – 1983. – 16 февр.</w:t>
      </w:r>
    </w:p>
    <w:p w:rsidR="00C30D9A" w:rsidRDefault="00FE5F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258. Набойщиков Г. </w:t>
      </w:r>
      <w:r>
        <w:rPr>
          <w:sz w:val="28"/>
          <w:szCs w:val="28"/>
        </w:rPr>
        <w:t xml:space="preserve">Сувениры из Дагестана: </w:t>
      </w:r>
      <w:r w:rsidRPr="00FE5F57">
        <w:rPr>
          <w:sz w:val="28"/>
          <w:szCs w:val="28"/>
        </w:rPr>
        <w:t>[</w:t>
      </w:r>
      <w:r>
        <w:rPr>
          <w:sz w:val="28"/>
          <w:szCs w:val="28"/>
        </w:rPr>
        <w:t>на выставке прикладн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искусства в г. Сумы</w:t>
      </w:r>
      <w:r w:rsidRPr="00FE5F57">
        <w:rPr>
          <w:sz w:val="28"/>
          <w:szCs w:val="28"/>
        </w:rPr>
        <w:t>]</w:t>
      </w:r>
      <w:r>
        <w:rPr>
          <w:sz w:val="28"/>
          <w:szCs w:val="28"/>
        </w:rPr>
        <w:t xml:space="preserve"> / Г. Набойщиков // Дагестанская правда. – 1984. – 10 февр.</w:t>
      </w:r>
    </w:p>
    <w:p w:rsidR="00FE5F57" w:rsidRDefault="00FE5F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259. Народное искусство Дагестана: </w:t>
      </w:r>
      <w:r w:rsidRPr="00FE5F57">
        <w:rPr>
          <w:sz w:val="28"/>
          <w:szCs w:val="28"/>
        </w:rPr>
        <w:t>[</w:t>
      </w:r>
      <w:r>
        <w:rPr>
          <w:sz w:val="28"/>
          <w:szCs w:val="28"/>
        </w:rPr>
        <w:t>выставка декоративно-прикладного искусства в Киеве</w:t>
      </w:r>
      <w:r w:rsidRPr="00FE5F57">
        <w:rPr>
          <w:sz w:val="28"/>
          <w:szCs w:val="28"/>
        </w:rPr>
        <w:t>]</w:t>
      </w:r>
      <w:r>
        <w:rPr>
          <w:sz w:val="28"/>
          <w:szCs w:val="28"/>
        </w:rPr>
        <w:t xml:space="preserve"> // Правда Украины (г. Киев). – 1973. – 26 окт. </w:t>
      </w:r>
    </w:p>
    <w:p w:rsidR="00FE5F57" w:rsidRDefault="00FE5F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260. </w:t>
      </w:r>
      <w:r w:rsidR="000E3026">
        <w:rPr>
          <w:b/>
          <w:sz w:val="28"/>
          <w:szCs w:val="28"/>
        </w:rPr>
        <w:t xml:space="preserve">Паянский Э. </w:t>
      </w:r>
      <w:r w:rsidR="000E3026">
        <w:rPr>
          <w:sz w:val="28"/>
          <w:szCs w:val="28"/>
        </w:rPr>
        <w:t xml:space="preserve">Встреча в Таллине с Дагестаном: </w:t>
      </w:r>
      <w:r w:rsidR="000E3026" w:rsidRPr="000E3026">
        <w:rPr>
          <w:sz w:val="28"/>
          <w:szCs w:val="28"/>
        </w:rPr>
        <w:t>[</w:t>
      </w:r>
      <w:r w:rsidR="000E3026">
        <w:rPr>
          <w:sz w:val="28"/>
          <w:szCs w:val="28"/>
        </w:rPr>
        <w:t>выставка «Декор</w:t>
      </w:r>
      <w:r w:rsidR="000E3026">
        <w:rPr>
          <w:sz w:val="28"/>
          <w:szCs w:val="28"/>
        </w:rPr>
        <w:t>а</w:t>
      </w:r>
      <w:r w:rsidR="000E3026">
        <w:rPr>
          <w:sz w:val="28"/>
          <w:szCs w:val="28"/>
        </w:rPr>
        <w:t>тивно-прикладного искусства Дагестана» в Таллине</w:t>
      </w:r>
      <w:r w:rsidR="000E3026" w:rsidRPr="000E3026">
        <w:rPr>
          <w:sz w:val="28"/>
          <w:szCs w:val="28"/>
        </w:rPr>
        <w:t>]</w:t>
      </w:r>
      <w:r w:rsidR="000E3026">
        <w:rPr>
          <w:sz w:val="28"/>
          <w:szCs w:val="28"/>
        </w:rPr>
        <w:t xml:space="preserve"> / Э. Паянский // Даг</w:t>
      </w:r>
      <w:r w:rsidR="000E3026">
        <w:rPr>
          <w:sz w:val="28"/>
          <w:szCs w:val="28"/>
        </w:rPr>
        <w:t>е</w:t>
      </w:r>
      <w:r w:rsidR="000E3026">
        <w:rPr>
          <w:sz w:val="28"/>
          <w:szCs w:val="28"/>
        </w:rPr>
        <w:t>станская правда. – 1984. – 6 июня.</w:t>
      </w:r>
    </w:p>
    <w:p w:rsidR="000E3026" w:rsidRDefault="000E30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261. Поющие краски: </w:t>
      </w:r>
      <w:r w:rsidRPr="000E3026">
        <w:rPr>
          <w:sz w:val="28"/>
          <w:szCs w:val="28"/>
        </w:rPr>
        <w:t>[</w:t>
      </w:r>
      <w:r>
        <w:rPr>
          <w:sz w:val="28"/>
          <w:szCs w:val="28"/>
        </w:rPr>
        <w:t>в г. Нукус открыта выставка декоративно-прикладного и изобразительного искусства Дагестана</w:t>
      </w:r>
      <w:r w:rsidRPr="000E3026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да. – 1983. – 2 сент.</w:t>
      </w:r>
    </w:p>
    <w:p w:rsidR="000E3026" w:rsidRDefault="001C373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262. </w:t>
      </w:r>
      <w:r w:rsidR="003810AE">
        <w:rPr>
          <w:b/>
          <w:sz w:val="28"/>
          <w:szCs w:val="28"/>
        </w:rPr>
        <w:t xml:space="preserve">Растет экспорт: </w:t>
      </w:r>
      <w:r w:rsidR="003810AE" w:rsidRPr="003810AE">
        <w:rPr>
          <w:sz w:val="28"/>
          <w:szCs w:val="28"/>
        </w:rPr>
        <w:t>[</w:t>
      </w:r>
      <w:r w:rsidR="003810AE">
        <w:rPr>
          <w:sz w:val="28"/>
          <w:szCs w:val="28"/>
        </w:rPr>
        <w:t>о Дербентских коврах</w:t>
      </w:r>
      <w:r w:rsidR="003810AE" w:rsidRPr="003810AE">
        <w:rPr>
          <w:sz w:val="28"/>
          <w:szCs w:val="28"/>
        </w:rPr>
        <w:t>]</w:t>
      </w:r>
      <w:r w:rsidR="003810AE">
        <w:rPr>
          <w:sz w:val="28"/>
          <w:szCs w:val="28"/>
        </w:rPr>
        <w:t xml:space="preserve"> // Дагестанская правда. – 1989. – 15 янв. – (На проводе - Дербент).</w:t>
      </w:r>
    </w:p>
    <w:p w:rsidR="003810AE" w:rsidRDefault="003810A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263. </w:t>
      </w:r>
      <w:r w:rsidR="007D5CF6">
        <w:rPr>
          <w:b/>
          <w:sz w:val="28"/>
          <w:szCs w:val="28"/>
        </w:rPr>
        <w:t xml:space="preserve">Ратенков В. </w:t>
      </w:r>
      <w:r w:rsidR="00F86AFB">
        <w:rPr>
          <w:sz w:val="28"/>
          <w:szCs w:val="28"/>
        </w:rPr>
        <w:t>На В</w:t>
      </w:r>
      <w:r w:rsidR="007D5CF6">
        <w:rPr>
          <w:sz w:val="28"/>
          <w:szCs w:val="28"/>
        </w:rPr>
        <w:t>семирную выставку в Японию</w:t>
      </w:r>
      <w:r w:rsidR="00FC3E54">
        <w:rPr>
          <w:sz w:val="28"/>
          <w:szCs w:val="28"/>
        </w:rPr>
        <w:t xml:space="preserve">: </w:t>
      </w:r>
      <w:r w:rsidR="00FC3E54" w:rsidRPr="00FC3E54">
        <w:rPr>
          <w:sz w:val="28"/>
          <w:szCs w:val="28"/>
        </w:rPr>
        <w:t>[</w:t>
      </w:r>
      <w:r w:rsidR="00FC3E54">
        <w:rPr>
          <w:sz w:val="28"/>
          <w:szCs w:val="28"/>
        </w:rPr>
        <w:t>изделия Унц</w:t>
      </w:r>
      <w:r w:rsidR="00FC3E54">
        <w:rPr>
          <w:sz w:val="28"/>
          <w:szCs w:val="28"/>
        </w:rPr>
        <w:t>у</w:t>
      </w:r>
      <w:r w:rsidR="00F86AFB">
        <w:rPr>
          <w:sz w:val="28"/>
          <w:szCs w:val="28"/>
        </w:rPr>
        <w:t>кул. х</w:t>
      </w:r>
      <w:r w:rsidR="00113EBD">
        <w:rPr>
          <w:sz w:val="28"/>
          <w:szCs w:val="28"/>
        </w:rPr>
        <w:t>удожествен.</w:t>
      </w:r>
      <w:r w:rsidR="00FC3E54">
        <w:rPr>
          <w:sz w:val="28"/>
          <w:szCs w:val="28"/>
        </w:rPr>
        <w:t xml:space="preserve"> фабрики</w:t>
      </w:r>
      <w:r w:rsidR="00FC3E54" w:rsidRPr="00FC3E54">
        <w:rPr>
          <w:sz w:val="28"/>
          <w:szCs w:val="28"/>
        </w:rPr>
        <w:t>]</w:t>
      </w:r>
      <w:r w:rsidR="00FC3E54">
        <w:rPr>
          <w:sz w:val="28"/>
          <w:szCs w:val="28"/>
        </w:rPr>
        <w:t xml:space="preserve"> / З. Ратенков // Дагестанская правда. – 1969. – 28 авг. – (Фоторепортаж).</w:t>
      </w:r>
    </w:p>
    <w:p w:rsidR="00FC3E54" w:rsidRDefault="00FC3E5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264. </w:t>
      </w:r>
      <w:r w:rsidR="000D33BF">
        <w:rPr>
          <w:b/>
          <w:sz w:val="28"/>
          <w:szCs w:val="28"/>
        </w:rPr>
        <w:t xml:space="preserve">Сийнмее Т. </w:t>
      </w:r>
      <w:r w:rsidR="000D33BF">
        <w:rPr>
          <w:sz w:val="28"/>
          <w:szCs w:val="28"/>
        </w:rPr>
        <w:t xml:space="preserve">Выставка Дагестана в Выру: </w:t>
      </w:r>
      <w:r w:rsidR="000D33BF" w:rsidRPr="000D33BF">
        <w:rPr>
          <w:sz w:val="28"/>
          <w:szCs w:val="28"/>
        </w:rPr>
        <w:t>[</w:t>
      </w:r>
      <w:r w:rsidR="000D33BF">
        <w:rPr>
          <w:sz w:val="28"/>
          <w:szCs w:val="28"/>
        </w:rPr>
        <w:t>выставка декоративно-прикладного искусства</w:t>
      </w:r>
      <w:r w:rsidR="000D33BF" w:rsidRPr="000D33BF">
        <w:rPr>
          <w:sz w:val="28"/>
          <w:szCs w:val="28"/>
        </w:rPr>
        <w:t>]</w:t>
      </w:r>
      <w:r w:rsidR="000D33BF">
        <w:rPr>
          <w:sz w:val="28"/>
          <w:szCs w:val="28"/>
        </w:rPr>
        <w:t xml:space="preserve"> / Тийу Сийнмее // Койт (Заря) Пылва. – 1984. – 7февр. – С. 7. </w:t>
      </w:r>
    </w:p>
    <w:p w:rsidR="000D33BF" w:rsidRDefault="000D33B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265. Соловьева Л. </w:t>
      </w:r>
      <w:r>
        <w:rPr>
          <w:sz w:val="28"/>
          <w:szCs w:val="28"/>
        </w:rPr>
        <w:t>Живут традиции</w:t>
      </w:r>
      <w:r w:rsidR="00DA53E4">
        <w:rPr>
          <w:sz w:val="28"/>
          <w:szCs w:val="28"/>
        </w:rPr>
        <w:t xml:space="preserve">: </w:t>
      </w:r>
      <w:r w:rsidR="00DA53E4" w:rsidRPr="00DA53E4">
        <w:rPr>
          <w:sz w:val="28"/>
          <w:szCs w:val="28"/>
        </w:rPr>
        <w:t>[</w:t>
      </w:r>
      <w:r w:rsidR="00DA53E4">
        <w:rPr>
          <w:sz w:val="28"/>
          <w:szCs w:val="28"/>
        </w:rPr>
        <w:t>выставка «Декоративно-прикладное искусство Советского Дагестана» в Киргизии</w:t>
      </w:r>
      <w:r w:rsidR="00DA53E4" w:rsidRPr="00DA53E4">
        <w:rPr>
          <w:sz w:val="28"/>
          <w:szCs w:val="28"/>
        </w:rPr>
        <w:t>]</w:t>
      </w:r>
      <w:r w:rsidR="00DA53E4">
        <w:rPr>
          <w:sz w:val="28"/>
          <w:szCs w:val="28"/>
        </w:rPr>
        <w:t xml:space="preserve"> / Л. Соловьева // Советская Киргизия (Фрунзе). – 1989. – 21 дек.</w:t>
      </w:r>
    </w:p>
    <w:p w:rsidR="00DA53E4" w:rsidRDefault="00DA53E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266. </w:t>
      </w:r>
      <w:r w:rsidR="007D1097">
        <w:rPr>
          <w:b/>
          <w:sz w:val="28"/>
          <w:szCs w:val="28"/>
        </w:rPr>
        <w:t xml:space="preserve">Тилинина Т. </w:t>
      </w:r>
      <w:r w:rsidR="007D1097">
        <w:rPr>
          <w:sz w:val="28"/>
          <w:szCs w:val="28"/>
        </w:rPr>
        <w:t xml:space="preserve">Прикосновение руки художника: </w:t>
      </w:r>
      <w:r w:rsidR="007D1097" w:rsidRPr="007D1097">
        <w:rPr>
          <w:sz w:val="28"/>
          <w:szCs w:val="28"/>
        </w:rPr>
        <w:t>[</w:t>
      </w:r>
      <w:r w:rsidR="007D1097">
        <w:rPr>
          <w:sz w:val="28"/>
          <w:szCs w:val="28"/>
        </w:rPr>
        <w:t>о выставке дек</w:t>
      </w:r>
      <w:r w:rsidR="007D1097">
        <w:rPr>
          <w:sz w:val="28"/>
          <w:szCs w:val="28"/>
        </w:rPr>
        <w:t>о</w:t>
      </w:r>
      <w:r w:rsidR="007D1097">
        <w:rPr>
          <w:sz w:val="28"/>
          <w:szCs w:val="28"/>
        </w:rPr>
        <w:t>ративно-прикладного искусства Дагестана в Таллине</w:t>
      </w:r>
      <w:r w:rsidR="007D1097" w:rsidRPr="007D1097">
        <w:rPr>
          <w:sz w:val="28"/>
          <w:szCs w:val="28"/>
        </w:rPr>
        <w:t>]</w:t>
      </w:r>
      <w:r w:rsidR="007D1097">
        <w:rPr>
          <w:sz w:val="28"/>
          <w:szCs w:val="28"/>
        </w:rPr>
        <w:t xml:space="preserve"> / Т. Тилинина // Мол</w:t>
      </w:r>
      <w:r w:rsidR="007D1097">
        <w:rPr>
          <w:sz w:val="28"/>
          <w:szCs w:val="28"/>
        </w:rPr>
        <w:t>о</w:t>
      </w:r>
      <w:r w:rsidR="007D1097">
        <w:rPr>
          <w:sz w:val="28"/>
          <w:szCs w:val="28"/>
        </w:rPr>
        <w:t>дежь Эстонии (Таллин). – 1984. – 24 апр.</w:t>
      </w:r>
    </w:p>
    <w:p w:rsidR="005665E0" w:rsidRDefault="007D109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267. Узоры Кавказа – на берегах Даугавы: </w:t>
      </w:r>
      <w:r w:rsidRPr="007D1097">
        <w:rPr>
          <w:sz w:val="28"/>
          <w:szCs w:val="28"/>
        </w:rPr>
        <w:t>[</w:t>
      </w:r>
      <w:r>
        <w:rPr>
          <w:sz w:val="28"/>
          <w:szCs w:val="28"/>
        </w:rPr>
        <w:t>выставка декоративно-прикладного искусства Дагестана в Латвии</w:t>
      </w:r>
      <w:r w:rsidRPr="003E0F83">
        <w:rPr>
          <w:sz w:val="28"/>
          <w:szCs w:val="28"/>
        </w:rPr>
        <w:t>]</w:t>
      </w:r>
      <w:r w:rsidR="003E0F83" w:rsidRPr="003E0F83">
        <w:rPr>
          <w:sz w:val="28"/>
          <w:szCs w:val="28"/>
        </w:rPr>
        <w:t xml:space="preserve"> // Голос Риги</w:t>
      </w:r>
      <w:r w:rsidR="003E0F83">
        <w:rPr>
          <w:sz w:val="28"/>
          <w:szCs w:val="28"/>
        </w:rPr>
        <w:t>. – 1984. – 26 июня.</w:t>
      </w:r>
    </w:p>
    <w:p w:rsidR="003E0F83" w:rsidRDefault="003E0F83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>- Советская Латвия (Рига). – 1984. – 4 июля.</w:t>
      </w:r>
    </w:p>
    <w:p w:rsidR="003E0F83" w:rsidRDefault="003E0F8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268. Урожай медалей: </w:t>
      </w:r>
      <w:r w:rsidRPr="003E0F83">
        <w:rPr>
          <w:sz w:val="28"/>
          <w:szCs w:val="28"/>
        </w:rPr>
        <w:t>[</w:t>
      </w:r>
      <w:r>
        <w:rPr>
          <w:sz w:val="28"/>
          <w:szCs w:val="28"/>
        </w:rPr>
        <w:t>о награждении бронзовыми медалями на Брюссельской выставке</w:t>
      </w:r>
      <w:r w:rsidR="00113EBD">
        <w:rPr>
          <w:sz w:val="28"/>
          <w:szCs w:val="28"/>
        </w:rPr>
        <w:t>,</w:t>
      </w:r>
      <w:r>
        <w:rPr>
          <w:sz w:val="28"/>
          <w:szCs w:val="28"/>
        </w:rPr>
        <w:t xml:space="preserve"> златокузнецов из аула Кубачи</w:t>
      </w:r>
      <w:r w:rsidRPr="003E0F83">
        <w:rPr>
          <w:sz w:val="28"/>
          <w:szCs w:val="28"/>
        </w:rPr>
        <w:t>]</w:t>
      </w:r>
      <w:r>
        <w:rPr>
          <w:sz w:val="28"/>
          <w:szCs w:val="28"/>
        </w:rPr>
        <w:t xml:space="preserve"> // Арбат Ю. По всему свету. – М., 1964. – С. 46. </w:t>
      </w:r>
    </w:p>
    <w:p w:rsidR="003E0F83" w:rsidRDefault="003E0F8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269. Усамов А. </w:t>
      </w:r>
      <w:r w:rsidR="0026244A">
        <w:rPr>
          <w:sz w:val="28"/>
          <w:szCs w:val="28"/>
        </w:rPr>
        <w:t>Ковры на экспорт / А. Усамов // Дагестанская правда. – 1970. – 31 июля.</w:t>
      </w:r>
    </w:p>
    <w:p w:rsidR="0026244A" w:rsidRDefault="0026244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270. Хроника культурной жизни. Дагестан: </w:t>
      </w:r>
      <w:r w:rsidRPr="0026244A">
        <w:rPr>
          <w:sz w:val="28"/>
          <w:szCs w:val="28"/>
        </w:rPr>
        <w:t>[</w:t>
      </w:r>
      <w:r>
        <w:rPr>
          <w:sz w:val="28"/>
          <w:szCs w:val="28"/>
        </w:rPr>
        <w:t>об участии мастериц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ления Балхар в междунар. выставке изделий из керамики в Бельгии</w:t>
      </w:r>
      <w:r w:rsidRPr="0026244A">
        <w:rPr>
          <w:sz w:val="28"/>
          <w:szCs w:val="28"/>
        </w:rPr>
        <w:t>]</w:t>
      </w:r>
      <w:r>
        <w:rPr>
          <w:sz w:val="28"/>
          <w:szCs w:val="28"/>
        </w:rPr>
        <w:t xml:space="preserve"> // Дру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ба народов. – 1959. - № 7. – С. 200.</w:t>
      </w:r>
    </w:p>
    <w:p w:rsidR="0026244A" w:rsidRDefault="0026244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271. </w:t>
      </w:r>
      <w:r w:rsidR="00B821AE">
        <w:rPr>
          <w:b/>
          <w:sz w:val="28"/>
          <w:szCs w:val="28"/>
        </w:rPr>
        <w:t xml:space="preserve">Ченсинер Р. </w:t>
      </w:r>
      <w:r w:rsidR="00B821AE">
        <w:rPr>
          <w:sz w:val="28"/>
          <w:szCs w:val="28"/>
        </w:rPr>
        <w:t xml:space="preserve">Дагестан: взгляд из Англии: </w:t>
      </w:r>
      <w:r w:rsidR="00B821AE" w:rsidRPr="00B821AE">
        <w:rPr>
          <w:sz w:val="28"/>
          <w:szCs w:val="28"/>
        </w:rPr>
        <w:t>[</w:t>
      </w:r>
      <w:r w:rsidR="00B821AE">
        <w:rPr>
          <w:sz w:val="28"/>
          <w:szCs w:val="28"/>
        </w:rPr>
        <w:t xml:space="preserve"> англ. бизнесме</w:t>
      </w:r>
      <w:r w:rsidR="00113EBD">
        <w:rPr>
          <w:sz w:val="28"/>
          <w:szCs w:val="28"/>
        </w:rPr>
        <w:t>н</w:t>
      </w:r>
      <w:r w:rsidR="00B821AE">
        <w:rPr>
          <w:sz w:val="28"/>
          <w:szCs w:val="28"/>
        </w:rPr>
        <w:t>, орг</w:t>
      </w:r>
      <w:r w:rsidR="00B821AE">
        <w:rPr>
          <w:sz w:val="28"/>
          <w:szCs w:val="28"/>
        </w:rPr>
        <w:t>а</w:t>
      </w:r>
      <w:r w:rsidR="00B821AE">
        <w:rPr>
          <w:sz w:val="28"/>
          <w:szCs w:val="28"/>
        </w:rPr>
        <w:t>низатор лондонской выставки «Традиционная культура Дагестана»</w:t>
      </w:r>
      <w:r w:rsidR="00113EBD">
        <w:rPr>
          <w:sz w:val="28"/>
          <w:szCs w:val="28"/>
        </w:rPr>
        <w:t>, о Даг</w:t>
      </w:r>
      <w:r w:rsidR="00113EBD">
        <w:rPr>
          <w:sz w:val="28"/>
          <w:szCs w:val="28"/>
        </w:rPr>
        <w:t>е</w:t>
      </w:r>
      <w:r w:rsidR="00113EBD">
        <w:rPr>
          <w:sz w:val="28"/>
          <w:szCs w:val="28"/>
        </w:rPr>
        <w:t>стане</w:t>
      </w:r>
      <w:r w:rsidR="00B821AE" w:rsidRPr="00B821AE">
        <w:rPr>
          <w:sz w:val="28"/>
          <w:szCs w:val="28"/>
        </w:rPr>
        <w:t>]</w:t>
      </w:r>
      <w:r w:rsidR="00B821AE">
        <w:rPr>
          <w:sz w:val="28"/>
          <w:szCs w:val="28"/>
        </w:rPr>
        <w:t xml:space="preserve"> / Р. Ченсинер // Советский Дагестан. – 1989. - № 4. – С. 2-4.</w:t>
      </w:r>
    </w:p>
    <w:p w:rsidR="00B821AE" w:rsidRDefault="00FC4D9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272. Шабанов Ш. </w:t>
      </w:r>
      <w:r>
        <w:rPr>
          <w:sz w:val="28"/>
          <w:szCs w:val="28"/>
        </w:rPr>
        <w:t xml:space="preserve">Курах – Монреаль – Осака: </w:t>
      </w:r>
      <w:r w:rsidRPr="00FC4D95">
        <w:rPr>
          <w:sz w:val="28"/>
          <w:szCs w:val="28"/>
        </w:rPr>
        <w:t>[</w:t>
      </w:r>
      <w:r>
        <w:rPr>
          <w:sz w:val="28"/>
          <w:szCs w:val="28"/>
        </w:rPr>
        <w:t>кабирские ковры</w:t>
      </w:r>
      <w:r w:rsidRPr="00FC4D95">
        <w:rPr>
          <w:sz w:val="28"/>
          <w:szCs w:val="28"/>
        </w:rPr>
        <w:t>]</w:t>
      </w:r>
      <w:r>
        <w:rPr>
          <w:sz w:val="28"/>
          <w:szCs w:val="28"/>
        </w:rPr>
        <w:t xml:space="preserve"> / Ш. Шабанов // Комсомолец Дагестана. – 1969. – 13 дек.</w:t>
      </w:r>
    </w:p>
    <w:p w:rsidR="00FC4D95" w:rsidRDefault="00E8507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273. Шатров В. </w:t>
      </w:r>
      <w:r w:rsidR="00B06CBB">
        <w:rPr>
          <w:sz w:val="28"/>
          <w:szCs w:val="28"/>
        </w:rPr>
        <w:t xml:space="preserve">Праздник завершился: </w:t>
      </w:r>
      <w:r w:rsidR="00B06CBB" w:rsidRPr="00B06CBB">
        <w:rPr>
          <w:sz w:val="28"/>
          <w:szCs w:val="28"/>
        </w:rPr>
        <w:t>[</w:t>
      </w:r>
      <w:r w:rsidR="00B06CBB">
        <w:rPr>
          <w:sz w:val="28"/>
          <w:szCs w:val="28"/>
        </w:rPr>
        <w:t>выставка декоративно-прикладного искусства Дагестана в Магдебурге</w:t>
      </w:r>
      <w:r w:rsidR="00B06CBB" w:rsidRPr="00B06CBB">
        <w:rPr>
          <w:sz w:val="28"/>
          <w:szCs w:val="28"/>
        </w:rPr>
        <w:t>]</w:t>
      </w:r>
      <w:r w:rsidR="00B06CBB">
        <w:rPr>
          <w:sz w:val="28"/>
          <w:szCs w:val="28"/>
        </w:rPr>
        <w:t xml:space="preserve"> / В. Шатров // Советская культура. – 1980. – 20 мая.</w:t>
      </w:r>
    </w:p>
    <w:p w:rsidR="00B06CBB" w:rsidRDefault="00B06CB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274. Шатров В. </w:t>
      </w:r>
      <w:r>
        <w:rPr>
          <w:sz w:val="28"/>
          <w:szCs w:val="28"/>
        </w:rPr>
        <w:t xml:space="preserve">Шедевры народного искусства: </w:t>
      </w:r>
      <w:r w:rsidRPr="00B06CBB">
        <w:rPr>
          <w:sz w:val="28"/>
          <w:szCs w:val="28"/>
        </w:rPr>
        <w:t>[</w:t>
      </w:r>
      <w:r w:rsidR="005032D9">
        <w:rPr>
          <w:sz w:val="28"/>
          <w:szCs w:val="28"/>
        </w:rPr>
        <w:t>выставка «П</w:t>
      </w:r>
      <w:r>
        <w:rPr>
          <w:sz w:val="28"/>
          <w:szCs w:val="28"/>
        </w:rPr>
        <w:t>рикла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</w:t>
      </w:r>
      <w:r w:rsidR="005032D9">
        <w:rPr>
          <w:sz w:val="28"/>
          <w:szCs w:val="28"/>
        </w:rPr>
        <w:t>е искусство</w:t>
      </w:r>
      <w:r>
        <w:rPr>
          <w:sz w:val="28"/>
          <w:szCs w:val="28"/>
        </w:rPr>
        <w:t xml:space="preserve"> Дагестана</w:t>
      </w:r>
      <w:r w:rsidR="005032D9">
        <w:rPr>
          <w:sz w:val="28"/>
          <w:szCs w:val="28"/>
        </w:rPr>
        <w:t>»</w:t>
      </w:r>
      <w:r>
        <w:rPr>
          <w:sz w:val="28"/>
          <w:szCs w:val="28"/>
        </w:rPr>
        <w:t xml:space="preserve"> в Германии</w:t>
      </w:r>
      <w:r w:rsidRPr="00B06CBB">
        <w:rPr>
          <w:sz w:val="28"/>
          <w:szCs w:val="28"/>
        </w:rPr>
        <w:t xml:space="preserve">] </w:t>
      </w:r>
      <w:r>
        <w:rPr>
          <w:sz w:val="28"/>
          <w:szCs w:val="28"/>
        </w:rPr>
        <w:t>/ В. Шатров // Советская культура. – 1980. – 10 июня.</w:t>
      </w:r>
    </w:p>
    <w:p w:rsidR="005032D9" w:rsidRDefault="005032D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275. Щупак К. </w:t>
      </w:r>
      <w:r>
        <w:rPr>
          <w:sz w:val="28"/>
          <w:szCs w:val="28"/>
        </w:rPr>
        <w:t xml:space="preserve">Дагестанские товары на Мальте: </w:t>
      </w:r>
      <w:r w:rsidRPr="005032D9">
        <w:rPr>
          <w:sz w:val="28"/>
          <w:szCs w:val="28"/>
        </w:rPr>
        <w:t>[</w:t>
      </w:r>
      <w:r>
        <w:rPr>
          <w:sz w:val="28"/>
          <w:szCs w:val="28"/>
        </w:rPr>
        <w:t>на междунар. торг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выставке</w:t>
      </w:r>
      <w:r w:rsidRPr="005032D9">
        <w:rPr>
          <w:sz w:val="28"/>
          <w:szCs w:val="28"/>
        </w:rPr>
        <w:t>]</w:t>
      </w:r>
      <w:r>
        <w:rPr>
          <w:sz w:val="28"/>
          <w:szCs w:val="28"/>
        </w:rPr>
        <w:t xml:space="preserve"> / К. Щупак // Дагестанская правда. – 1990. – 21 сент.</w:t>
      </w:r>
    </w:p>
    <w:p w:rsidR="005032D9" w:rsidRDefault="005032D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276. Юрьев М. </w:t>
      </w:r>
      <w:r>
        <w:rPr>
          <w:sz w:val="28"/>
          <w:szCs w:val="28"/>
        </w:rPr>
        <w:t xml:space="preserve">«Хотим видеть дагестанское чудо»: </w:t>
      </w:r>
      <w:r w:rsidRPr="005032D9">
        <w:rPr>
          <w:sz w:val="28"/>
          <w:szCs w:val="28"/>
        </w:rPr>
        <w:t>[</w:t>
      </w:r>
      <w:r>
        <w:rPr>
          <w:sz w:val="28"/>
          <w:szCs w:val="28"/>
        </w:rPr>
        <w:t>изделия кубачи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ских, балхарских, согратлинских художников на советской выставке детск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технического и художественного творчества в США</w:t>
      </w:r>
      <w:r w:rsidRPr="005032D9">
        <w:rPr>
          <w:sz w:val="28"/>
          <w:szCs w:val="28"/>
        </w:rPr>
        <w:t>]</w:t>
      </w:r>
      <w:r>
        <w:rPr>
          <w:sz w:val="28"/>
          <w:szCs w:val="28"/>
        </w:rPr>
        <w:t xml:space="preserve"> / М. Юрьев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1962. – 16 сент.</w:t>
      </w:r>
    </w:p>
    <w:p w:rsidR="004D27C0" w:rsidRDefault="004D27C0" w:rsidP="00F65BA3">
      <w:pPr>
        <w:spacing w:before="240"/>
        <w:rPr>
          <w:sz w:val="28"/>
          <w:szCs w:val="28"/>
        </w:rPr>
      </w:pPr>
    </w:p>
    <w:p w:rsidR="004D27C0" w:rsidRDefault="005032D9" w:rsidP="00F65BA3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Предприятия народных художественных промыслов</w:t>
      </w:r>
      <w:r w:rsidR="00113EBD">
        <w:rPr>
          <w:b/>
          <w:sz w:val="28"/>
          <w:szCs w:val="28"/>
        </w:rPr>
        <w:t>.</w:t>
      </w:r>
    </w:p>
    <w:p w:rsidR="005032D9" w:rsidRDefault="005032D9" w:rsidP="00F65BA3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Гоцатлинский комбинат художественных изделий</w:t>
      </w:r>
      <w:r w:rsidR="00113EBD">
        <w:rPr>
          <w:b/>
          <w:sz w:val="28"/>
          <w:szCs w:val="28"/>
        </w:rPr>
        <w:t>.</w:t>
      </w:r>
    </w:p>
    <w:p w:rsidR="005032D9" w:rsidRPr="005032D9" w:rsidRDefault="005032D9" w:rsidP="00F65BA3">
      <w:pPr>
        <w:spacing w:before="240"/>
        <w:rPr>
          <w:b/>
          <w:sz w:val="28"/>
          <w:szCs w:val="28"/>
        </w:rPr>
      </w:pPr>
    </w:p>
    <w:p w:rsidR="005032D9" w:rsidRDefault="005032D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277.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абдуразакъов К. </w:t>
      </w:r>
      <w:r>
        <w:rPr>
          <w:sz w:val="28"/>
          <w:szCs w:val="28"/>
        </w:rPr>
        <w:t xml:space="preserve">Комбинаталъул гьайбатаб нух // </w:t>
      </w:r>
      <w:r w:rsidR="00F3065C">
        <w:rPr>
          <w:sz w:val="28"/>
          <w:szCs w:val="28"/>
        </w:rPr>
        <w:t>БагIараб ба</w:t>
      </w:r>
      <w:r w:rsidR="00F3065C">
        <w:rPr>
          <w:sz w:val="28"/>
          <w:szCs w:val="28"/>
        </w:rPr>
        <w:t>й</w:t>
      </w:r>
      <w:r w:rsidR="00F3065C">
        <w:rPr>
          <w:sz w:val="28"/>
          <w:szCs w:val="28"/>
        </w:rPr>
        <w:t>рахъ. – 1980. – 18 дек.</w:t>
      </w:r>
    </w:p>
    <w:p w:rsidR="00DF3115" w:rsidRDefault="00F3065C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Абдуразаков К. Путь комбината: </w:t>
      </w:r>
      <w:r w:rsidRPr="00F3065C">
        <w:rPr>
          <w:sz w:val="28"/>
          <w:szCs w:val="28"/>
        </w:rPr>
        <w:t>[</w:t>
      </w:r>
      <w:r>
        <w:rPr>
          <w:sz w:val="28"/>
          <w:szCs w:val="28"/>
        </w:rPr>
        <w:t xml:space="preserve">о Гоцатлин. </w:t>
      </w:r>
      <w:r w:rsidR="009C26B1">
        <w:rPr>
          <w:sz w:val="28"/>
          <w:szCs w:val="28"/>
        </w:rPr>
        <w:t>х</w:t>
      </w:r>
      <w:r>
        <w:rPr>
          <w:sz w:val="28"/>
          <w:szCs w:val="28"/>
        </w:rPr>
        <w:t>удожествен. комбинате</w:t>
      </w:r>
      <w:r w:rsidRPr="00F3065C">
        <w:rPr>
          <w:sz w:val="28"/>
          <w:szCs w:val="28"/>
        </w:rPr>
        <w:t>]</w:t>
      </w:r>
      <w:r>
        <w:rPr>
          <w:sz w:val="28"/>
          <w:szCs w:val="28"/>
        </w:rPr>
        <w:t xml:space="preserve"> / К. Абдуразаков // Красное знамя. – 1980. – 18 дек.</w:t>
      </w:r>
    </w:p>
    <w:p w:rsidR="00F3065C" w:rsidRDefault="00ED2292" w:rsidP="00DF3115">
      <w:pPr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DF3115" w:rsidRDefault="009C26B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278.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абдурах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манов М. </w:t>
      </w:r>
      <w:r>
        <w:rPr>
          <w:sz w:val="28"/>
          <w:szCs w:val="28"/>
        </w:rPr>
        <w:t>Гьайбатаб анц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госон // БагIараб байрахъ. – 1968. – 16 мая</w:t>
      </w:r>
    </w:p>
    <w:p w:rsidR="00DF3115" w:rsidRDefault="009C26B1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Абдурахманов М. Десятилетие: </w:t>
      </w:r>
      <w:r w:rsidRPr="009C26B1">
        <w:rPr>
          <w:sz w:val="28"/>
          <w:szCs w:val="28"/>
        </w:rPr>
        <w:t>[</w:t>
      </w:r>
      <w:r>
        <w:rPr>
          <w:sz w:val="28"/>
          <w:szCs w:val="28"/>
        </w:rPr>
        <w:t>к десятилетию Гоцатлинского худож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ственного комбината</w:t>
      </w:r>
      <w:r w:rsidRPr="009C26B1">
        <w:rPr>
          <w:sz w:val="28"/>
          <w:szCs w:val="28"/>
        </w:rPr>
        <w:t>]</w:t>
      </w:r>
      <w:r>
        <w:rPr>
          <w:sz w:val="28"/>
          <w:szCs w:val="28"/>
        </w:rPr>
        <w:t xml:space="preserve"> / М. Абдурахманов</w:t>
      </w:r>
      <w:r w:rsidR="001E6A87">
        <w:rPr>
          <w:sz w:val="28"/>
          <w:szCs w:val="28"/>
        </w:rPr>
        <w:t xml:space="preserve"> // Красное знамя. – 1968. – 16 мая.</w:t>
      </w:r>
      <w:r w:rsidR="00A64186">
        <w:rPr>
          <w:sz w:val="28"/>
          <w:szCs w:val="28"/>
        </w:rPr>
        <w:t xml:space="preserve"> </w:t>
      </w:r>
    </w:p>
    <w:p w:rsidR="009C26B1" w:rsidRDefault="00ED2292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1E6A87" w:rsidRDefault="001E6A8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279. Аварское серебро: </w:t>
      </w:r>
      <w:r w:rsidRPr="001E6A87">
        <w:rPr>
          <w:sz w:val="28"/>
          <w:szCs w:val="28"/>
        </w:rPr>
        <w:t>[</w:t>
      </w:r>
      <w:r>
        <w:rPr>
          <w:sz w:val="28"/>
          <w:szCs w:val="28"/>
        </w:rPr>
        <w:t>дагестан. изделия из серебра за рубежом</w:t>
      </w:r>
      <w:r w:rsidRPr="001E6A87">
        <w:rPr>
          <w:sz w:val="28"/>
          <w:szCs w:val="28"/>
        </w:rPr>
        <w:t>]</w:t>
      </w:r>
      <w:r>
        <w:rPr>
          <w:sz w:val="28"/>
          <w:szCs w:val="28"/>
        </w:rPr>
        <w:t xml:space="preserve"> // Советская Россия. – 1974. – 13 дек.</w:t>
      </w:r>
    </w:p>
    <w:p w:rsidR="001E6A87" w:rsidRDefault="001E6A8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280. Аварское серебро: </w:t>
      </w:r>
      <w:r w:rsidRPr="001E6A87">
        <w:rPr>
          <w:sz w:val="28"/>
          <w:szCs w:val="28"/>
        </w:rPr>
        <w:t>[</w:t>
      </w:r>
      <w:r w:rsidR="004A4E7B">
        <w:rPr>
          <w:sz w:val="28"/>
          <w:szCs w:val="28"/>
        </w:rPr>
        <w:t xml:space="preserve">о нар. </w:t>
      </w:r>
      <w:r w:rsidR="00654D95">
        <w:rPr>
          <w:sz w:val="28"/>
          <w:szCs w:val="28"/>
        </w:rPr>
        <w:t>умельцах аула Гоцатль</w:t>
      </w:r>
      <w:r w:rsidRPr="001E6A87">
        <w:rPr>
          <w:sz w:val="28"/>
          <w:szCs w:val="28"/>
        </w:rPr>
        <w:t>]</w:t>
      </w:r>
      <w:r>
        <w:rPr>
          <w:sz w:val="28"/>
          <w:szCs w:val="28"/>
        </w:rPr>
        <w:t xml:space="preserve"> // Вечерняя Уфа. – 1975. – 13 янв.</w:t>
      </w:r>
    </w:p>
    <w:p w:rsidR="001E6A87" w:rsidRDefault="001E6A8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281. </w:t>
      </w:r>
      <w:r w:rsidR="00246E7D">
        <w:rPr>
          <w:b/>
          <w:sz w:val="28"/>
          <w:szCs w:val="28"/>
        </w:rPr>
        <w:t xml:space="preserve">Аварское серебро: </w:t>
      </w:r>
      <w:r w:rsidR="00246E7D" w:rsidRPr="001E6A87">
        <w:rPr>
          <w:sz w:val="28"/>
          <w:szCs w:val="28"/>
        </w:rPr>
        <w:t>[</w:t>
      </w:r>
      <w:r w:rsidR="004A4E7B">
        <w:rPr>
          <w:sz w:val="28"/>
          <w:szCs w:val="28"/>
        </w:rPr>
        <w:t>о нар.</w:t>
      </w:r>
      <w:r w:rsidR="00246E7D">
        <w:rPr>
          <w:sz w:val="28"/>
          <w:szCs w:val="28"/>
        </w:rPr>
        <w:t xml:space="preserve"> умельцах селения Гоцатль</w:t>
      </w:r>
      <w:r w:rsidR="00246E7D" w:rsidRPr="001E6A87">
        <w:rPr>
          <w:sz w:val="28"/>
          <w:szCs w:val="28"/>
        </w:rPr>
        <w:t>]</w:t>
      </w:r>
      <w:r w:rsidR="00246E7D">
        <w:rPr>
          <w:sz w:val="28"/>
          <w:szCs w:val="28"/>
        </w:rPr>
        <w:t xml:space="preserve"> // Соц. Ос</w:t>
      </w:r>
      <w:r w:rsidR="00246E7D">
        <w:rPr>
          <w:sz w:val="28"/>
          <w:szCs w:val="28"/>
        </w:rPr>
        <w:t>е</w:t>
      </w:r>
      <w:r w:rsidR="00246E7D">
        <w:rPr>
          <w:sz w:val="28"/>
          <w:szCs w:val="28"/>
        </w:rPr>
        <w:t>тия. – 1975. – 28 февр.</w:t>
      </w:r>
    </w:p>
    <w:p w:rsidR="00246E7D" w:rsidRDefault="00246E7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282. Авторитет Гоцатля: </w:t>
      </w:r>
      <w:r w:rsidRPr="00246E7D">
        <w:rPr>
          <w:sz w:val="28"/>
          <w:szCs w:val="28"/>
        </w:rPr>
        <w:t>[</w:t>
      </w:r>
      <w:r>
        <w:rPr>
          <w:sz w:val="28"/>
          <w:szCs w:val="28"/>
        </w:rPr>
        <w:t>о Гоцатлин. художествен. комбинате</w:t>
      </w:r>
      <w:r w:rsidRPr="00246E7D">
        <w:rPr>
          <w:sz w:val="28"/>
          <w:szCs w:val="28"/>
        </w:rPr>
        <w:t>]</w:t>
      </w:r>
      <w:r>
        <w:rPr>
          <w:sz w:val="28"/>
          <w:szCs w:val="28"/>
        </w:rPr>
        <w:t xml:space="preserve">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1982. – 3 янв.</w:t>
      </w:r>
    </w:p>
    <w:p w:rsidR="00246E7D" w:rsidRDefault="00246E7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283. В творческом поиске: </w:t>
      </w:r>
      <w:r w:rsidRPr="00246E7D">
        <w:rPr>
          <w:sz w:val="28"/>
          <w:szCs w:val="28"/>
        </w:rPr>
        <w:t>[</w:t>
      </w:r>
      <w:r>
        <w:rPr>
          <w:sz w:val="28"/>
          <w:szCs w:val="28"/>
        </w:rPr>
        <w:t xml:space="preserve">о коллективе </w:t>
      </w:r>
      <w:r w:rsidR="00B3255A">
        <w:rPr>
          <w:sz w:val="28"/>
          <w:szCs w:val="28"/>
        </w:rPr>
        <w:t>Гоцатлин. художествен. комбината</w:t>
      </w:r>
      <w:r w:rsidRPr="00246E7D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1963. – 12 июля.</w:t>
      </w:r>
    </w:p>
    <w:p w:rsidR="00246E7D" w:rsidRDefault="00246E7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284. Гаджиев Г. </w:t>
      </w:r>
      <w:r w:rsidR="00F070E2">
        <w:rPr>
          <w:sz w:val="28"/>
          <w:szCs w:val="28"/>
        </w:rPr>
        <w:t xml:space="preserve">Будто музыку слушаю…: </w:t>
      </w:r>
      <w:r w:rsidR="00F070E2" w:rsidRPr="00F070E2">
        <w:rPr>
          <w:sz w:val="28"/>
          <w:szCs w:val="28"/>
        </w:rPr>
        <w:t>[</w:t>
      </w:r>
      <w:r w:rsidR="00F070E2">
        <w:rPr>
          <w:sz w:val="28"/>
          <w:szCs w:val="28"/>
        </w:rPr>
        <w:t>о Гоцатлинском художес</w:t>
      </w:r>
      <w:r w:rsidR="00F070E2">
        <w:rPr>
          <w:sz w:val="28"/>
          <w:szCs w:val="28"/>
        </w:rPr>
        <w:t>т</w:t>
      </w:r>
      <w:r w:rsidR="00F070E2">
        <w:rPr>
          <w:sz w:val="28"/>
          <w:szCs w:val="28"/>
        </w:rPr>
        <w:t>вен. комбинате и его людях</w:t>
      </w:r>
      <w:r w:rsidR="00F070E2" w:rsidRPr="00F070E2">
        <w:rPr>
          <w:sz w:val="28"/>
          <w:szCs w:val="28"/>
        </w:rPr>
        <w:t>]</w:t>
      </w:r>
      <w:r w:rsidR="00F070E2">
        <w:rPr>
          <w:sz w:val="28"/>
          <w:szCs w:val="28"/>
        </w:rPr>
        <w:t xml:space="preserve"> / Г. Гаджиев // Дагестанская правда. – 1994. – 12 марта.</w:t>
      </w:r>
    </w:p>
    <w:p w:rsidR="00F070E2" w:rsidRDefault="00C048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285. Гаджиев Г. </w:t>
      </w:r>
      <w:r>
        <w:rPr>
          <w:sz w:val="28"/>
          <w:szCs w:val="28"/>
        </w:rPr>
        <w:t>Будто музыку слушаю…: к 25-летию Гоцатлин. 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жествен. комбината им. Г. Цадасы / Г. Гаджиев // Дагестанская правда. – 1983. – 22 февр. – (Из блокнота журналиста).</w:t>
      </w:r>
    </w:p>
    <w:p w:rsidR="00C04857" w:rsidRDefault="00C048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286. Гаджиев Г. </w:t>
      </w:r>
      <w:r>
        <w:rPr>
          <w:sz w:val="28"/>
          <w:szCs w:val="28"/>
        </w:rPr>
        <w:t>Стук маленького молотка: к 20-летию Гоцатлин.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дожествен. комбината / Г. Гаджиев // Дагестанская правда. – 1978. – 2 дек.</w:t>
      </w:r>
    </w:p>
    <w:p w:rsidR="00C04857" w:rsidRDefault="00C048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287.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ажиев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Умумузул накъиш </w:t>
      </w:r>
      <w:r>
        <w:rPr>
          <w:sz w:val="28"/>
          <w:szCs w:val="28"/>
        </w:rPr>
        <w:t>// БагIараб байрахъ. – 1990. – 6 окт.</w:t>
      </w:r>
    </w:p>
    <w:p w:rsidR="00DF3115" w:rsidRDefault="00C04857" w:rsidP="00A64186">
      <w:pPr>
        <w:spacing w:before="240"/>
        <w:ind w:firstLine="709"/>
        <w:rPr>
          <w:sz w:val="28"/>
          <w:szCs w:val="28"/>
        </w:rPr>
      </w:pPr>
      <w:r w:rsidRPr="00C04857">
        <w:rPr>
          <w:sz w:val="28"/>
          <w:szCs w:val="28"/>
        </w:rPr>
        <w:lastRenderedPageBreak/>
        <w:t xml:space="preserve">Гаджиев Г. Узор </w:t>
      </w:r>
      <w:r>
        <w:rPr>
          <w:sz w:val="28"/>
          <w:szCs w:val="28"/>
        </w:rPr>
        <w:t xml:space="preserve">предков: </w:t>
      </w:r>
      <w:r w:rsidRPr="00C04857">
        <w:rPr>
          <w:sz w:val="28"/>
          <w:szCs w:val="28"/>
        </w:rPr>
        <w:t>[</w:t>
      </w:r>
      <w:r>
        <w:rPr>
          <w:sz w:val="28"/>
          <w:szCs w:val="28"/>
        </w:rPr>
        <w:t>о Гоцатлин. комбинате художествен. изд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лий</w:t>
      </w:r>
      <w:r w:rsidRPr="00C04857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Красное знамя. – 1990. – 6 окт.</w:t>
      </w:r>
    </w:p>
    <w:p w:rsidR="00C04857" w:rsidRDefault="00B3255A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Авар.яз. </w:t>
      </w:r>
    </w:p>
    <w:p w:rsidR="00C04857" w:rsidRDefault="00C048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288. </w:t>
      </w:r>
      <w:r w:rsidR="00A96109">
        <w:rPr>
          <w:b/>
          <w:sz w:val="28"/>
          <w:szCs w:val="28"/>
        </w:rPr>
        <w:t xml:space="preserve">Джамалутдинов М. </w:t>
      </w:r>
      <w:r w:rsidR="00A96109">
        <w:rPr>
          <w:sz w:val="28"/>
          <w:szCs w:val="28"/>
        </w:rPr>
        <w:t xml:space="preserve">Спрос на красоту: </w:t>
      </w:r>
      <w:r w:rsidR="00A96109" w:rsidRPr="00A96109">
        <w:rPr>
          <w:sz w:val="28"/>
          <w:szCs w:val="28"/>
        </w:rPr>
        <w:t>[</w:t>
      </w:r>
      <w:r w:rsidR="00A96109">
        <w:rPr>
          <w:sz w:val="28"/>
          <w:szCs w:val="28"/>
        </w:rPr>
        <w:t>о Гоцатлин. комбинате народ. умельцев</w:t>
      </w:r>
      <w:r w:rsidR="00A96109" w:rsidRPr="00A96109">
        <w:rPr>
          <w:sz w:val="28"/>
          <w:szCs w:val="28"/>
        </w:rPr>
        <w:t>]</w:t>
      </w:r>
      <w:r w:rsidR="00A96109">
        <w:rPr>
          <w:sz w:val="28"/>
          <w:szCs w:val="28"/>
        </w:rPr>
        <w:t xml:space="preserve"> / М. Джамалутдинов // Дагестанская правда. – 1990. – 20 окт. – (Лицом к рынку).</w:t>
      </w:r>
    </w:p>
    <w:p w:rsidR="00A96109" w:rsidRDefault="00A9610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289. </w:t>
      </w:r>
      <w:r w:rsidR="005775B2">
        <w:rPr>
          <w:b/>
          <w:sz w:val="28"/>
          <w:szCs w:val="28"/>
        </w:rPr>
        <w:t xml:space="preserve">Джамбулаев Д. </w:t>
      </w:r>
      <w:r w:rsidR="005775B2">
        <w:rPr>
          <w:sz w:val="28"/>
          <w:szCs w:val="28"/>
        </w:rPr>
        <w:t xml:space="preserve">Непогасшее мастерство: </w:t>
      </w:r>
      <w:r w:rsidR="005775B2" w:rsidRPr="005775B2">
        <w:rPr>
          <w:sz w:val="28"/>
          <w:szCs w:val="28"/>
        </w:rPr>
        <w:t>[</w:t>
      </w:r>
      <w:r w:rsidR="005775B2">
        <w:rPr>
          <w:sz w:val="28"/>
          <w:szCs w:val="28"/>
        </w:rPr>
        <w:t>к 35-летию Гоцатлин. художествен. комбината</w:t>
      </w:r>
      <w:r w:rsidR="005775B2" w:rsidRPr="005775B2">
        <w:rPr>
          <w:sz w:val="28"/>
          <w:szCs w:val="28"/>
        </w:rPr>
        <w:t>]</w:t>
      </w:r>
      <w:r w:rsidR="005775B2">
        <w:rPr>
          <w:sz w:val="28"/>
          <w:szCs w:val="28"/>
        </w:rPr>
        <w:t xml:space="preserve"> / Д. Джамбулаев // Дагестанская правда. – 1993. – 22 июня.</w:t>
      </w:r>
    </w:p>
    <w:p w:rsidR="005775B2" w:rsidRDefault="005775B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290. Зайнулг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абидов М. </w:t>
      </w:r>
      <w:r>
        <w:rPr>
          <w:sz w:val="28"/>
          <w:szCs w:val="28"/>
        </w:rPr>
        <w:t>Ч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аголъулеб буго // БагIараб байрахъ. – 1974. – 24 май.</w:t>
      </w:r>
    </w:p>
    <w:p w:rsidR="005775B2" w:rsidRDefault="005775B2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Зайнулабидов М. Оживляется: </w:t>
      </w:r>
      <w:r w:rsidRPr="005775B2">
        <w:rPr>
          <w:sz w:val="28"/>
          <w:szCs w:val="28"/>
        </w:rPr>
        <w:t>[</w:t>
      </w:r>
      <w:r>
        <w:rPr>
          <w:sz w:val="28"/>
          <w:szCs w:val="28"/>
        </w:rPr>
        <w:t>о работе Гоцатлин. художествен.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бината</w:t>
      </w:r>
      <w:r w:rsidRPr="005775B2">
        <w:rPr>
          <w:sz w:val="28"/>
          <w:szCs w:val="28"/>
        </w:rPr>
        <w:t>]</w:t>
      </w:r>
      <w:r>
        <w:rPr>
          <w:sz w:val="28"/>
          <w:szCs w:val="28"/>
        </w:rPr>
        <w:t xml:space="preserve"> / Максуд Зайнулабидов // Красное знамя. – 1974. – 24 мая.</w:t>
      </w:r>
      <w:r w:rsidR="00A64186">
        <w:rPr>
          <w:sz w:val="28"/>
          <w:szCs w:val="28"/>
        </w:rPr>
        <w:t xml:space="preserve"> </w:t>
      </w:r>
      <w:r w:rsidR="00B3255A">
        <w:rPr>
          <w:sz w:val="28"/>
          <w:szCs w:val="28"/>
        </w:rPr>
        <w:t xml:space="preserve">  Авар.яз.</w:t>
      </w:r>
    </w:p>
    <w:p w:rsidR="005775B2" w:rsidRDefault="005775B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291. </w:t>
      </w:r>
      <w:r w:rsidR="005D539B">
        <w:rPr>
          <w:b/>
          <w:sz w:val="28"/>
          <w:szCs w:val="28"/>
        </w:rPr>
        <w:t xml:space="preserve">Кривоносова Св. </w:t>
      </w:r>
      <w:r w:rsidR="005D539B">
        <w:rPr>
          <w:sz w:val="28"/>
          <w:szCs w:val="28"/>
        </w:rPr>
        <w:t xml:space="preserve">Династия творцов: </w:t>
      </w:r>
      <w:r w:rsidR="005D539B" w:rsidRPr="005D539B">
        <w:rPr>
          <w:sz w:val="28"/>
          <w:szCs w:val="28"/>
        </w:rPr>
        <w:t>[</w:t>
      </w:r>
      <w:r w:rsidR="005D539B">
        <w:rPr>
          <w:sz w:val="28"/>
          <w:szCs w:val="28"/>
        </w:rPr>
        <w:t>о гоцатлин. мастерах (по металлу)</w:t>
      </w:r>
      <w:r w:rsidR="005D539B" w:rsidRPr="005D539B">
        <w:rPr>
          <w:sz w:val="28"/>
          <w:szCs w:val="28"/>
        </w:rPr>
        <w:t>]</w:t>
      </w:r>
      <w:r w:rsidR="005D539B">
        <w:rPr>
          <w:sz w:val="28"/>
          <w:szCs w:val="28"/>
        </w:rPr>
        <w:t xml:space="preserve"> / Светлана Кривоносова; худож. Б. Гимбатов // Дагестанская пра</w:t>
      </w:r>
      <w:r w:rsidR="005D539B">
        <w:rPr>
          <w:sz w:val="28"/>
          <w:szCs w:val="28"/>
        </w:rPr>
        <w:t>в</w:t>
      </w:r>
      <w:r w:rsidR="005D539B">
        <w:rPr>
          <w:sz w:val="28"/>
          <w:szCs w:val="28"/>
        </w:rPr>
        <w:t>да. – 2007. – 1 дек. (№ 334-335). – С. 8. – (Вернисаж).</w:t>
      </w:r>
    </w:p>
    <w:p w:rsidR="00080266" w:rsidRDefault="0008026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292. Кружево, сплетенное из металла: </w:t>
      </w:r>
      <w:r w:rsidRPr="00080266">
        <w:rPr>
          <w:sz w:val="28"/>
          <w:szCs w:val="28"/>
        </w:rPr>
        <w:t>[</w:t>
      </w:r>
      <w:r w:rsidR="004A4E7B">
        <w:rPr>
          <w:sz w:val="28"/>
          <w:szCs w:val="28"/>
        </w:rPr>
        <w:t>о творчестве нар.</w:t>
      </w:r>
      <w:r>
        <w:rPr>
          <w:sz w:val="28"/>
          <w:szCs w:val="28"/>
        </w:rPr>
        <w:t xml:space="preserve"> умельцев из селения Гоцатль</w:t>
      </w:r>
      <w:r w:rsidRPr="00080266">
        <w:rPr>
          <w:sz w:val="28"/>
          <w:szCs w:val="28"/>
        </w:rPr>
        <w:t>]</w:t>
      </w:r>
      <w:r>
        <w:rPr>
          <w:sz w:val="28"/>
          <w:szCs w:val="28"/>
        </w:rPr>
        <w:t xml:space="preserve"> // Триумф Аркада. – 2006. - № 3. – С. 18-19.</w:t>
      </w:r>
    </w:p>
    <w:p w:rsidR="00080266" w:rsidRDefault="0008026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293. Магомедов К. </w:t>
      </w:r>
      <w:r>
        <w:rPr>
          <w:sz w:val="28"/>
          <w:szCs w:val="28"/>
        </w:rPr>
        <w:t xml:space="preserve">Умельцы из горного аула: </w:t>
      </w:r>
      <w:r w:rsidRPr="00080266">
        <w:rPr>
          <w:sz w:val="28"/>
          <w:szCs w:val="28"/>
        </w:rPr>
        <w:t>[</w:t>
      </w:r>
      <w:r>
        <w:rPr>
          <w:sz w:val="28"/>
          <w:szCs w:val="28"/>
        </w:rPr>
        <w:t>о Гоцатлин.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комбинате</w:t>
      </w:r>
      <w:r w:rsidRPr="00080266">
        <w:rPr>
          <w:sz w:val="28"/>
          <w:szCs w:val="28"/>
        </w:rPr>
        <w:t>]</w:t>
      </w:r>
      <w:r>
        <w:rPr>
          <w:sz w:val="28"/>
          <w:szCs w:val="28"/>
        </w:rPr>
        <w:t xml:space="preserve"> / К. Магомедов // Дагестанская правда. – 1961. – 5 февр.</w:t>
      </w:r>
    </w:p>
    <w:p w:rsidR="00DF3115" w:rsidRDefault="0008026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294. Мух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амадов Н. </w:t>
      </w:r>
      <w:r>
        <w:rPr>
          <w:sz w:val="28"/>
          <w:szCs w:val="28"/>
        </w:rPr>
        <w:t>Ц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ияб раг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и абе,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арцул устарзаби // БагIараб байрахъ. – 1983. – 18 нояб</w:t>
      </w:r>
      <w:r w:rsidR="00DF3115">
        <w:rPr>
          <w:sz w:val="28"/>
          <w:szCs w:val="28"/>
        </w:rPr>
        <w:t>.</w:t>
      </w:r>
    </w:p>
    <w:p w:rsidR="00080266" w:rsidRDefault="00080266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 Н. Скажите новое слово, мастера серебра: </w:t>
      </w:r>
      <w:r w:rsidRPr="00080266">
        <w:rPr>
          <w:sz w:val="28"/>
          <w:szCs w:val="28"/>
        </w:rPr>
        <w:t>[</w:t>
      </w:r>
      <w:r>
        <w:rPr>
          <w:sz w:val="28"/>
          <w:szCs w:val="28"/>
        </w:rPr>
        <w:t>о Гоцатлин.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дожествен. комбинате</w:t>
      </w:r>
      <w:r w:rsidRPr="00080266">
        <w:rPr>
          <w:sz w:val="28"/>
          <w:szCs w:val="28"/>
        </w:rPr>
        <w:t>]</w:t>
      </w:r>
      <w:r>
        <w:rPr>
          <w:sz w:val="28"/>
          <w:szCs w:val="28"/>
        </w:rPr>
        <w:t xml:space="preserve"> / Н. Магомедов // Красное знамя. – 1983. – 18 нояб.</w:t>
      </w:r>
    </w:p>
    <w:p w:rsidR="00080266" w:rsidRDefault="009A53B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295. Мамедова О. </w:t>
      </w:r>
      <w:r>
        <w:rPr>
          <w:sz w:val="28"/>
          <w:szCs w:val="28"/>
        </w:rPr>
        <w:t xml:space="preserve">Гоцатлинские узоры: </w:t>
      </w:r>
      <w:r w:rsidRPr="009A53BB">
        <w:rPr>
          <w:sz w:val="28"/>
          <w:szCs w:val="28"/>
        </w:rPr>
        <w:t>[</w:t>
      </w:r>
      <w:r>
        <w:rPr>
          <w:sz w:val="28"/>
          <w:szCs w:val="28"/>
        </w:rPr>
        <w:t>о комбинате художествен.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делий</w:t>
      </w:r>
      <w:r w:rsidRPr="009A53BB">
        <w:rPr>
          <w:sz w:val="28"/>
          <w:szCs w:val="28"/>
        </w:rPr>
        <w:t>]</w:t>
      </w:r>
      <w:r w:rsidR="00E46F26">
        <w:rPr>
          <w:sz w:val="28"/>
          <w:szCs w:val="28"/>
        </w:rPr>
        <w:t xml:space="preserve"> / Ольга</w:t>
      </w:r>
      <w:r>
        <w:rPr>
          <w:sz w:val="28"/>
          <w:szCs w:val="28"/>
        </w:rPr>
        <w:t xml:space="preserve"> Мамедова // Дагестанская правда. – 1975. – 19 окт.</w:t>
      </w:r>
    </w:p>
    <w:p w:rsidR="009A53BB" w:rsidRDefault="009A53B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296. Мамедова О. </w:t>
      </w:r>
      <w:r w:rsidRPr="009A53BB">
        <w:rPr>
          <w:sz w:val="28"/>
          <w:szCs w:val="28"/>
        </w:rPr>
        <w:t>Чернь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Гоцатлинского узора: </w:t>
      </w:r>
      <w:r w:rsidRPr="009A53BB">
        <w:rPr>
          <w:sz w:val="28"/>
          <w:szCs w:val="28"/>
        </w:rPr>
        <w:t>[</w:t>
      </w:r>
      <w:r>
        <w:rPr>
          <w:sz w:val="28"/>
          <w:szCs w:val="28"/>
        </w:rPr>
        <w:t xml:space="preserve">о </w:t>
      </w:r>
      <w:r w:rsidR="00E46F26">
        <w:rPr>
          <w:sz w:val="28"/>
          <w:szCs w:val="28"/>
        </w:rPr>
        <w:t>гоцатлин. узорах и мастерах</w:t>
      </w:r>
      <w:r w:rsidRPr="009A53BB">
        <w:rPr>
          <w:sz w:val="28"/>
          <w:szCs w:val="28"/>
        </w:rPr>
        <w:t>]</w:t>
      </w:r>
      <w:r>
        <w:rPr>
          <w:sz w:val="28"/>
          <w:szCs w:val="28"/>
        </w:rPr>
        <w:t xml:space="preserve"> / О</w:t>
      </w:r>
      <w:r w:rsidR="00E46F26">
        <w:rPr>
          <w:sz w:val="28"/>
          <w:szCs w:val="28"/>
        </w:rPr>
        <w:t>льга</w:t>
      </w:r>
      <w:r>
        <w:rPr>
          <w:sz w:val="28"/>
          <w:szCs w:val="28"/>
        </w:rPr>
        <w:t xml:space="preserve"> Мамедова //</w:t>
      </w:r>
      <w:r w:rsidR="00E46F26">
        <w:rPr>
          <w:sz w:val="28"/>
          <w:szCs w:val="28"/>
        </w:rPr>
        <w:t xml:space="preserve"> Махачкалинские известия. – 2005. – 28 окт. (№ 42). – С. 9. – (Деловые люди).</w:t>
      </w:r>
    </w:p>
    <w:p w:rsidR="00DF3115" w:rsidRDefault="00E46F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297. Медовой Б. </w:t>
      </w:r>
      <w:r>
        <w:rPr>
          <w:sz w:val="28"/>
          <w:szCs w:val="28"/>
        </w:rPr>
        <w:t>Гьоц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дерил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акъалъулъ раг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и // БагIараб байрахъ. – 1976. – 10 дек</w:t>
      </w:r>
      <w:r w:rsidR="00DF3115">
        <w:rPr>
          <w:sz w:val="28"/>
          <w:szCs w:val="28"/>
        </w:rPr>
        <w:t>.</w:t>
      </w:r>
    </w:p>
    <w:p w:rsidR="00DF3115" w:rsidRDefault="00E46F26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Медовой Б. Слово о гоцатлинцах: </w:t>
      </w:r>
      <w:r w:rsidRPr="00E46F26">
        <w:rPr>
          <w:sz w:val="28"/>
          <w:szCs w:val="28"/>
        </w:rPr>
        <w:t>[</w:t>
      </w:r>
      <w:r>
        <w:rPr>
          <w:sz w:val="28"/>
          <w:szCs w:val="28"/>
        </w:rPr>
        <w:t>очерк о художествен. комбинате</w:t>
      </w:r>
      <w:r w:rsidRPr="00E46F26">
        <w:rPr>
          <w:sz w:val="28"/>
          <w:szCs w:val="28"/>
        </w:rPr>
        <w:t>]</w:t>
      </w:r>
      <w:r>
        <w:rPr>
          <w:sz w:val="28"/>
          <w:szCs w:val="28"/>
        </w:rPr>
        <w:t xml:space="preserve"> / Б. Медовой; пер. Г. Гаджиев // Красное знамя. – 1976. – 10 дек.</w:t>
      </w:r>
    </w:p>
    <w:p w:rsidR="00E46F26" w:rsidRDefault="00ED2292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Авар.яз.</w:t>
      </w:r>
    </w:p>
    <w:p w:rsidR="00E46F26" w:rsidRDefault="00E46F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298. Мирзоев А. </w:t>
      </w:r>
      <w:r>
        <w:rPr>
          <w:sz w:val="28"/>
          <w:szCs w:val="28"/>
        </w:rPr>
        <w:t xml:space="preserve">И вновь удивляет Гоцатль: </w:t>
      </w:r>
      <w:r w:rsidRPr="00080266">
        <w:rPr>
          <w:sz w:val="28"/>
          <w:szCs w:val="28"/>
        </w:rPr>
        <w:t>[</w:t>
      </w:r>
      <w:r>
        <w:rPr>
          <w:sz w:val="28"/>
          <w:szCs w:val="28"/>
        </w:rPr>
        <w:t>о Гоцатлин. комбинате художествен. изделий</w:t>
      </w:r>
      <w:r w:rsidRPr="00080266">
        <w:rPr>
          <w:sz w:val="28"/>
          <w:szCs w:val="28"/>
        </w:rPr>
        <w:t>]</w:t>
      </w:r>
      <w:r>
        <w:rPr>
          <w:sz w:val="28"/>
          <w:szCs w:val="28"/>
        </w:rPr>
        <w:t xml:space="preserve"> / А. Мирзоев // Дагестанская правда. – 1986. – 16 сент.</w:t>
      </w:r>
    </w:p>
    <w:p w:rsidR="00E46F26" w:rsidRDefault="00E46F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299. Новый цех: </w:t>
      </w:r>
      <w:r w:rsidRPr="00E46F26">
        <w:rPr>
          <w:sz w:val="28"/>
          <w:szCs w:val="28"/>
        </w:rPr>
        <w:t>[</w:t>
      </w:r>
      <w:r>
        <w:rPr>
          <w:sz w:val="28"/>
          <w:szCs w:val="28"/>
        </w:rPr>
        <w:t>о Гоцатлин. комбинате художествен. изделий</w:t>
      </w:r>
      <w:r w:rsidRPr="00080266">
        <w:rPr>
          <w:sz w:val="28"/>
          <w:szCs w:val="28"/>
        </w:rPr>
        <w:t>]</w:t>
      </w:r>
      <w:r>
        <w:rPr>
          <w:sz w:val="28"/>
          <w:szCs w:val="28"/>
        </w:rPr>
        <w:t xml:space="preserve">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1975. – 15 окт.</w:t>
      </w:r>
    </w:p>
    <w:p w:rsidR="00E46F26" w:rsidRDefault="00E46F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300. Орнаменты Гоцатля: </w:t>
      </w:r>
      <w:r w:rsidRPr="00E46F26">
        <w:rPr>
          <w:sz w:val="28"/>
          <w:szCs w:val="28"/>
        </w:rPr>
        <w:t>[</w:t>
      </w:r>
      <w:r>
        <w:rPr>
          <w:sz w:val="28"/>
          <w:szCs w:val="28"/>
        </w:rPr>
        <w:t>фоторепортаж</w:t>
      </w:r>
      <w:r w:rsidRPr="00E46F26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1970. – 10 нояб.</w:t>
      </w:r>
    </w:p>
    <w:p w:rsidR="00DF3115" w:rsidRDefault="00E46F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301. Саг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идова А. </w:t>
      </w:r>
      <w:r>
        <w:rPr>
          <w:sz w:val="28"/>
          <w:szCs w:val="28"/>
        </w:rPr>
        <w:t>Гьоц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дерил устарлъиги устразабиги // ХIакъикъат. – 2011. - № 53. – Гь. 130-132</w:t>
      </w:r>
    </w:p>
    <w:p w:rsidR="00DF3115" w:rsidRDefault="00765F99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Саидова А. </w:t>
      </w:r>
      <w:r w:rsidR="007D1A24">
        <w:rPr>
          <w:sz w:val="28"/>
          <w:szCs w:val="28"/>
        </w:rPr>
        <w:t xml:space="preserve">Гоцатлинское мастерство и мастера: </w:t>
      </w:r>
      <w:r w:rsidR="007D1A24" w:rsidRPr="007D1A24">
        <w:rPr>
          <w:sz w:val="28"/>
          <w:szCs w:val="28"/>
        </w:rPr>
        <w:t>[</w:t>
      </w:r>
      <w:r w:rsidR="007D1A24">
        <w:rPr>
          <w:sz w:val="28"/>
          <w:szCs w:val="28"/>
        </w:rPr>
        <w:t>декоративно-прикладное искусство</w:t>
      </w:r>
      <w:r w:rsidR="007D1A24" w:rsidRPr="007D1A24">
        <w:rPr>
          <w:sz w:val="28"/>
          <w:szCs w:val="28"/>
        </w:rPr>
        <w:t>]</w:t>
      </w:r>
      <w:r w:rsidR="007D1A24">
        <w:rPr>
          <w:sz w:val="28"/>
          <w:szCs w:val="28"/>
        </w:rPr>
        <w:t xml:space="preserve"> / Анжела Саидова // Истина. – 2011. - № 53. – С. 130-132.</w:t>
      </w:r>
    </w:p>
    <w:p w:rsidR="00E46F26" w:rsidRPr="007D1A24" w:rsidRDefault="00ED2292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 яз.</w:t>
      </w:r>
    </w:p>
    <w:p w:rsidR="00E46F26" w:rsidRDefault="00E46F2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302. </w:t>
      </w:r>
      <w:r w:rsidR="00FD2A75">
        <w:rPr>
          <w:b/>
          <w:sz w:val="28"/>
          <w:szCs w:val="28"/>
        </w:rPr>
        <w:t xml:space="preserve">Трунов Д. </w:t>
      </w:r>
      <w:r w:rsidR="00FD2A75">
        <w:rPr>
          <w:sz w:val="28"/>
          <w:szCs w:val="28"/>
        </w:rPr>
        <w:t xml:space="preserve">Узоры Гоцатля: </w:t>
      </w:r>
      <w:r w:rsidR="00FD2A75" w:rsidRPr="00FD2A75">
        <w:rPr>
          <w:sz w:val="28"/>
          <w:szCs w:val="28"/>
        </w:rPr>
        <w:t>[</w:t>
      </w:r>
      <w:r w:rsidR="00FD2A75">
        <w:rPr>
          <w:sz w:val="28"/>
          <w:szCs w:val="28"/>
        </w:rPr>
        <w:t>о художествен. комбинате им. Гамзата Цадасы</w:t>
      </w:r>
      <w:r w:rsidR="00FD2A75" w:rsidRPr="00FD2A75">
        <w:rPr>
          <w:sz w:val="28"/>
          <w:szCs w:val="28"/>
        </w:rPr>
        <w:t>]</w:t>
      </w:r>
      <w:r w:rsidR="00FD2A75">
        <w:rPr>
          <w:sz w:val="28"/>
          <w:szCs w:val="28"/>
        </w:rPr>
        <w:t xml:space="preserve"> / Д. Трунов // Дагестанская правда. – 1969. – 21 июня. – (Наши н</w:t>
      </w:r>
      <w:r w:rsidR="00FD2A75">
        <w:rPr>
          <w:sz w:val="28"/>
          <w:szCs w:val="28"/>
        </w:rPr>
        <w:t>а</w:t>
      </w:r>
      <w:r w:rsidR="00FD2A75">
        <w:rPr>
          <w:sz w:val="28"/>
          <w:szCs w:val="28"/>
        </w:rPr>
        <w:t>род. умельцы).</w:t>
      </w:r>
    </w:p>
    <w:p w:rsidR="00FD2A75" w:rsidRDefault="00FD2A7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303. </w:t>
      </w:r>
      <w:r w:rsidR="00FF60A6">
        <w:rPr>
          <w:b/>
          <w:sz w:val="28"/>
          <w:szCs w:val="28"/>
        </w:rPr>
        <w:t xml:space="preserve">Шамадаева В.М. </w:t>
      </w:r>
      <w:r w:rsidR="00FF60A6">
        <w:rPr>
          <w:sz w:val="28"/>
          <w:szCs w:val="28"/>
        </w:rPr>
        <w:t xml:space="preserve">Обработка цветных металлов: Бронза и медь: </w:t>
      </w:r>
      <w:r w:rsidR="00FF60A6" w:rsidRPr="00FF60A6">
        <w:rPr>
          <w:sz w:val="28"/>
          <w:szCs w:val="28"/>
        </w:rPr>
        <w:t>[</w:t>
      </w:r>
      <w:r w:rsidR="00FF60A6">
        <w:rPr>
          <w:sz w:val="28"/>
          <w:szCs w:val="28"/>
        </w:rPr>
        <w:t>Гоцатль</w:t>
      </w:r>
      <w:r w:rsidR="00FF60A6" w:rsidRPr="00FF60A6">
        <w:rPr>
          <w:sz w:val="28"/>
          <w:szCs w:val="28"/>
        </w:rPr>
        <w:t>]</w:t>
      </w:r>
      <w:r w:rsidR="00FF60A6">
        <w:rPr>
          <w:sz w:val="28"/>
          <w:szCs w:val="28"/>
        </w:rPr>
        <w:t xml:space="preserve"> / В.М. Шамадаева // Эхо Дагестана. – 1996. – 11-18 янв. (№ 1-2). – (Народные промыслы).</w:t>
      </w:r>
    </w:p>
    <w:p w:rsidR="004D27C0" w:rsidRDefault="004D27C0" w:rsidP="00A64186">
      <w:pPr>
        <w:spacing w:before="240"/>
        <w:ind w:firstLine="709"/>
        <w:rPr>
          <w:sz w:val="28"/>
          <w:szCs w:val="28"/>
        </w:rPr>
      </w:pPr>
    </w:p>
    <w:p w:rsidR="00FF60A6" w:rsidRDefault="00FF60A6" w:rsidP="00DF3115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Мастера</w:t>
      </w:r>
      <w:r w:rsidR="00DF3115">
        <w:rPr>
          <w:b/>
          <w:sz w:val="28"/>
          <w:szCs w:val="28"/>
        </w:rPr>
        <w:t>.</w:t>
      </w:r>
    </w:p>
    <w:p w:rsidR="00DF3115" w:rsidRDefault="00DF3115" w:rsidP="00DF3115">
      <w:pPr>
        <w:spacing w:before="240"/>
        <w:ind w:firstLine="709"/>
        <w:jc w:val="center"/>
        <w:rPr>
          <w:b/>
          <w:sz w:val="28"/>
          <w:szCs w:val="28"/>
        </w:rPr>
      </w:pPr>
    </w:p>
    <w:p w:rsidR="00FF60A6" w:rsidRDefault="00FF60A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304.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абдурах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манов М. </w:t>
      </w:r>
      <w:r w:rsidR="00B3255A">
        <w:rPr>
          <w:sz w:val="28"/>
          <w:szCs w:val="28"/>
        </w:rPr>
        <w:t>Руччаби устарз</w:t>
      </w:r>
      <w:r>
        <w:rPr>
          <w:sz w:val="28"/>
          <w:szCs w:val="28"/>
        </w:rPr>
        <w:t>аби // БагIараб байрахъ. – 1976. – 8 янв.</w:t>
      </w:r>
    </w:p>
    <w:p w:rsidR="00047042" w:rsidRDefault="00FF60A6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Абдурахманов М. Женщины мастерицы: </w:t>
      </w:r>
      <w:r w:rsidRPr="00FF60A6">
        <w:rPr>
          <w:sz w:val="28"/>
          <w:szCs w:val="28"/>
        </w:rPr>
        <w:t>[</w:t>
      </w:r>
      <w:r>
        <w:rPr>
          <w:sz w:val="28"/>
          <w:szCs w:val="28"/>
        </w:rPr>
        <w:t>о женщинах – мастерицах Гоцатлинского художествен. комбината</w:t>
      </w:r>
      <w:r w:rsidRPr="00FF60A6">
        <w:rPr>
          <w:sz w:val="28"/>
          <w:szCs w:val="28"/>
        </w:rPr>
        <w:t>]</w:t>
      </w:r>
      <w:r>
        <w:rPr>
          <w:sz w:val="28"/>
          <w:szCs w:val="28"/>
        </w:rPr>
        <w:t xml:space="preserve"> / М. Абдурахманов // Красное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мя. – 1976. – 8 янв.</w:t>
      </w:r>
    </w:p>
    <w:p w:rsidR="00FF60A6" w:rsidRDefault="00B3255A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FF60A6" w:rsidRDefault="00FF60A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305.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абдурах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манов М. </w:t>
      </w:r>
      <w:r>
        <w:rPr>
          <w:sz w:val="28"/>
          <w:szCs w:val="28"/>
        </w:rPr>
        <w:t>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олохъанал кверал // БагIараб байрахъ. – 1969. – 29 окт.</w:t>
      </w:r>
    </w:p>
    <w:p w:rsidR="00047042" w:rsidRDefault="00FF60A6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Абдурахманов М. </w:t>
      </w:r>
      <w:r w:rsidR="0004225E">
        <w:rPr>
          <w:sz w:val="28"/>
          <w:szCs w:val="28"/>
        </w:rPr>
        <w:t xml:space="preserve">Молодые руки: </w:t>
      </w:r>
      <w:r w:rsidR="0004225E" w:rsidRPr="0004225E">
        <w:rPr>
          <w:sz w:val="28"/>
          <w:szCs w:val="28"/>
        </w:rPr>
        <w:t>[</w:t>
      </w:r>
      <w:r w:rsidR="0004225E">
        <w:rPr>
          <w:sz w:val="28"/>
          <w:szCs w:val="28"/>
        </w:rPr>
        <w:t>о молодых рабочих Гоцатлин. худ</w:t>
      </w:r>
      <w:r w:rsidR="0004225E">
        <w:rPr>
          <w:sz w:val="28"/>
          <w:szCs w:val="28"/>
        </w:rPr>
        <w:t>о</w:t>
      </w:r>
      <w:r w:rsidR="0004225E">
        <w:rPr>
          <w:sz w:val="28"/>
          <w:szCs w:val="28"/>
        </w:rPr>
        <w:t>жествен. комбината</w:t>
      </w:r>
      <w:r w:rsidR="0004225E" w:rsidRPr="0004225E">
        <w:rPr>
          <w:sz w:val="28"/>
          <w:szCs w:val="28"/>
        </w:rPr>
        <w:t>]</w:t>
      </w:r>
      <w:r w:rsidR="0004225E">
        <w:rPr>
          <w:sz w:val="28"/>
          <w:szCs w:val="28"/>
        </w:rPr>
        <w:t xml:space="preserve"> / М. Абдурахманов // Красное знамя. – 1969. – 29 окт.</w:t>
      </w:r>
    </w:p>
    <w:p w:rsidR="00FF60A6" w:rsidRDefault="00B3255A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Авар.яз.</w:t>
      </w:r>
    </w:p>
    <w:p w:rsidR="0004225E" w:rsidRDefault="0004225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306.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ажиев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Меседил кверал // БагIараб байрахъ. – 1967. – 18 февр.</w:t>
      </w:r>
    </w:p>
    <w:p w:rsidR="00047042" w:rsidRDefault="0004225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Гаджиев Г. Золотые руки: </w:t>
      </w:r>
      <w:r w:rsidRPr="0004225E">
        <w:rPr>
          <w:sz w:val="28"/>
          <w:szCs w:val="28"/>
        </w:rPr>
        <w:t>[</w:t>
      </w:r>
      <w:r w:rsidR="004A4E7B">
        <w:rPr>
          <w:sz w:val="28"/>
          <w:szCs w:val="28"/>
        </w:rPr>
        <w:t>о мастерах</w:t>
      </w:r>
      <w:r>
        <w:rPr>
          <w:sz w:val="28"/>
          <w:szCs w:val="28"/>
        </w:rPr>
        <w:t xml:space="preserve"> Гоцатлин. художествен. комб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ната</w:t>
      </w:r>
      <w:r w:rsidRPr="0004225E">
        <w:rPr>
          <w:sz w:val="28"/>
          <w:szCs w:val="28"/>
        </w:rPr>
        <w:t>]</w:t>
      </w:r>
      <w:r>
        <w:rPr>
          <w:sz w:val="28"/>
          <w:szCs w:val="28"/>
        </w:rPr>
        <w:t xml:space="preserve"> // Красное знамя. – 19</w:t>
      </w:r>
      <w:r w:rsidR="006223AD">
        <w:rPr>
          <w:sz w:val="28"/>
          <w:szCs w:val="28"/>
        </w:rPr>
        <w:t>67. – 18 февр.</w:t>
      </w:r>
    </w:p>
    <w:p w:rsidR="0004225E" w:rsidRDefault="00B3255A" w:rsidP="00DF3115">
      <w:pPr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6223AD" w:rsidRDefault="006223A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307.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ажиев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Ирсилал // БагIараб байрахъ. – 1982. – 25 июнь.</w:t>
      </w:r>
    </w:p>
    <w:p w:rsidR="00047042" w:rsidRDefault="006223AD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Гаджиев Г. Наследники: </w:t>
      </w:r>
      <w:r w:rsidRPr="006223AD">
        <w:rPr>
          <w:sz w:val="28"/>
          <w:szCs w:val="28"/>
        </w:rPr>
        <w:t>[</w:t>
      </w:r>
      <w:r>
        <w:rPr>
          <w:sz w:val="28"/>
          <w:szCs w:val="28"/>
        </w:rPr>
        <w:t>о коллективе Гоцатлинского художествен. комбината</w:t>
      </w:r>
      <w:r w:rsidRPr="006223AD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Красное знамя. – 1982. – 25 июня.</w:t>
      </w:r>
    </w:p>
    <w:p w:rsidR="006223AD" w:rsidRDefault="00B3255A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6223AD" w:rsidRDefault="006223A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308. Гаджиев Г. </w:t>
      </w:r>
      <w:r>
        <w:rPr>
          <w:sz w:val="28"/>
          <w:szCs w:val="28"/>
        </w:rPr>
        <w:t xml:space="preserve">Призвание: </w:t>
      </w:r>
      <w:r w:rsidRPr="006223AD">
        <w:rPr>
          <w:sz w:val="28"/>
          <w:szCs w:val="28"/>
        </w:rPr>
        <w:t>[</w:t>
      </w:r>
      <w:r>
        <w:rPr>
          <w:sz w:val="28"/>
          <w:szCs w:val="28"/>
        </w:rPr>
        <w:t>о мастерицах Гоцатлинского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комбината</w:t>
      </w:r>
      <w:r w:rsidRPr="006223AD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</w:t>
      </w:r>
      <w:r w:rsidR="00F97D2A">
        <w:rPr>
          <w:sz w:val="28"/>
          <w:szCs w:val="28"/>
        </w:rPr>
        <w:t xml:space="preserve"> </w:t>
      </w:r>
      <w:r>
        <w:rPr>
          <w:sz w:val="28"/>
          <w:szCs w:val="28"/>
        </w:rPr>
        <w:t>// Дагестанская правда. – 1975. – 30 марта.</w:t>
      </w:r>
    </w:p>
    <w:p w:rsidR="006223AD" w:rsidRDefault="006223A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309. </w:t>
      </w:r>
      <w:r w:rsidR="00F86FBC">
        <w:rPr>
          <w:b/>
          <w:sz w:val="28"/>
          <w:szCs w:val="28"/>
        </w:rPr>
        <w:t>Х</w:t>
      </w:r>
      <w:r w:rsidR="00F86FBC">
        <w:rPr>
          <w:b/>
          <w:sz w:val="28"/>
          <w:szCs w:val="28"/>
          <w:lang w:val="en-US"/>
        </w:rPr>
        <w:t>I</w:t>
      </w:r>
      <w:r w:rsidR="00F86FBC">
        <w:rPr>
          <w:b/>
          <w:sz w:val="28"/>
          <w:szCs w:val="28"/>
        </w:rPr>
        <w:t>ажиев Х</w:t>
      </w:r>
      <w:r w:rsidR="00F86FBC">
        <w:rPr>
          <w:b/>
          <w:sz w:val="28"/>
          <w:szCs w:val="28"/>
          <w:lang w:val="en-US"/>
        </w:rPr>
        <w:t>I</w:t>
      </w:r>
      <w:r w:rsidR="00F86FBC">
        <w:rPr>
          <w:b/>
          <w:sz w:val="28"/>
          <w:szCs w:val="28"/>
        </w:rPr>
        <w:t xml:space="preserve">. </w:t>
      </w:r>
      <w:r w:rsidR="00F86FBC">
        <w:rPr>
          <w:sz w:val="28"/>
          <w:szCs w:val="28"/>
        </w:rPr>
        <w:t>Гьит</w:t>
      </w:r>
      <w:r w:rsidR="00F86FBC">
        <w:rPr>
          <w:sz w:val="28"/>
          <w:szCs w:val="28"/>
          <w:lang w:val="en-US"/>
        </w:rPr>
        <w:t>I</w:t>
      </w:r>
      <w:r w:rsidR="00F86FBC">
        <w:rPr>
          <w:sz w:val="28"/>
          <w:szCs w:val="28"/>
        </w:rPr>
        <w:t>инаб кварт</w:t>
      </w:r>
      <w:r w:rsidR="00F86FBC">
        <w:rPr>
          <w:sz w:val="28"/>
          <w:szCs w:val="28"/>
          <w:lang w:val="en-US"/>
        </w:rPr>
        <w:t>I</w:t>
      </w:r>
      <w:r w:rsidR="00F86FBC">
        <w:rPr>
          <w:sz w:val="28"/>
          <w:szCs w:val="28"/>
        </w:rPr>
        <w:t>ил к</w:t>
      </w:r>
      <w:r w:rsidR="00F86FBC">
        <w:rPr>
          <w:sz w:val="28"/>
          <w:szCs w:val="28"/>
          <w:lang w:val="en-US"/>
        </w:rPr>
        <w:t>I</w:t>
      </w:r>
      <w:r w:rsidR="00F86FBC">
        <w:rPr>
          <w:sz w:val="28"/>
          <w:szCs w:val="28"/>
        </w:rPr>
        <w:t>ут</w:t>
      </w:r>
      <w:r w:rsidR="00F86FBC">
        <w:rPr>
          <w:sz w:val="28"/>
          <w:szCs w:val="28"/>
          <w:lang w:val="en-US"/>
        </w:rPr>
        <w:t>I</w:t>
      </w:r>
      <w:r w:rsidR="00F86FBC">
        <w:rPr>
          <w:sz w:val="28"/>
          <w:szCs w:val="28"/>
        </w:rPr>
        <w:t>и к</w:t>
      </w:r>
      <w:r w:rsidR="00F86FBC">
        <w:rPr>
          <w:sz w:val="28"/>
          <w:szCs w:val="28"/>
          <w:lang w:val="en-US"/>
        </w:rPr>
        <w:t>I</w:t>
      </w:r>
      <w:r w:rsidR="00F86FBC">
        <w:rPr>
          <w:sz w:val="28"/>
          <w:szCs w:val="28"/>
        </w:rPr>
        <w:t>удияб улкаялда раг</w:t>
      </w:r>
      <w:r w:rsidR="00F86FBC">
        <w:rPr>
          <w:sz w:val="28"/>
          <w:szCs w:val="28"/>
          <w:lang w:val="en-US"/>
        </w:rPr>
        <w:t>I</w:t>
      </w:r>
      <w:r w:rsidR="00F86FBC">
        <w:rPr>
          <w:sz w:val="28"/>
          <w:szCs w:val="28"/>
        </w:rPr>
        <w:t>ана // Гьудуллъи. – 1974. - № 2. – С. 75-86.</w:t>
      </w:r>
    </w:p>
    <w:p w:rsidR="00047042" w:rsidRDefault="00F86FBC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>Гаджиев Г. Стук маленько</w:t>
      </w:r>
      <w:r w:rsidR="00B3255A">
        <w:rPr>
          <w:sz w:val="28"/>
          <w:szCs w:val="28"/>
        </w:rPr>
        <w:t>го молотка услышала большая страна</w:t>
      </w:r>
      <w:r>
        <w:rPr>
          <w:sz w:val="28"/>
          <w:szCs w:val="28"/>
        </w:rPr>
        <w:t xml:space="preserve">: </w:t>
      </w:r>
      <w:r w:rsidRPr="00F86FBC">
        <w:rPr>
          <w:sz w:val="28"/>
          <w:szCs w:val="28"/>
        </w:rPr>
        <w:t>[</w:t>
      </w:r>
      <w:r>
        <w:rPr>
          <w:sz w:val="28"/>
          <w:szCs w:val="28"/>
        </w:rPr>
        <w:t>о мастер</w:t>
      </w:r>
      <w:r w:rsidR="00B71F6E">
        <w:rPr>
          <w:sz w:val="28"/>
          <w:szCs w:val="28"/>
        </w:rPr>
        <w:t>ах Гоцатлинского художествен.</w:t>
      </w:r>
      <w:r>
        <w:rPr>
          <w:sz w:val="28"/>
          <w:szCs w:val="28"/>
        </w:rPr>
        <w:t xml:space="preserve"> комбината, Хунзах. р-на</w:t>
      </w:r>
      <w:r w:rsidRPr="006223AD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Дружба. – 1974. - № 2. – С. 75-76.</w:t>
      </w:r>
    </w:p>
    <w:p w:rsidR="00F86FBC" w:rsidRDefault="004A4E7B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86FBC" w:rsidRDefault="00F86FB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310. </w:t>
      </w:r>
      <w:r w:rsidR="00B9394B">
        <w:rPr>
          <w:b/>
          <w:sz w:val="28"/>
          <w:szCs w:val="28"/>
        </w:rPr>
        <w:t xml:space="preserve">Гулаева Ж. </w:t>
      </w:r>
      <w:r w:rsidR="00B9394B">
        <w:rPr>
          <w:sz w:val="28"/>
          <w:szCs w:val="28"/>
        </w:rPr>
        <w:t>Г</w:t>
      </w:r>
      <w:r w:rsidR="00B9394B">
        <w:rPr>
          <w:sz w:val="28"/>
          <w:szCs w:val="28"/>
          <w:lang w:val="en-US"/>
        </w:rPr>
        <w:t>I</w:t>
      </w:r>
      <w:r w:rsidR="00B9394B">
        <w:rPr>
          <w:sz w:val="28"/>
          <w:szCs w:val="28"/>
        </w:rPr>
        <w:t>олохъанал устарзаби // БагIараб байрахъ. – 1974. – 13 авг.</w:t>
      </w:r>
    </w:p>
    <w:p w:rsidR="00B9394B" w:rsidRDefault="00B9394B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Гулаева Дж. Молодые мастера: </w:t>
      </w:r>
      <w:r w:rsidRPr="00B9394B">
        <w:rPr>
          <w:sz w:val="28"/>
          <w:szCs w:val="28"/>
        </w:rPr>
        <w:t>[</w:t>
      </w:r>
      <w:r w:rsidR="00B71F6E">
        <w:rPr>
          <w:sz w:val="28"/>
          <w:szCs w:val="28"/>
        </w:rPr>
        <w:t>Гоцатлинского художествен.</w:t>
      </w:r>
      <w:r>
        <w:rPr>
          <w:sz w:val="28"/>
          <w:szCs w:val="28"/>
        </w:rPr>
        <w:t xml:space="preserve"> комбин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</w:t>
      </w:r>
      <w:r w:rsidRPr="00B9394B">
        <w:rPr>
          <w:sz w:val="28"/>
          <w:szCs w:val="28"/>
        </w:rPr>
        <w:t>]</w:t>
      </w:r>
      <w:r>
        <w:rPr>
          <w:sz w:val="28"/>
          <w:szCs w:val="28"/>
        </w:rPr>
        <w:t xml:space="preserve"> / Дж. Гулаева // Красное знамя. – 1974. – 13 авг.</w:t>
      </w:r>
    </w:p>
    <w:p w:rsidR="00047042" w:rsidRDefault="00047042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B9394B" w:rsidRDefault="00EE3BD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311. </w:t>
      </w:r>
      <w:r w:rsidR="00F97D2A">
        <w:rPr>
          <w:b/>
          <w:sz w:val="28"/>
          <w:szCs w:val="28"/>
        </w:rPr>
        <w:t xml:space="preserve">Канчик П. </w:t>
      </w:r>
      <w:r w:rsidR="00F97D2A">
        <w:rPr>
          <w:sz w:val="28"/>
          <w:szCs w:val="28"/>
        </w:rPr>
        <w:t>Дагъистаналъул х</w:t>
      </w:r>
      <w:r w:rsidR="00F97D2A">
        <w:rPr>
          <w:sz w:val="28"/>
          <w:szCs w:val="28"/>
          <w:lang w:val="en-US"/>
        </w:rPr>
        <w:t>I</w:t>
      </w:r>
      <w:r w:rsidR="00F97D2A">
        <w:rPr>
          <w:sz w:val="28"/>
          <w:szCs w:val="28"/>
        </w:rPr>
        <w:t>акъалъулъ «Берлинер цайтунг» // БагIараб байрахъ. – 1978. – 1 май.</w:t>
      </w:r>
    </w:p>
    <w:p w:rsidR="00047042" w:rsidRDefault="00F97D2A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Канчик П. «Берлинер цайтунг» о Дагестане: </w:t>
      </w:r>
      <w:r w:rsidRPr="00F97D2A">
        <w:rPr>
          <w:sz w:val="28"/>
          <w:szCs w:val="28"/>
        </w:rPr>
        <w:t>[</w:t>
      </w:r>
      <w:r>
        <w:rPr>
          <w:sz w:val="28"/>
          <w:szCs w:val="28"/>
        </w:rPr>
        <w:t>о работе гоцатлин. маст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ров</w:t>
      </w:r>
      <w:r w:rsidRPr="00F97D2A">
        <w:rPr>
          <w:sz w:val="28"/>
          <w:szCs w:val="28"/>
        </w:rPr>
        <w:t>]</w:t>
      </w:r>
      <w:r>
        <w:rPr>
          <w:sz w:val="28"/>
          <w:szCs w:val="28"/>
        </w:rPr>
        <w:t xml:space="preserve"> / П. Канчик // Красное знамя. –1978. – 1 мая.</w:t>
      </w:r>
    </w:p>
    <w:p w:rsidR="00F97D2A" w:rsidRDefault="00B3255A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F97D2A" w:rsidRDefault="00F97D2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312. Металл покорился горянкам: </w:t>
      </w:r>
      <w:r w:rsidRPr="00F97D2A">
        <w:rPr>
          <w:sz w:val="28"/>
          <w:szCs w:val="28"/>
        </w:rPr>
        <w:t>[</w:t>
      </w:r>
      <w:r>
        <w:rPr>
          <w:sz w:val="28"/>
          <w:szCs w:val="28"/>
        </w:rPr>
        <w:t>женщины-мастерицы Гоцатлин. художествен. комбината</w:t>
      </w:r>
      <w:r w:rsidRPr="00F97D2A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="006860D6">
        <w:rPr>
          <w:sz w:val="28"/>
          <w:szCs w:val="28"/>
        </w:rPr>
        <w:t>// Дагестанская правда. – 1963. – 14 июня.</w:t>
      </w:r>
    </w:p>
    <w:p w:rsidR="006860D6" w:rsidRDefault="00AF48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313. Трунов Д. </w:t>
      </w:r>
      <w:r>
        <w:rPr>
          <w:sz w:val="28"/>
          <w:szCs w:val="28"/>
        </w:rPr>
        <w:t xml:space="preserve">В стране волшебных узоров: </w:t>
      </w:r>
      <w:r w:rsidRPr="00AF4858">
        <w:rPr>
          <w:sz w:val="28"/>
          <w:szCs w:val="28"/>
        </w:rPr>
        <w:t>[</w:t>
      </w:r>
      <w:r>
        <w:rPr>
          <w:sz w:val="28"/>
          <w:szCs w:val="28"/>
        </w:rPr>
        <w:t>о Гоцатлин. мастерах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дожествен. обработки серебра</w:t>
      </w:r>
      <w:r w:rsidRPr="00AF4858">
        <w:rPr>
          <w:sz w:val="28"/>
          <w:szCs w:val="28"/>
        </w:rPr>
        <w:t>]</w:t>
      </w:r>
      <w:r>
        <w:rPr>
          <w:sz w:val="28"/>
          <w:szCs w:val="28"/>
        </w:rPr>
        <w:t xml:space="preserve"> / Д. Трунов, М. Крюков // Правда. – 1969. – 16 июля.</w:t>
      </w:r>
    </w:p>
    <w:p w:rsidR="00AF4858" w:rsidRDefault="00AF48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314. Энверов Ф. </w:t>
      </w:r>
      <w:r>
        <w:rPr>
          <w:sz w:val="28"/>
          <w:szCs w:val="28"/>
        </w:rPr>
        <w:t xml:space="preserve">Меседил кверал // БагIараб байрахъ. – 1975. – 3 сент. </w:t>
      </w:r>
    </w:p>
    <w:p w:rsidR="00047042" w:rsidRDefault="00AF4858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Энверов Ф. Золотые руки: </w:t>
      </w:r>
      <w:r w:rsidRPr="00AF4858">
        <w:rPr>
          <w:sz w:val="28"/>
          <w:szCs w:val="28"/>
        </w:rPr>
        <w:t>[</w:t>
      </w:r>
      <w:r>
        <w:rPr>
          <w:sz w:val="28"/>
          <w:szCs w:val="28"/>
        </w:rPr>
        <w:t>о коллективе Гоцатлинской художествен. мастерской</w:t>
      </w:r>
      <w:r w:rsidRPr="00AF4858">
        <w:rPr>
          <w:sz w:val="28"/>
          <w:szCs w:val="28"/>
        </w:rPr>
        <w:t>]</w:t>
      </w:r>
      <w:r>
        <w:rPr>
          <w:sz w:val="28"/>
          <w:szCs w:val="28"/>
        </w:rPr>
        <w:t xml:space="preserve"> / Ф. Энверов // Красное знамя. – 1975. – 3 сент.</w:t>
      </w:r>
    </w:p>
    <w:p w:rsidR="00AF4858" w:rsidRDefault="00B3255A" w:rsidP="00DF3115">
      <w:pPr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AF4858" w:rsidRDefault="004A2F3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315. Якубова Е. </w:t>
      </w:r>
      <w:r>
        <w:rPr>
          <w:sz w:val="28"/>
          <w:szCs w:val="28"/>
        </w:rPr>
        <w:t xml:space="preserve">Мастера из Гоцатля: </w:t>
      </w:r>
      <w:r w:rsidRPr="004A2F34">
        <w:rPr>
          <w:sz w:val="28"/>
          <w:szCs w:val="28"/>
        </w:rPr>
        <w:t>[</w:t>
      </w:r>
      <w:r w:rsidR="00B3255A">
        <w:rPr>
          <w:sz w:val="28"/>
          <w:szCs w:val="28"/>
        </w:rPr>
        <w:t xml:space="preserve">о мастерицах </w:t>
      </w:r>
      <w:r>
        <w:rPr>
          <w:sz w:val="28"/>
          <w:szCs w:val="28"/>
        </w:rPr>
        <w:t xml:space="preserve"> Гоцатлин. 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жествен. комбината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Е. Якубова // Женщина Дагестана. – 1982. - № 6. – С. 16-17.</w:t>
      </w:r>
    </w:p>
    <w:p w:rsidR="004A2F34" w:rsidRDefault="004A2F3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316. Дибиров Д. </w:t>
      </w:r>
      <w:r>
        <w:rPr>
          <w:sz w:val="28"/>
          <w:szCs w:val="28"/>
        </w:rPr>
        <w:t>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арцул устар // БагIараб байрахъ. – 1969. – 29 </w:t>
      </w:r>
      <w:r w:rsidR="00C83069">
        <w:rPr>
          <w:sz w:val="28"/>
          <w:szCs w:val="28"/>
        </w:rPr>
        <w:t>июнь</w:t>
      </w:r>
      <w:r>
        <w:rPr>
          <w:sz w:val="28"/>
          <w:szCs w:val="28"/>
        </w:rPr>
        <w:t>.</w:t>
      </w:r>
    </w:p>
    <w:p w:rsidR="00047042" w:rsidRDefault="004A2F34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Дибиров Д. Серебряных дел мастер: </w:t>
      </w:r>
      <w:r w:rsidRPr="004A2F34">
        <w:rPr>
          <w:sz w:val="28"/>
          <w:szCs w:val="28"/>
        </w:rPr>
        <w:t>[</w:t>
      </w:r>
      <w:r>
        <w:rPr>
          <w:sz w:val="28"/>
          <w:szCs w:val="28"/>
        </w:rPr>
        <w:t>о мастере Гоцатлин. художествен. комбината П. Абакаровой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Д. Дибиров // Красное знамя. – 1969. – 29 июня.</w:t>
      </w:r>
    </w:p>
    <w:p w:rsidR="004A2F34" w:rsidRDefault="00662515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 яз.</w:t>
      </w:r>
    </w:p>
    <w:p w:rsidR="004A2F34" w:rsidRDefault="004A2F3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317. </w:t>
      </w:r>
      <w:r w:rsidRPr="004A2F34">
        <w:rPr>
          <w:b/>
          <w:sz w:val="28"/>
          <w:szCs w:val="28"/>
        </w:rPr>
        <w:t>Джамбулаев Д.</w:t>
      </w:r>
      <w:r>
        <w:rPr>
          <w:sz w:val="28"/>
          <w:szCs w:val="28"/>
        </w:rPr>
        <w:t xml:space="preserve"> Семья мастеров: </w:t>
      </w:r>
      <w:r w:rsidRPr="004A2F34">
        <w:rPr>
          <w:sz w:val="28"/>
          <w:szCs w:val="28"/>
        </w:rPr>
        <w:t>[</w:t>
      </w:r>
      <w:r>
        <w:rPr>
          <w:sz w:val="28"/>
          <w:szCs w:val="28"/>
        </w:rPr>
        <w:t>о мастера</w:t>
      </w:r>
      <w:r w:rsidR="00367F3B">
        <w:rPr>
          <w:sz w:val="28"/>
          <w:szCs w:val="28"/>
        </w:rPr>
        <w:t>х</w:t>
      </w:r>
      <w:r>
        <w:rPr>
          <w:sz w:val="28"/>
          <w:szCs w:val="28"/>
        </w:rPr>
        <w:t>-умельцах, гравиро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щиках Абасовых</w:t>
      </w:r>
      <w:r w:rsidR="00662515">
        <w:rPr>
          <w:sz w:val="28"/>
          <w:szCs w:val="28"/>
        </w:rPr>
        <w:t xml:space="preserve"> из селения</w:t>
      </w:r>
      <w:r>
        <w:rPr>
          <w:sz w:val="28"/>
          <w:szCs w:val="28"/>
        </w:rPr>
        <w:t xml:space="preserve"> Гоцатль Хунзахского р-на</w:t>
      </w:r>
      <w:r w:rsidRPr="004A2F34">
        <w:rPr>
          <w:sz w:val="28"/>
          <w:szCs w:val="28"/>
        </w:rPr>
        <w:t>]</w:t>
      </w:r>
      <w:r w:rsidR="00367F3B">
        <w:rPr>
          <w:sz w:val="28"/>
          <w:szCs w:val="28"/>
        </w:rPr>
        <w:t xml:space="preserve"> / Д. Джамбулаев // Дагестанская правда. – 1993. – 12 июня.</w:t>
      </w:r>
    </w:p>
    <w:p w:rsidR="00367F3B" w:rsidRDefault="00367F3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318. Мух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амадова П. </w:t>
      </w:r>
      <w:r>
        <w:rPr>
          <w:sz w:val="28"/>
          <w:szCs w:val="28"/>
        </w:rPr>
        <w:t>К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иго яц // БагIараб байрахъ. – 1975. – 13 март.</w:t>
      </w:r>
    </w:p>
    <w:p w:rsidR="00047042" w:rsidRDefault="00367F3B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Магомедова П. Две сестры: </w:t>
      </w:r>
      <w:r w:rsidRPr="004A2F34">
        <w:rPr>
          <w:sz w:val="28"/>
          <w:szCs w:val="28"/>
        </w:rPr>
        <w:t>[</w:t>
      </w:r>
      <w:r>
        <w:rPr>
          <w:sz w:val="28"/>
          <w:szCs w:val="28"/>
        </w:rPr>
        <w:t>о мастерах Гоцатлин. художествен.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бината</w:t>
      </w:r>
      <w:r w:rsidR="00662515">
        <w:rPr>
          <w:sz w:val="28"/>
          <w:szCs w:val="28"/>
        </w:rPr>
        <w:t>,</w:t>
      </w:r>
      <w:r>
        <w:rPr>
          <w:sz w:val="28"/>
          <w:szCs w:val="28"/>
        </w:rPr>
        <w:t xml:space="preserve"> сестрах Айшат и Патимат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П. Магомедова // Красное знамя. – 1975. – 13 марта.</w:t>
      </w:r>
    </w:p>
    <w:p w:rsidR="00367F3B" w:rsidRDefault="00662515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367F3B" w:rsidRDefault="00367F3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319. Гаджиев Г. </w:t>
      </w:r>
      <w:r w:rsidRPr="00367F3B">
        <w:rPr>
          <w:sz w:val="28"/>
          <w:szCs w:val="28"/>
        </w:rPr>
        <w:t>Стук молотков:</w:t>
      </w:r>
      <w:r>
        <w:rPr>
          <w:b/>
          <w:sz w:val="28"/>
          <w:szCs w:val="28"/>
        </w:rPr>
        <w:t xml:space="preserve"> </w:t>
      </w:r>
      <w:r w:rsidRPr="004A2F34">
        <w:rPr>
          <w:sz w:val="28"/>
          <w:szCs w:val="28"/>
        </w:rPr>
        <w:t>[</w:t>
      </w:r>
      <w:r>
        <w:rPr>
          <w:sz w:val="28"/>
          <w:szCs w:val="28"/>
        </w:rPr>
        <w:t>о мастерице Гоцатлинского худож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ствен. комбината П. Аракановой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Советский Дагестан. – 1975. - № 4. – С. 54-56. </w:t>
      </w:r>
    </w:p>
    <w:p w:rsidR="00367F3B" w:rsidRDefault="00367F3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320. </w:t>
      </w:r>
      <w:r w:rsidR="00C83069">
        <w:rPr>
          <w:b/>
          <w:sz w:val="28"/>
          <w:szCs w:val="28"/>
        </w:rPr>
        <w:t xml:space="preserve">Дибиров Д. </w:t>
      </w:r>
      <w:r w:rsidR="00C83069">
        <w:rPr>
          <w:sz w:val="28"/>
          <w:szCs w:val="28"/>
        </w:rPr>
        <w:t>Г</w:t>
      </w:r>
      <w:r w:rsidR="00C83069">
        <w:rPr>
          <w:sz w:val="28"/>
          <w:szCs w:val="28"/>
          <w:lang w:val="en-US"/>
        </w:rPr>
        <w:t>I</w:t>
      </w:r>
      <w:r w:rsidR="00C83069">
        <w:rPr>
          <w:sz w:val="28"/>
          <w:szCs w:val="28"/>
        </w:rPr>
        <w:t>арцул устар // БагIараб байрахъ. – 1969. – 29 июнь.</w:t>
      </w:r>
    </w:p>
    <w:p w:rsidR="00047042" w:rsidRDefault="00C83069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Дибиров Д. Мастер серебра: </w:t>
      </w:r>
      <w:r w:rsidRPr="004A2F34">
        <w:rPr>
          <w:sz w:val="28"/>
          <w:szCs w:val="28"/>
        </w:rPr>
        <w:t>[</w:t>
      </w:r>
      <w:r>
        <w:rPr>
          <w:sz w:val="28"/>
          <w:szCs w:val="28"/>
        </w:rPr>
        <w:t>о мастере-контролере Гоцатлин. худож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ствен. комбината П. Аракановой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Д. Дибиров // Красное знамя. – 1969. – 29 июня.</w:t>
      </w:r>
    </w:p>
    <w:p w:rsidR="00C83069" w:rsidRDefault="00662515" w:rsidP="00DF311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C83069" w:rsidRDefault="00C8306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321. Садуев М. </w:t>
      </w:r>
      <w:r w:rsidR="00EB6376">
        <w:rPr>
          <w:sz w:val="28"/>
          <w:szCs w:val="28"/>
        </w:rPr>
        <w:t>Пат</w:t>
      </w:r>
      <w:r w:rsidR="00EB6376">
        <w:rPr>
          <w:sz w:val="28"/>
          <w:szCs w:val="28"/>
          <w:lang w:val="en-US"/>
        </w:rPr>
        <w:t>I</w:t>
      </w:r>
      <w:r w:rsidR="00EB6376">
        <w:rPr>
          <w:sz w:val="28"/>
          <w:szCs w:val="28"/>
        </w:rPr>
        <w:t>иматил накъищ // Маг</w:t>
      </w:r>
      <w:r w:rsidR="00EB6376">
        <w:rPr>
          <w:sz w:val="28"/>
          <w:szCs w:val="28"/>
          <w:lang w:val="en-US"/>
        </w:rPr>
        <w:t>I</w:t>
      </w:r>
      <w:r w:rsidR="00EB6376">
        <w:rPr>
          <w:sz w:val="28"/>
          <w:szCs w:val="28"/>
        </w:rPr>
        <w:t>арулай. – 1991. - № 3. – Гь.18-19.</w:t>
      </w:r>
    </w:p>
    <w:p w:rsidR="00047042" w:rsidRDefault="00EB6376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Садуев М. Узоры Патимат: </w:t>
      </w:r>
      <w:r w:rsidRPr="004A2F34">
        <w:rPr>
          <w:sz w:val="28"/>
          <w:szCs w:val="28"/>
        </w:rPr>
        <w:t>[</w:t>
      </w:r>
      <w:r>
        <w:rPr>
          <w:sz w:val="28"/>
          <w:szCs w:val="28"/>
        </w:rPr>
        <w:t>о мастере Гоцатлин. художествен. комб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ната П. Аракановой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М. Садуев // Женщина Дагестана. – 1991. - № 3. – С.18-19.</w:t>
      </w:r>
    </w:p>
    <w:p w:rsidR="00DF3115" w:rsidRDefault="00662515" w:rsidP="00DF3115">
      <w:pPr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EB6376" w:rsidRDefault="00EB637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322. Гаджиев Г. </w:t>
      </w:r>
      <w:r w:rsidRPr="00367F3B">
        <w:rPr>
          <w:sz w:val="28"/>
          <w:szCs w:val="28"/>
        </w:rPr>
        <w:t>Стук молотков:</w:t>
      </w:r>
      <w:r>
        <w:rPr>
          <w:b/>
          <w:sz w:val="28"/>
          <w:szCs w:val="28"/>
        </w:rPr>
        <w:t xml:space="preserve"> </w:t>
      </w:r>
      <w:r w:rsidRPr="004A2F34">
        <w:rPr>
          <w:sz w:val="28"/>
          <w:szCs w:val="28"/>
        </w:rPr>
        <w:t>[</w:t>
      </w:r>
      <w:r>
        <w:rPr>
          <w:sz w:val="28"/>
          <w:szCs w:val="28"/>
        </w:rPr>
        <w:t>о Гоцатлинском художествен. комб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нате и его мастерах М. Батиралиеве и др.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Советский Дагестан. – 1975. - № 4. – С. 54-56. </w:t>
      </w:r>
    </w:p>
    <w:p w:rsidR="00EB6376" w:rsidRDefault="00EB637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323. </w:t>
      </w:r>
      <w:r w:rsidR="00B54DFB">
        <w:rPr>
          <w:b/>
          <w:sz w:val="28"/>
          <w:szCs w:val="28"/>
        </w:rPr>
        <w:t xml:space="preserve">Мастер – золотые руки: </w:t>
      </w:r>
      <w:r w:rsidR="00B54DFB" w:rsidRPr="00B54DFB">
        <w:rPr>
          <w:sz w:val="28"/>
          <w:szCs w:val="28"/>
        </w:rPr>
        <w:t>[</w:t>
      </w:r>
      <w:r w:rsidR="00B54DFB">
        <w:rPr>
          <w:sz w:val="28"/>
          <w:szCs w:val="28"/>
        </w:rPr>
        <w:t>о ювелире Махачкал. филиала Гоца</w:t>
      </w:r>
      <w:r w:rsidR="00B54DFB">
        <w:rPr>
          <w:sz w:val="28"/>
          <w:szCs w:val="28"/>
        </w:rPr>
        <w:t>т</w:t>
      </w:r>
      <w:r w:rsidR="00B54DFB">
        <w:rPr>
          <w:sz w:val="28"/>
          <w:szCs w:val="28"/>
        </w:rPr>
        <w:t>линского художествен. комбината Н. Велихановой</w:t>
      </w:r>
      <w:r w:rsidR="00B54DFB" w:rsidRPr="00B54DFB">
        <w:rPr>
          <w:sz w:val="28"/>
          <w:szCs w:val="28"/>
        </w:rPr>
        <w:t>]</w:t>
      </w:r>
      <w:r w:rsidR="00B54DFB">
        <w:rPr>
          <w:sz w:val="28"/>
          <w:szCs w:val="28"/>
        </w:rPr>
        <w:t xml:space="preserve"> // Дагестанская правда. – 1988. – 2 марта.</w:t>
      </w:r>
    </w:p>
    <w:p w:rsidR="00B54DFB" w:rsidRDefault="00B54DF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324.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ажиев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Чаландарил ирс щварав // БагIараб байрахъ. – 1991. – 26 окт.</w:t>
      </w:r>
    </w:p>
    <w:p w:rsidR="00047042" w:rsidRDefault="00B54DFB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Гаджиев Г. Получивший наследство от Чаландара: </w:t>
      </w:r>
      <w:r w:rsidRPr="004A2F34">
        <w:rPr>
          <w:sz w:val="28"/>
          <w:szCs w:val="28"/>
        </w:rPr>
        <w:t>[</w:t>
      </w:r>
      <w:r>
        <w:rPr>
          <w:sz w:val="28"/>
          <w:szCs w:val="28"/>
        </w:rPr>
        <w:t>о мастере Гоца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лин. художествен. комбината М. Гаджимагомедове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Красное знамя. – 1991. – 26 окт.</w:t>
      </w:r>
    </w:p>
    <w:p w:rsidR="00B54DFB" w:rsidRDefault="00662515" w:rsidP="00DF3115">
      <w:pPr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B54DFB" w:rsidRDefault="00B54DF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325.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абдурах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манов М. </w:t>
      </w:r>
      <w:r>
        <w:rPr>
          <w:sz w:val="28"/>
          <w:szCs w:val="28"/>
        </w:rPr>
        <w:t>Устар // БагIараб байрахъ. – 1974. – 4 июль.</w:t>
      </w:r>
    </w:p>
    <w:p w:rsidR="00DF3115" w:rsidRDefault="00BF5A65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Абдурахманов М. Мастер: </w:t>
      </w:r>
      <w:r w:rsidRPr="00BF5A65">
        <w:rPr>
          <w:sz w:val="28"/>
          <w:szCs w:val="28"/>
        </w:rPr>
        <w:t>[</w:t>
      </w:r>
      <w:r>
        <w:rPr>
          <w:sz w:val="28"/>
          <w:szCs w:val="28"/>
        </w:rPr>
        <w:t>Темирбулат Гаджимирзаев</w:t>
      </w:r>
      <w:r w:rsidR="00662515">
        <w:rPr>
          <w:sz w:val="28"/>
          <w:szCs w:val="28"/>
        </w:rPr>
        <w:t>,</w:t>
      </w:r>
      <w:r>
        <w:rPr>
          <w:sz w:val="28"/>
          <w:szCs w:val="28"/>
        </w:rPr>
        <w:t xml:space="preserve"> мастер Гоца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лин. художествен. комбината</w:t>
      </w:r>
      <w:r w:rsidRPr="00BF5A65">
        <w:rPr>
          <w:sz w:val="28"/>
          <w:szCs w:val="28"/>
        </w:rPr>
        <w:t>]</w:t>
      </w:r>
      <w:r>
        <w:rPr>
          <w:sz w:val="28"/>
          <w:szCs w:val="28"/>
        </w:rPr>
        <w:t xml:space="preserve"> / М. Абдурахманов // Красное знамя. – 1974. – 4 июля.</w:t>
      </w:r>
    </w:p>
    <w:p w:rsidR="00DF3115" w:rsidRDefault="00662515" w:rsidP="00DF3115">
      <w:pPr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t>Авар.яз</w:t>
      </w:r>
    </w:p>
    <w:p w:rsidR="00BF5A65" w:rsidRDefault="00367F4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326. </w:t>
      </w:r>
      <w:r w:rsidR="008223D8">
        <w:rPr>
          <w:b/>
          <w:sz w:val="28"/>
          <w:szCs w:val="28"/>
        </w:rPr>
        <w:t xml:space="preserve">Гаджиев Г. </w:t>
      </w:r>
      <w:r w:rsidR="008223D8" w:rsidRPr="00367F3B">
        <w:rPr>
          <w:sz w:val="28"/>
          <w:szCs w:val="28"/>
        </w:rPr>
        <w:t>Стук молотков:</w:t>
      </w:r>
      <w:r w:rsidR="008223D8">
        <w:rPr>
          <w:b/>
          <w:sz w:val="28"/>
          <w:szCs w:val="28"/>
        </w:rPr>
        <w:t xml:space="preserve"> </w:t>
      </w:r>
      <w:r w:rsidR="008223D8" w:rsidRPr="004A2F34">
        <w:rPr>
          <w:sz w:val="28"/>
          <w:szCs w:val="28"/>
        </w:rPr>
        <w:t>[</w:t>
      </w:r>
      <w:r w:rsidR="008223D8">
        <w:rPr>
          <w:sz w:val="28"/>
          <w:szCs w:val="28"/>
        </w:rPr>
        <w:t>о Гоцатлинском художествен. комб</w:t>
      </w:r>
      <w:r w:rsidR="008223D8">
        <w:rPr>
          <w:sz w:val="28"/>
          <w:szCs w:val="28"/>
        </w:rPr>
        <w:t>и</w:t>
      </w:r>
      <w:r w:rsidR="008223D8">
        <w:rPr>
          <w:sz w:val="28"/>
          <w:szCs w:val="28"/>
        </w:rPr>
        <w:t xml:space="preserve">нате </w:t>
      </w:r>
      <w:r w:rsidR="00316ADB">
        <w:rPr>
          <w:sz w:val="28"/>
          <w:szCs w:val="28"/>
        </w:rPr>
        <w:t xml:space="preserve">и его мастерах </w:t>
      </w:r>
      <w:r w:rsidR="008223D8">
        <w:rPr>
          <w:sz w:val="28"/>
          <w:szCs w:val="28"/>
        </w:rPr>
        <w:t>Т. Гаджимирзаеве и др.</w:t>
      </w:r>
      <w:r w:rsidR="008223D8" w:rsidRPr="004A2F34">
        <w:rPr>
          <w:sz w:val="28"/>
          <w:szCs w:val="28"/>
        </w:rPr>
        <w:t>]</w:t>
      </w:r>
      <w:r w:rsidR="008223D8">
        <w:rPr>
          <w:sz w:val="28"/>
          <w:szCs w:val="28"/>
        </w:rPr>
        <w:t xml:space="preserve"> / Г. Гаджиев // Советский Даг</w:t>
      </w:r>
      <w:r w:rsidR="008223D8">
        <w:rPr>
          <w:sz w:val="28"/>
          <w:szCs w:val="28"/>
        </w:rPr>
        <w:t>е</w:t>
      </w:r>
      <w:r w:rsidR="008223D8">
        <w:rPr>
          <w:sz w:val="28"/>
          <w:szCs w:val="28"/>
        </w:rPr>
        <w:t>стан. – 1975. - № 4. – С. 54-56.</w:t>
      </w:r>
    </w:p>
    <w:p w:rsidR="008223D8" w:rsidRDefault="008963C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327. Гаджиев Г. </w:t>
      </w:r>
      <w:r w:rsidRPr="00367F3B">
        <w:rPr>
          <w:sz w:val="28"/>
          <w:szCs w:val="28"/>
        </w:rPr>
        <w:t>Стук молотков:</w:t>
      </w:r>
      <w:r>
        <w:rPr>
          <w:b/>
          <w:sz w:val="28"/>
          <w:szCs w:val="28"/>
        </w:rPr>
        <w:t xml:space="preserve"> </w:t>
      </w:r>
      <w:r w:rsidRPr="004A2F34">
        <w:rPr>
          <w:sz w:val="28"/>
          <w:szCs w:val="28"/>
        </w:rPr>
        <w:t>[</w:t>
      </w:r>
      <w:r>
        <w:rPr>
          <w:sz w:val="28"/>
          <w:szCs w:val="28"/>
        </w:rPr>
        <w:t>о Гоцатлинском художествен. комб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нате и его мастерах Б. Гимбатове, М. Батиралиеве, Т. Гаджимирзаеве, М. Джамалудинове, женщинах ювелирах П. Аракановой, А. Исмаиловой и др.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Советский Дагестан. – 1975. - № 4. – С. 54-56.</w:t>
      </w:r>
    </w:p>
    <w:p w:rsidR="0068353C" w:rsidRDefault="0068353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328.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ажиев М. </w:t>
      </w:r>
      <w:r>
        <w:rPr>
          <w:sz w:val="28"/>
          <w:szCs w:val="28"/>
        </w:rPr>
        <w:t>Устар // БагIараб байрахъ. – 1982. – 12 февр.</w:t>
      </w:r>
    </w:p>
    <w:p w:rsidR="00047042" w:rsidRDefault="0068353C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Гаджиев М. Мастер: </w:t>
      </w:r>
      <w:r w:rsidRPr="004A2F34">
        <w:rPr>
          <w:sz w:val="28"/>
          <w:szCs w:val="28"/>
        </w:rPr>
        <w:t>[</w:t>
      </w:r>
      <w:r w:rsidR="00B71F6E">
        <w:rPr>
          <w:sz w:val="28"/>
          <w:szCs w:val="28"/>
        </w:rPr>
        <w:t>делегат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XXXVII</w:t>
      </w:r>
      <w:r>
        <w:rPr>
          <w:sz w:val="28"/>
          <w:szCs w:val="28"/>
        </w:rPr>
        <w:t xml:space="preserve"> областной конф. ВЛКСМ, мас</w:t>
      </w:r>
      <w:r w:rsidR="00B71F6E">
        <w:rPr>
          <w:sz w:val="28"/>
          <w:szCs w:val="28"/>
        </w:rPr>
        <w:t>тер</w:t>
      </w:r>
      <w:r>
        <w:rPr>
          <w:sz w:val="28"/>
          <w:szCs w:val="28"/>
        </w:rPr>
        <w:t xml:space="preserve"> Гоцатлин. худ</w:t>
      </w:r>
      <w:r w:rsidR="00B71F6E">
        <w:rPr>
          <w:sz w:val="28"/>
          <w:szCs w:val="28"/>
        </w:rPr>
        <w:t>ожествен. комбината А. Гимбатов</w:t>
      </w:r>
      <w:r w:rsidRPr="004A2F34">
        <w:rPr>
          <w:sz w:val="28"/>
          <w:szCs w:val="28"/>
        </w:rPr>
        <w:t>]</w:t>
      </w:r>
      <w:r>
        <w:rPr>
          <w:sz w:val="28"/>
          <w:szCs w:val="28"/>
        </w:rPr>
        <w:t xml:space="preserve"> / М. Гаджиев // Красное знамя. – 1982. – 12 февр.</w:t>
      </w:r>
    </w:p>
    <w:p w:rsidR="008963C2" w:rsidRDefault="00662515" w:rsidP="009A49D5">
      <w:pPr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68353C" w:rsidRDefault="0068353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329. Гусейнов С. </w:t>
      </w:r>
      <w:r w:rsidR="0036652F">
        <w:rPr>
          <w:sz w:val="28"/>
          <w:szCs w:val="28"/>
        </w:rPr>
        <w:t xml:space="preserve">Золотые руки: </w:t>
      </w:r>
      <w:r w:rsidR="0036652F" w:rsidRPr="0036652F">
        <w:rPr>
          <w:sz w:val="28"/>
          <w:szCs w:val="28"/>
        </w:rPr>
        <w:t>[</w:t>
      </w:r>
      <w:r w:rsidR="0036652F">
        <w:rPr>
          <w:sz w:val="28"/>
          <w:szCs w:val="28"/>
        </w:rPr>
        <w:t>о Базаргане Гимбатове, мастере-ювелире, главном инжене</w:t>
      </w:r>
      <w:r w:rsidR="00B71F6E">
        <w:rPr>
          <w:sz w:val="28"/>
          <w:szCs w:val="28"/>
        </w:rPr>
        <w:t>ре Гоцатлинского художествен.</w:t>
      </w:r>
      <w:r w:rsidR="0036652F">
        <w:rPr>
          <w:sz w:val="28"/>
          <w:szCs w:val="28"/>
        </w:rPr>
        <w:t xml:space="preserve"> комбината и его творческом методе</w:t>
      </w:r>
      <w:r w:rsidR="0036652F" w:rsidRPr="0036652F">
        <w:rPr>
          <w:sz w:val="28"/>
          <w:szCs w:val="28"/>
        </w:rPr>
        <w:t>]</w:t>
      </w:r>
      <w:r w:rsidR="0036652F">
        <w:rPr>
          <w:sz w:val="28"/>
          <w:szCs w:val="28"/>
        </w:rPr>
        <w:t xml:space="preserve"> / С. Гусейнов // Дагестанская правда. – 1971. – 26 сент.</w:t>
      </w:r>
    </w:p>
    <w:p w:rsidR="0036652F" w:rsidRDefault="0036652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330. </w:t>
      </w:r>
      <w:r w:rsidRPr="0036652F">
        <w:rPr>
          <w:b/>
          <w:sz w:val="28"/>
          <w:szCs w:val="28"/>
        </w:rPr>
        <w:t>Золотые руки:</w:t>
      </w:r>
      <w:r>
        <w:rPr>
          <w:sz w:val="28"/>
          <w:szCs w:val="28"/>
        </w:rPr>
        <w:t xml:space="preserve"> </w:t>
      </w:r>
      <w:r w:rsidRPr="0036652F">
        <w:rPr>
          <w:sz w:val="28"/>
          <w:szCs w:val="28"/>
        </w:rPr>
        <w:t>[</w:t>
      </w:r>
      <w:r>
        <w:rPr>
          <w:sz w:val="28"/>
          <w:szCs w:val="28"/>
        </w:rPr>
        <w:t>о мастере-ювелире, главном инженере Гоцатли</w:t>
      </w:r>
      <w:r>
        <w:rPr>
          <w:sz w:val="28"/>
          <w:szCs w:val="28"/>
        </w:rPr>
        <w:t>н</w:t>
      </w:r>
      <w:r w:rsidR="00B71F6E">
        <w:rPr>
          <w:sz w:val="28"/>
          <w:szCs w:val="28"/>
        </w:rPr>
        <w:t>ского художествен.</w:t>
      </w:r>
      <w:r>
        <w:rPr>
          <w:sz w:val="28"/>
          <w:szCs w:val="28"/>
        </w:rPr>
        <w:t xml:space="preserve"> комбината Базаргане Г</w:t>
      </w:r>
      <w:r w:rsidR="00662515">
        <w:rPr>
          <w:sz w:val="28"/>
          <w:szCs w:val="28"/>
        </w:rPr>
        <w:t>имбатове, его творческих методах</w:t>
      </w:r>
      <w:r w:rsidRPr="0036652F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1971. – 26 сент.</w:t>
      </w:r>
    </w:p>
    <w:p w:rsidR="0036652F" w:rsidRDefault="0036652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331. Т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агьиров К. </w:t>
      </w:r>
      <w:r>
        <w:rPr>
          <w:sz w:val="28"/>
          <w:szCs w:val="28"/>
        </w:rPr>
        <w:t xml:space="preserve">Расеназул гъамас: очерк </w:t>
      </w:r>
      <w:r w:rsidR="00BB46EE">
        <w:rPr>
          <w:sz w:val="28"/>
          <w:szCs w:val="28"/>
        </w:rPr>
        <w:t>// БагIараб байрахъ. – 1981. – 1 май.</w:t>
      </w:r>
    </w:p>
    <w:p w:rsidR="009A49D5" w:rsidRDefault="00BB46EE" w:rsidP="009A49D5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Тагиров К. </w:t>
      </w:r>
      <w:r w:rsidRPr="00BB46EE">
        <w:rPr>
          <w:sz w:val="28"/>
          <w:szCs w:val="28"/>
        </w:rPr>
        <w:t>Сундук узоров: [</w:t>
      </w:r>
      <w:r>
        <w:rPr>
          <w:sz w:val="28"/>
          <w:szCs w:val="28"/>
        </w:rPr>
        <w:t>очерк о Б. Гимбатове, гл. инженере Гоца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линского художественного комбината</w:t>
      </w:r>
      <w:r w:rsidRPr="00BB46EE">
        <w:rPr>
          <w:sz w:val="28"/>
          <w:szCs w:val="28"/>
        </w:rPr>
        <w:t>]</w:t>
      </w:r>
      <w:r>
        <w:rPr>
          <w:sz w:val="28"/>
          <w:szCs w:val="28"/>
        </w:rPr>
        <w:t xml:space="preserve"> / К. Тагиров // Красное знамя.</w:t>
      </w:r>
      <w:r w:rsidRPr="00BB46EE">
        <w:rPr>
          <w:sz w:val="28"/>
          <w:szCs w:val="28"/>
        </w:rPr>
        <w:t xml:space="preserve"> </w:t>
      </w:r>
      <w:r>
        <w:rPr>
          <w:sz w:val="28"/>
          <w:szCs w:val="28"/>
        </w:rPr>
        <w:t>– 1981. – 1 мая.</w:t>
      </w:r>
    </w:p>
    <w:p w:rsidR="00BB46EE" w:rsidRDefault="00662515" w:rsidP="009A49D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BB46EE" w:rsidRDefault="00BB46E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332. </w:t>
      </w:r>
      <w:r w:rsidR="00316ADB">
        <w:rPr>
          <w:b/>
          <w:sz w:val="28"/>
          <w:szCs w:val="28"/>
        </w:rPr>
        <w:t xml:space="preserve">Гаджиев Г. </w:t>
      </w:r>
      <w:r w:rsidR="00316ADB" w:rsidRPr="00367F3B">
        <w:rPr>
          <w:sz w:val="28"/>
          <w:szCs w:val="28"/>
        </w:rPr>
        <w:t>Стук молотков:</w:t>
      </w:r>
      <w:r w:rsidR="00316ADB">
        <w:rPr>
          <w:b/>
          <w:sz w:val="28"/>
          <w:szCs w:val="28"/>
        </w:rPr>
        <w:t xml:space="preserve"> </w:t>
      </w:r>
      <w:r w:rsidR="00316ADB" w:rsidRPr="004A2F34">
        <w:rPr>
          <w:sz w:val="28"/>
          <w:szCs w:val="28"/>
        </w:rPr>
        <w:t>[</w:t>
      </w:r>
      <w:r w:rsidR="00316ADB">
        <w:rPr>
          <w:sz w:val="28"/>
          <w:szCs w:val="28"/>
        </w:rPr>
        <w:t>о Гоцатлинском художествен. комб</w:t>
      </w:r>
      <w:r w:rsidR="00316ADB">
        <w:rPr>
          <w:sz w:val="28"/>
          <w:szCs w:val="28"/>
        </w:rPr>
        <w:t>и</w:t>
      </w:r>
      <w:r w:rsidR="00316ADB">
        <w:rPr>
          <w:sz w:val="28"/>
          <w:szCs w:val="28"/>
        </w:rPr>
        <w:t>нате и его мастерах М. Джамалудинове и др.</w:t>
      </w:r>
      <w:r w:rsidR="00316ADB" w:rsidRPr="004A2F34">
        <w:rPr>
          <w:sz w:val="28"/>
          <w:szCs w:val="28"/>
        </w:rPr>
        <w:t>]</w:t>
      </w:r>
      <w:r w:rsidR="00316ADB">
        <w:rPr>
          <w:sz w:val="28"/>
          <w:szCs w:val="28"/>
        </w:rPr>
        <w:t xml:space="preserve"> / Г. Гаджиев // Советский Даг</w:t>
      </w:r>
      <w:r w:rsidR="00316ADB">
        <w:rPr>
          <w:sz w:val="28"/>
          <w:szCs w:val="28"/>
        </w:rPr>
        <w:t>е</w:t>
      </w:r>
      <w:r w:rsidR="00316ADB">
        <w:rPr>
          <w:sz w:val="28"/>
          <w:szCs w:val="28"/>
        </w:rPr>
        <w:t>стан. – 1975. - № 4. – С. 54-56.</w:t>
      </w:r>
    </w:p>
    <w:p w:rsidR="00316ADB" w:rsidRDefault="0077065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333. Гадисов Д. </w:t>
      </w:r>
      <w:r>
        <w:rPr>
          <w:sz w:val="28"/>
          <w:szCs w:val="28"/>
        </w:rPr>
        <w:t xml:space="preserve">Гоцатлинское золото: </w:t>
      </w:r>
      <w:r w:rsidRPr="00770654">
        <w:rPr>
          <w:sz w:val="28"/>
          <w:szCs w:val="28"/>
        </w:rPr>
        <w:t>[</w:t>
      </w:r>
      <w:r>
        <w:rPr>
          <w:sz w:val="28"/>
          <w:szCs w:val="28"/>
        </w:rPr>
        <w:t>о творчестве народного худо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ника России</w:t>
      </w:r>
      <w:r w:rsidR="00662515">
        <w:rPr>
          <w:sz w:val="28"/>
          <w:szCs w:val="28"/>
        </w:rPr>
        <w:t>,</w:t>
      </w:r>
      <w:r>
        <w:rPr>
          <w:sz w:val="28"/>
          <w:szCs w:val="28"/>
        </w:rPr>
        <w:t xml:space="preserve"> ма</w:t>
      </w:r>
      <w:r w:rsidR="00662515">
        <w:rPr>
          <w:sz w:val="28"/>
          <w:szCs w:val="28"/>
        </w:rPr>
        <w:t>стера-ювелира М.К. Джамалудинова</w:t>
      </w:r>
      <w:r w:rsidRPr="00770654">
        <w:rPr>
          <w:sz w:val="28"/>
          <w:szCs w:val="28"/>
        </w:rPr>
        <w:t>]</w:t>
      </w:r>
      <w:r>
        <w:rPr>
          <w:sz w:val="28"/>
          <w:szCs w:val="28"/>
        </w:rPr>
        <w:t xml:space="preserve"> / Д. Гадисов // Даг</w:t>
      </w:r>
      <w:r w:rsidR="009A49D5"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2006. – 21 сент. – С. 24.: ил.</w:t>
      </w:r>
    </w:p>
    <w:p w:rsidR="00770654" w:rsidRDefault="0077065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334. </w:t>
      </w:r>
      <w:r w:rsidR="00470DCE">
        <w:rPr>
          <w:b/>
          <w:sz w:val="28"/>
          <w:szCs w:val="28"/>
        </w:rPr>
        <w:t xml:space="preserve">Даганов А. </w:t>
      </w:r>
      <w:r w:rsidR="00470DCE">
        <w:rPr>
          <w:sz w:val="28"/>
          <w:szCs w:val="28"/>
        </w:rPr>
        <w:t xml:space="preserve">Арцул устар: </w:t>
      </w:r>
      <w:r w:rsidR="00470DCE" w:rsidRPr="00662515">
        <w:rPr>
          <w:sz w:val="32"/>
          <w:szCs w:val="28"/>
        </w:rPr>
        <w:t>[</w:t>
      </w:r>
      <w:r w:rsidR="00662515">
        <w:rPr>
          <w:sz w:val="32"/>
          <w:szCs w:val="28"/>
        </w:rPr>
        <w:t xml:space="preserve"> </w:t>
      </w:r>
      <w:r w:rsidR="00470DCE">
        <w:rPr>
          <w:sz w:val="28"/>
          <w:szCs w:val="28"/>
        </w:rPr>
        <w:t>мастер-ювелир М. Джамалудинов</w:t>
      </w:r>
      <w:r w:rsidR="00470DCE" w:rsidRPr="00470DCE">
        <w:rPr>
          <w:sz w:val="28"/>
          <w:szCs w:val="28"/>
        </w:rPr>
        <w:t>]</w:t>
      </w:r>
      <w:r w:rsidR="00470DCE">
        <w:rPr>
          <w:sz w:val="28"/>
          <w:szCs w:val="28"/>
        </w:rPr>
        <w:t xml:space="preserve"> / Абдула Даганов // Комсомолец Дагестана. – 1970. – 29 дек.</w:t>
      </w:r>
    </w:p>
    <w:p w:rsidR="00470DCE" w:rsidRDefault="00470D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335. Даганов А. </w:t>
      </w:r>
      <w:r>
        <w:rPr>
          <w:sz w:val="28"/>
          <w:szCs w:val="28"/>
        </w:rPr>
        <w:t>Золотые руки:</w:t>
      </w:r>
      <w:r w:rsidRPr="00470DCE">
        <w:rPr>
          <w:sz w:val="28"/>
          <w:szCs w:val="28"/>
        </w:rPr>
        <w:t xml:space="preserve"> [</w:t>
      </w:r>
      <w:r>
        <w:rPr>
          <w:sz w:val="28"/>
          <w:szCs w:val="28"/>
        </w:rPr>
        <w:t>о мастере-ювелире, заслуж. деятеле искусств Дагестана М. Джамалудинове</w:t>
      </w:r>
      <w:r w:rsidRPr="00470DCE">
        <w:rPr>
          <w:sz w:val="28"/>
          <w:szCs w:val="28"/>
        </w:rPr>
        <w:t>]</w:t>
      </w:r>
      <w:r>
        <w:rPr>
          <w:sz w:val="28"/>
          <w:szCs w:val="28"/>
        </w:rPr>
        <w:t xml:space="preserve"> / Абдула Даганов // Коммунист. – 1971. – 7 янв.</w:t>
      </w:r>
    </w:p>
    <w:p w:rsidR="00ED7930" w:rsidRDefault="00470D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336. </w:t>
      </w:r>
      <w:r w:rsidR="000C51A3">
        <w:rPr>
          <w:b/>
          <w:sz w:val="28"/>
          <w:szCs w:val="28"/>
        </w:rPr>
        <w:t xml:space="preserve">Дагирова Д. </w:t>
      </w:r>
      <w:r w:rsidR="000C51A3">
        <w:rPr>
          <w:sz w:val="28"/>
          <w:szCs w:val="28"/>
        </w:rPr>
        <w:t xml:space="preserve">Ювелир из Гоцатля: </w:t>
      </w:r>
      <w:r w:rsidR="000C51A3" w:rsidRPr="000C51A3">
        <w:rPr>
          <w:sz w:val="28"/>
          <w:szCs w:val="28"/>
        </w:rPr>
        <w:t>[</w:t>
      </w:r>
      <w:r w:rsidR="000C51A3">
        <w:rPr>
          <w:sz w:val="28"/>
          <w:szCs w:val="28"/>
        </w:rPr>
        <w:t>о творчестве ювелира М. Дж</w:t>
      </w:r>
      <w:r w:rsidR="000C51A3">
        <w:rPr>
          <w:sz w:val="28"/>
          <w:szCs w:val="28"/>
        </w:rPr>
        <w:t>а</w:t>
      </w:r>
      <w:r w:rsidR="000C51A3">
        <w:rPr>
          <w:sz w:val="28"/>
          <w:szCs w:val="28"/>
        </w:rPr>
        <w:t>малудинова</w:t>
      </w:r>
      <w:r w:rsidR="000C51A3" w:rsidRPr="000C51A3">
        <w:rPr>
          <w:sz w:val="28"/>
          <w:szCs w:val="28"/>
        </w:rPr>
        <w:t>]</w:t>
      </w:r>
      <w:r w:rsidR="000C51A3">
        <w:rPr>
          <w:sz w:val="28"/>
          <w:szCs w:val="28"/>
        </w:rPr>
        <w:t xml:space="preserve"> / Д. Дагирова // Дагестан. – 2009. - № 12. – С. 19-21</w:t>
      </w:r>
      <w:r w:rsidR="00ED7930">
        <w:rPr>
          <w:sz w:val="28"/>
          <w:szCs w:val="28"/>
        </w:rPr>
        <w:t>. – (Масте</w:t>
      </w:r>
      <w:r w:rsidR="00ED7930">
        <w:rPr>
          <w:sz w:val="28"/>
          <w:szCs w:val="28"/>
        </w:rPr>
        <w:t>р</w:t>
      </w:r>
      <w:r w:rsidR="00ED7930">
        <w:rPr>
          <w:sz w:val="28"/>
          <w:szCs w:val="28"/>
        </w:rPr>
        <w:t>ство).</w:t>
      </w:r>
    </w:p>
    <w:p w:rsidR="000C51A3" w:rsidRDefault="00ED793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337. Дагирова Д. </w:t>
      </w:r>
      <w:r>
        <w:rPr>
          <w:sz w:val="28"/>
          <w:szCs w:val="28"/>
        </w:rPr>
        <w:t xml:space="preserve">Ювелир из Гоцатля: </w:t>
      </w:r>
      <w:r w:rsidRPr="00ED7930">
        <w:rPr>
          <w:sz w:val="28"/>
          <w:szCs w:val="28"/>
        </w:rPr>
        <w:t>[</w:t>
      </w:r>
      <w:r>
        <w:rPr>
          <w:sz w:val="28"/>
          <w:szCs w:val="28"/>
        </w:rPr>
        <w:t>Магомед Казиевич Джамалу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динов</w:t>
      </w:r>
      <w:r w:rsidRPr="00ED7930">
        <w:rPr>
          <w:sz w:val="28"/>
          <w:szCs w:val="28"/>
        </w:rPr>
        <w:t>]</w:t>
      </w:r>
      <w:r>
        <w:rPr>
          <w:sz w:val="28"/>
          <w:szCs w:val="28"/>
        </w:rPr>
        <w:t xml:space="preserve"> / / Д. Дагирова // Молодежь Дагестана. – 1996. – 1 марта (№8). – С. 5. – (Слово о мастере).</w:t>
      </w:r>
    </w:p>
    <w:p w:rsidR="00ED7930" w:rsidRDefault="00ED793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338. Джамалутдинов – старший готовит смену: </w:t>
      </w:r>
      <w:r w:rsidRPr="00ED7930">
        <w:rPr>
          <w:sz w:val="28"/>
          <w:szCs w:val="28"/>
        </w:rPr>
        <w:t>50 мастеров</w:t>
      </w:r>
      <w:r>
        <w:rPr>
          <w:sz w:val="28"/>
          <w:szCs w:val="28"/>
        </w:rPr>
        <w:t xml:space="preserve"> - ювел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 закончили полугодовую школу</w:t>
      </w:r>
      <w:r w:rsidR="002C364D">
        <w:rPr>
          <w:sz w:val="28"/>
          <w:szCs w:val="28"/>
        </w:rPr>
        <w:t>,</w:t>
      </w:r>
      <w:r>
        <w:rPr>
          <w:sz w:val="28"/>
          <w:szCs w:val="28"/>
        </w:rPr>
        <w:t xml:space="preserve"> при комбинате народных умельцев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 // Новое дело. – 1992. - № 16. – С. 7.</w:t>
      </w:r>
    </w:p>
    <w:p w:rsidR="00ED7930" w:rsidRDefault="00ED793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339. Мудунова Н. </w:t>
      </w:r>
      <w:r>
        <w:rPr>
          <w:sz w:val="28"/>
          <w:szCs w:val="28"/>
        </w:rPr>
        <w:t>Меседил кверал // БагIараб байрахъ. – 1976. – 25 март.</w:t>
      </w:r>
    </w:p>
    <w:p w:rsidR="009A49D5" w:rsidRDefault="00ED7930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Мудунова Н. Золотые руки: </w:t>
      </w:r>
      <w:r w:rsidRPr="00ED7930">
        <w:rPr>
          <w:sz w:val="28"/>
          <w:szCs w:val="28"/>
        </w:rPr>
        <w:t>[</w:t>
      </w:r>
      <w:r>
        <w:rPr>
          <w:sz w:val="28"/>
          <w:szCs w:val="28"/>
        </w:rPr>
        <w:t>о мастере-ювелире Гоцатлинского 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жествен. комбината М.К. Джамалудинове</w:t>
      </w:r>
      <w:r w:rsidRPr="00ED7930">
        <w:rPr>
          <w:sz w:val="28"/>
          <w:szCs w:val="28"/>
        </w:rPr>
        <w:t>]</w:t>
      </w:r>
      <w:r>
        <w:rPr>
          <w:sz w:val="28"/>
          <w:szCs w:val="28"/>
        </w:rPr>
        <w:t xml:space="preserve"> / Н. Мудунова // Красное знамя.</w:t>
      </w:r>
      <w:r w:rsidRPr="00ED7930">
        <w:rPr>
          <w:sz w:val="28"/>
          <w:szCs w:val="28"/>
        </w:rPr>
        <w:t xml:space="preserve"> </w:t>
      </w:r>
      <w:r>
        <w:rPr>
          <w:sz w:val="28"/>
          <w:szCs w:val="28"/>
        </w:rPr>
        <w:t>– 1976. – 25 марта.</w:t>
      </w:r>
    </w:p>
    <w:p w:rsidR="00ED7930" w:rsidRDefault="002C364D" w:rsidP="009A49D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ED7930" w:rsidRDefault="008862D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340. Санаев О. </w:t>
      </w:r>
      <w:r>
        <w:rPr>
          <w:sz w:val="28"/>
          <w:szCs w:val="28"/>
        </w:rPr>
        <w:t xml:space="preserve">Достояние Республики: </w:t>
      </w:r>
      <w:r w:rsidRPr="008862D2">
        <w:rPr>
          <w:sz w:val="28"/>
          <w:szCs w:val="28"/>
        </w:rPr>
        <w:t>[</w:t>
      </w:r>
      <w:r>
        <w:rPr>
          <w:sz w:val="28"/>
          <w:szCs w:val="28"/>
        </w:rPr>
        <w:t>о директоре Гоцатлин. 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жествен. комбината М. Джамалудинове</w:t>
      </w:r>
      <w:r w:rsidRPr="008862D2">
        <w:rPr>
          <w:sz w:val="28"/>
          <w:szCs w:val="28"/>
        </w:rPr>
        <w:t>]</w:t>
      </w:r>
      <w:r>
        <w:rPr>
          <w:sz w:val="28"/>
          <w:szCs w:val="28"/>
        </w:rPr>
        <w:t xml:space="preserve"> / О. Санаев </w:t>
      </w:r>
      <w:r w:rsidR="00491D4E">
        <w:rPr>
          <w:sz w:val="28"/>
          <w:szCs w:val="28"/>
        </w:rPr>
        <w:t>// Дагестанская правда. – 1989. – 7 нояб. – (Горские самоцветы).</w:t>
      </w:r>
    </w:p>
    <w:p w:rsidR="00491D4E" w:rsidRDefault="00491D4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341. Султанова Г. </w:t>
      </w:r>
      <w:r>
        <w:rPr>
          <w:sz w:val="28"/>
          <w:szCs w:val="28"/>
        </w:rPr>
        <w:t xml:space="preserve">Арцул устар: </w:t>
      </w:r>
      <w:r w:rsidRPr="00470DCE">
        <w:rPr>
          <w:sz w:val="28"/>
          <w:szCs w:val="28"/>
        </w:rPr>
        <w:t>[</w:t>
      </w:r>
      <w:r>
        <w:rPr>
          <w:sz w:val="28"/>
          <w:szCs w:val="28"/>
        </w:rPr>
        <w:t>о мастере-ювелире Магомеде Джам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лудинове</w:t>
      </w:r>
      <w:r w:rsidRPr="00470DCE">
        <w:rPr>
          <w:sz w:val="28"/>
          <w:szCs w:val="28"/>
        </w:rPr>
        <w:t>]</w:t>
      </w:r>
      <w:r>
        <w:rPr>
          <w:sz w:val="28"/>
          <w:szCs w:val="28"/>
        </w:rPr>
        <w:t xml:space="preserve"> / Г. Султанова // Молодежь Дагестана. – 1999. – 2 апр. (№ 14). – С. 8-9. –</w:t>
      </w:r>
      <w:r w:rsidR="002843CA">
        <w:rPr>
          <w:sz w:val="28"/>
          <w:szCs w:val="28"/>
        </w:rPr>
        <w:t xml:space="preserve"> (Личность. З</w:t>
      </w:r>
      <w:r>
        <w:rPr>
          <w:sz w:val="28"/>
          <w:szCs w:val="28"/>
        </w:rPr>
        <w:t>олотой фонд</w:t>
      </w:r>
      <w:r w:rsidR="00E00B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Дагестана).</w:t>
      </w:r>
    </w:p>
    <w:p w:rsidR="009A49D5" w:rsidRDefault="00491D4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342. Тыщенко Э. </w:t>
      </w:r>
      <w:r>
        <w:rPr>
          <w:sz w:val="28"/>
          <w:szCs w:val="28"/>
        </w:rPr>
        <w:t xml:space="preserve">Все </w:t>
      </w:r>
      <w:r w:rsidR="00FF106C">
        <w:rPr>
          <w:sz w:val="28"/>
          <w:szCs w:val="28"/>
        </w:rPr>
        <w:t xml:space="preserve">прекрасное людям: </w:t>
      </w:r>
      <w:r w:rsidR="00FF106C" w:rsidRPr="00FF106C">
        <w:rPr>
          <w:sz w:val="28"/>
          <w:szCs w:val="28"/>
        </w:rPr>
        <w:t>[</w:t>
      </w:r>
      <w:r w:rsidR="00FF106C">
        <w:rPr>
          <w:sz w:val="28"/>
          <w:szCs w:val="28"/>
        </w:rPr>
        <w:t xml:space="preserve">о </w:t>
      </w:r>
      <w:r w:rsidR="00511FAF">
        <w:rPr>
          <w:sz w:val="28"/>
          <w:szCs w:val="28"/>
        </w:rPr>
        <w:t>М. Джамалудинове из Г</w:t>
      </w:r>
      <w:r w:rsidR="00511FAF">
        <w:rPr>
          <w:sz w:val="28"/>
          <w:szCs w:val="28"/>
        </w:rPr>
        <w:t>о</w:t>
      </w:r>
      <w:r w:rsidR="00511FAF">
        <w:rPr>
          <w:sz w:val="28"/>
          <w:szCs w:val="28"/>
        </w:rPr>
        <w:t>цатля</w:t>
      </w:r>
      <w:r w:rsidR="00FF106C" w:rsidRPr="00FF106C">
        <w:rPr>
          <w:sz w:val="28"/>
          <w:szCs w:val="28"/>
        </w:rPr>
        <w:t>]</w:t>
      </w:r>
      <w:r w:rsidR="00CD6092">
        <w:rPr>
          <w:sz w:val="28"/>
          <w:szCs w:val="28"/>
        </w:rPr>
        <w:t xml:space="preserve"> / Эмма</w:t>
      </w:r>
      <w:r w:rsidR="00511FAF">
        <w:rPr>
          <w:sz w:val="28"/>
          <w:szCs w:val="28"/>
        </w:rPr>
        <w:t xml:space="preserve"> Тыщенко // Советский Дагестан. – 1980. - № 3. – С. 60-62. – (Искусство).</w:t>
      </w:r>
    </w:p>
    <w:p w:rsidR="00C00651" w:rsidRDefault="00CD6092" w:rsidP="00A64186">
      <w:pPr>
        <w:spacing w:before="240"/>
        <w:ind w:firstLine="709"/>
        <w:rPr>
          <w:sz w:val="28"/>
          <w:szCs w:val="28"/>
        </w:rPr>
      </w:pPr>
      <w:r w:rsidRPr="004D27C0">
        <w:rPr>
          <w:b/>
          <w:sz w:val="28"/>
          <w:szCs w:val="28"/>
        </w:rPr>
        <w:t>343.</w:t>
      </w:r>
      <w:r>
        <w:rPr>
          <w:sz w:val="28"/>
          <w:szCs w:val="28"/>
        </w:rPr>
        <w:t xml:space="preserve"> </w:t>
      </w:r>
      <w:r w:rsidRPr="004D27C0">
        <w:rPr>
          <w:b/>
          <w:sz w:val="28"/>
          <w:szCs w:val="28"/>
        </w:rPr>
        <w:t>Тыщенко Э.</w:t>
      </w:r>
      <w:r>
        <w:rPr>
          <w:sz w:val="28"/>
          <w:szCs w:val="28"/>
        </w:rPr>
        <w:t xml:space="preserve"> Гьунаралда рекъон гьабула гьезие рецц…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</w:t>
      </w:r>
      <w:r w:rsidR="004D27C0">
        <w:rPr>
          <w:sz w:val="28"/>
          <w:szCs w:val="28"/>
        </w:rPr>
        <w:t>рах–1979.-11</w:t>
      </w:r>
      <w:r>
        <w:rPr>
          <w:sz w:val="28"/>
          <w:szCs w:val="28"/>
        </w:rPr>
        <w:t>окт.</w:t>
      </w:r>
    </w:p>
    <w:p w:rsidR="009E4BBF" w:rsidRDefault="00CD6092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>Тыще</w:t>
      </w:r>
      <w:r w:rsidR="009E4BBF">
        <w:rPr>
          <w:sz w:val="28"/>
          <w:szCs w:val="28"/>
        </w:rPr>
        <w:t>н</w:t>
      </w:r>
      <w:r w:rsidR="009A49D5">
        <w:rPr>
          <w:sz w:val="28"/>
          <w:szCs w:val="28"/>
        </w:rPr>
        <w:t>ко Э. Их хвалят по способностям</w:t>
      </w:r>
      <w:r>
        <w:rPr>
          <w:sz w:val="28"/>
          <w:szCs w:val="28"/>
        </w:rPr>
        <w:t>:</w:t>
      </w:r>
      <w:r w:rsidR="004D27C0">
        <w:rPr>
          <w:sz w:val="28"/>
          <w:szCs w:val="28"/>
        </w:rPr>
        <w:t xml:space="preserve"> </w:t>
      </w:r>
      <w:r w:rsidRPr="00CD6092">
        <w:rPr>
          <w:sz w:val="28"/>
          <w:szCs w:val="28"/>
        </w:rPr>
        <w:t>[</w:t>
      </w:r>
      <w:r>
        <w:rPr>
          <w:sz w:val="28"/>
          <w:szCs w:val="28"/>
        </w:rPr>
        <w:t>о засл</w:t>
      </w:r>
      <w:r w:rsidR="009E4BBF">
        <w:rPr>
          <w:sz w:val="28"/>
          <w:szCs w:val="28"/>
        </w:rPr>
        <w:t>ужен</w:t>
      </w:r>
      <w:r>
        <w:rPr>
          <w:sz w:val="28"/>
          <w:szCs w:val="28"/>
        </w:rPr>
        <w:t>. деят. искусств Дагестана М. Джамалудинове</w:t>
      </w:r>
      <w:r w:rsidRPr="00CD6092">
        <w:rPr>
          <w:sz w:val="28"/>
          <w:szCs w:val="28"/>
        </w:rPr>
        <w:t>]</w:t>
      </w:r>
      <w:r>
        <w:rPr>
          <w:sz w:val="28"/>
          <w:szCs w:val="28"/>
        </w:rPr>
        <w:t xml:space="preserve"> / Эмма Тыщенко //Красное знамя.- 1979.- 11 окт.</w:t>
      </w:r>
    </w:p>
    <w:p w:rsidR="00491D4E" w:rsidRPr="00CD6092" w:rsidRDefault="00CD6092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511FAF" w:rsidRDefault="00511FA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344. Тыщенко Э. </w:t>
      </w:r>
      <w:r>
        <w:rPr>
          <w:sz w:val="28"/>
          <w:szCs w:val="28"/>
        </w:rPr>
        <w:t xml:space="preserve">По почерку им славу воздают: </w:t>
      </w:r>
      <w:r w:rsidRPr="00511FAF">
        <w:rPr>
          <w:sz w:val="28"/>
          <w:szCs w:val="28"/>
        </w:rPr>
        <w:t>[</w:t>
      </w:r>
      <w:r>
        <w:rPr>
          <w:sz w:val="28"/>
          <w:szCs w:val="28"/>
        </w:rPr>
        <w:t>о семье М. Джамал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динова, чл. Союза художников, засл. деят. искусств ДАССР, мастера-ювелира из Гоцатля</w:t>
      </w:r>
      <w:r w:rsidRPr="00511FAF">
        <w:rPr>
          <w:sz w:val="28"/>
          <w:szCs w:val="28"/>
        </w:rPr>
        <w:t>]</w:t>
      </w:r>
      <w:r>
        <w:rPr>
          <w:sz w:val="28"/>
          <w:szCs w:val="28"/>
        </w:rPr>
        <w:t xml:space="preserve"> / Э. Тыщенко // Социалистическая индустрия. – 1979. – 26 сент.</w:t>
      </w:r>
    </w:p>
    <w:p w:rsidR="00511FAF" w:rsidRDefault="00511FA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345. Фиш Э. </w:t>
      </w:r>
      <w:r>
        <w:rPr>
          <w:sz w:val="28"/>
          <w:szCs w:val="28"/>
        </w:rPr>
        <w:t xml:space="preserve">О подвиге народном: </w:t>
      </w:r>
      <w:r w:rsidRPr="00511FAF">
        <w:rPr>
          <w:sz w:val="28"/>
          <w:szCs w:val="28"/>
        </w:rPr>
        <w:t>[</w:t>
      </w:r>
      <w:r w:rsidR="00A77B87">
        <w:rPr>
          <w:sz w:val="28"/>
          <w:szCs w:val="28"/>
        </w:rPr>
        <w:t>о заслужен.</w:t>
      </w:r>
      <w:r>
        <w:rPr>
          <w:sz w:val="28"/>
          <w:szCs w:val="28"/>
        </w:rPr>
        <w:t xml:space="preserve"> х</w:t>
      </w:r>
      <w:r w:rsidR="00E00B2C">
        <w:rPr>
          <w:sz w:val="28"/>
          <w:szCs w:val="28"/>
        </w:rPr>
        <w:t>удожнике</w:t>
      </w:r>
      <w:r w:rsidR="00A77B87">
        <w:rPr>
          <w:sz w:val="28"/>
          <w:szCs w:val="28"/>
        </w:rPr>
        <w:t xml:space="preserve"> РСФСР, з</w:t>
      </w:r>
      <w:r w:rsidR="00A77B87">
        <w:rPr>
          <w:sz w:val="28"/>
          <w:szCs w:val="28"/>
        </w:rPr>
        <w:t>а</w:t>
      </w:r>
      <w:r w:rsidR="00A77B87">
        <w:rPr>
          <w:sz w:val="28"/>
          <w:szCs w:val="28"/>
        </w:rPr>
        <w:t>служен.</w:t>
      </w:r>
      <w:r>
        <w:rPr>
          <w:sz w:val="28"/>
          <w:szCs w:val="28"/>
        </w:rPr>
        <w:t xml:space="preserve"> деят. искусств ДАССР, златокузнеце М. Джамалудинове</w:t>
      </w:r>
      <w:r w:rsidRPr="00511FAF">
        <w:rPr>
          <w:sz w:val="28"/>
          <w:szCs w:val="28"/>
        </w:rPr>
        <w:t>]</w:t>
      </w:r>
      <w:r>
        <w:rPr>
          <w:sz w:val="28"/>
          <w:szCs w:val="28"/>
        </w:rPr>
        <w:t xml:space="preserve"> / Э. Фиш // Дагестанская правда. – 1987. – 4 марта.</w:t>
      </w:r>
    </w:p>
    <w:p w:rsidR="00511FAF" w:rsidRDefault="00511FA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346. </w:t>
      </w:r>
      <w:r w:rsidR="0031284F">
        <w:rPr>
          <w:b/>
          <w:sz w:val="28"/>
          <w:szCs w:val="28"/>
        </w:rPr>
        <w:t xml:space="preserve">Фиш Э. </w:t>
      </w:r>
      <w:r w:rsidR="0031284F">
        <w:rPr>
          <w:sz w:val="28"/>
          <w:szCs w:val="28"/>
        </w:rPr>
        <w:t xml:space="preserve">Творящий красоту: </w:t>
      </w:r>
      <w:r w:rsidR="0031284F" w:rsidRPr="0031284F">
        <w:rPr>
          <w:sz w:val="28"/>
          <w:szCs w:val="28"/>
        </w:rPr>
        <w:t>[</w:t>
      </w:r>
      <w:r w:rsidR="0031284F">
        <w:rPr>
          <w:sz w:val="28"/>
          <w:szCs w:val="28"/>
        </w:rPr>
        <w:t>Магомед Джамалудинов – чл. Союза худож</w:t>
      </w:r>
      <w:r w:rsidR="00A77B87">
        <w:rPr>
          <w:sz w:val="28"/>
          <w:szCs w:val="28"/>
        </w:rPr>
        <w:t>ников, заслужен.</w:t>
      </w:r>
      <w:r w:rsidR="0031284F">
        <w:rPr>
          <w:sz w:val="28"/>
          <w:szCs w:val="28"/>
        </w:rPr>
        <w:t xml:space="preserve"> деят. прикладного искусства ДАССР, мастер Гоца</w:t>
      </w:r>
      <w:r w:rsidR="0031284F">
        <w:rPr>
          <w:sz w:val="28"/>
          <w:szCs w:val="28"/>
        </w:rPr>
        <w:t>т</w:t>
      </w:r>
      <w:r w:rsidR="0031284F">
        <w:rPr>
          <w:sz w:val="28"/>
          <w:szCs w:val="28"/>
        </w:rPr>
        <w:t>лин</w:t>
      </w:r>
      <w:r w:rsidR="002C364D">
        <w:rPr>
          <w:sz w:val="28"/>
          <w:szCs w:val="28"/>
        </w:rPr>
        <w:t>ского</w:t>
      </w:r>
      <w:r w:rsidR="0031284F">
        <w:rPr>
          <w:sz w:val="28"/>
          <w:szCs w:val="28"/>
        </w:rPr>
        <w:t xml:space="preserve"> художествен. комбината</w:t>
      </w:r>
      <w:r w:rsidR="0031284F" w:rsidRPr="0031284F">
        <w:rPr>
          <w:sz w:val="28"/>
          <w:szCs w:val="28"/>
        </w:rPr>
        <w:t>]</w:t>
      </w:r>
      <w:r w:rsidR="0031284F">
        <w:rPr>
          <w:sz w:val="28"/>
          <w:szCs w:val="28"/>
        </w:rPr>
        <w:t xml:space="preserve"> / Э. Фиш // Дагестанская правда. – 1979. – 18 мая. – (Горские самоцветы).</w:t>
      </w:r>
    </w:p>
    <w:p w:rsidR="0031284F" w:rsidRDefault="0031284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347. Человек счастливой судьбы: </w:t>
      </w:r>
      <w:r w:rsidRPr="0031284F">
        <w:rPr>
          <w:sz w:val="28"/>
          <w:szCs w:val="28"/>
        </w:rPr>
        <w:t>[</w:t>
      </w:r>
      <w:r>
        <w:rPr>
          <w:sz w:val="28"/>
          <w:szCs w:val="28"/>
        </w:rPr>
        <w:t>Магомед Джамалудинов, засл</w:t>
      </w:r>
      <w:r>
        <w:rPr>
          <w:sz w:val="28"/>
          <w:szCs w:val="28"/>
        </w:rPr>
        <w:t>у</w:t>
      </w:r>
      <w:r w:rsidR="00A77B87">
        <w:rPr>
          <w:sz w:val="28"/>
          <w:szCs w:val="28"/>
        </w:rPr>
        <w:t>жен.</w:t>
      </w:r>
      <w:r>
        <w:rPr>
          <w:sz w:val="28"/>
          <w:szCs w:val="28"/>
        </w:rPr>
        <w:t xml:space="preserve"> деят. прикладного искусства Дагестана, заслуженный художник РСФСР, ювелир, живописец, уроженец села Аракани Унцукульского р-на, первый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ководитель художественной артели в Гоцатле</w:t>
      </w:r>
      <w:r w:rsidRPr="0031284F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1999. – 5 марта. – С. 4.</w:t>
      </w:r>
    </w:p>
    <w:p w:rsidR="0031284F" w:rsidRDefault="0031284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348. </w:t>
      </w:r>
      <w:r w:rsidR="003430E8">
        <w:rPr>
          <w:b/>
          <w:sz w:val="28"/>
          <w:szCs w:val="28"/>
        </w:rPr>
        <w:t xml:space="preserve">Энверов Ф. </w:t>
      </w:r>
      <w:r w:rsidR="003430E8">
        <w:rPr>
          <w:sz w:val="28"/>
          <w:szCs w:val="28"/>
        </w:rPr>
        <w:t xml:space="preserve">Это творчество: </w:t>
      </w:r>
      <w:r w:rsidR="003430E8" w:rsidRPr="00D640F2">
        <w:rPr>
          <w:sz w:val="28"/>
          <w:szCs w:val="28"/>
        </w:rPr>
        <w:t>[</w:t>
      </w:r>
      <w:r w:rsidR="00D640F2">
        <w:rPr>
          <w:sz w:val="28"/>
          <w:szCs w:val="28"/>
        </w:rPr>
        <w:t>об аварском мастере-ювелире М. Джамалудинове</w:t>
      </w:r>
      <w:r w:rsidR="003430E8" w:rsidRPr="00D640F2">
        <w:rPr>
          <w:sz w:val="28"/>
          <w:szCs w:val="28"/>
        </w:rPr>
        <w:t>]</w:t>
      </w:r>
      <w:r w:rsidR="00D640F2">
        <w:rPr>
          <w:sz w:val="28"/>
          <w:szCs w:val="28"/>
        </w:rPr>
        <w:t xml:space="preserve"> / Ф. Энверов // Дагестанская правда. – 1976. – 17 апр.</w:t>
      </w:r>
    </w:p>
    <w:p w:rsidR="00ED7930" w:rsidRDefault="00D640F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349.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осенов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икматаб къебелъи // БагIараб байрахъ. – 1981. – 24 март.</w:t>
      </w:r>
    </w:p>
    <w:p w:rsidR="00C00651" w:rsidRDefault="00D640F2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Госенов Г. Удивительная кузница: </w:t>
      </w:r>
      <w:r w:rsidRPr="00D640F2">
        <w:rPr>
          <w:sz w:val="28"/>
          <w:szCs w:val="28"/>
        </w:rPr>
        <w:t>[</w:t>
      </w:r>
      <w:r>
        <w:rPr>
          <w:sz w:val="28"/>
          <w:szCs w:val="28"/>
        </w:rPr>
        <w:t>о мастере Гоцатлинского комбин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 художественных изделий О.М. Джамалудинове</w:t>
      </w:r>
      <w:r w:rsidRPr="00D640F2">
        <w:rPr>
          <w:sz w:val="28"/>
          <w:szCs w:val="28"/>
        </w:rPr>
        <w:t>]</w:t>
      </w:r>
      <w:r>
        <w:rPr>
          <w:sz w:val="28"/>
          <w:szCs w:val="28"/>
        </w:rPr>
        <w:t xml:space="preserve"> / Г. Госенов // Красное знамя. – 1981. – 24 марта. – (</w:t>
      </w:r>
      <w:r w:rsidR="00450152">
        <w:rPr>
          <w:sz w:val="28"/>
          <w:szCs w:val="28"/>
        </w:rPr>
        <w:t>Дни литерат</w:t>
      </w:r>
      <w:r>
        <w:rPr>
          <w:sz w:val="28"/>
          <w:szCs w:val="28"/>
        </w:rPr>
        <w:t>уры</w:t>
      </w:r>
      <w:r w:rsidR="00450152">
        <w:rPr>
          <w:sz w:val="28"/>
          <w:szCs w:val="28"/>
        </w:rPr>
        <w:t xml:space="preserve"> и искусства Дагестана в Мос</w:t>
      </w:r>
      <w:r w:rsidR="00450152">
        <w:rPr>
          <w:sz w:val="28"/>
          <w:szCs w:val="28"/>
        </w:rPr>
        <w:t>к</w:t>
      </w:r>
      <w:r w:rsidR="00450152">
        <w:rPr>
          <w:sz w:val="28"/>
          <w:szCs w:val="28"/>
        </w:rPr>
        <w:t>ве</w:t>
      </w:r>
      <w:r>
        <w:rPr>
          <w:sz w:val="28"/>
          <w:szCs w:val="28"/>
        </w:rPr>
        <w:t>)</w:t>
      </w:r>
      <w:r w:rsidR="00450152">
        <w:rPr>
          <w:sz w:val="28"/>
          <w:szCs w:val="28"/>
        </w:rPr>
        <w:t>.</w:t>
      </w:r>
    </w:p>
    <w:p w:rsidR="00D640F2" w:rsidRDefault="002C364D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450152" w:rsidRDefault="0045015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350. Дибиргаджиев Г. </w:t>
      </w:r>
      <w:r>
        <w:rPr>
          <w:sz w:val="28"/>
          <w:szCs w:val="28"/>
        </w:rPr>
        <w:t xml:space="preserve">Ювелиры: </w:t>
      </w:r>
      <w:r w:rsidRPr="00450152">
        <w:rPr>
          <w:sz w:val="28"/>
          <w:szCs w:val="28"/>
        </w:rPr>
        <w:t>[</w:t>
      </w:r>
      <w:r>
        <w:rPr>
          <w:sz w:val="28"/>
          <w:szCs w:val="28"/>
        </w:rPr>
        <w:t>р</w:t>
      </w:r>
      <w:r w:rsidR="002C364D">
        <w:rPr>
          <w:sz w:val="28"/>
          <w:szCs w:val="28"/>
        </w:rPr>
        <w:t>ассказ мастера-ювелира,</w:t>
      </w:r>
      <w:r w:rsidR="00043C50">
        <w:rPr>
          <w:sz w:val="28"/>
          <w:szCs w:val="28"/>
        </w:rPr>
        <w:t xml:space="preserve"> комбината</w:t>
      </w:r>
      <w:r>
        <w:rPr>
          <w:sz w:val="28"/>
          <w:szCs w:val="28"/>
        </w:rPr>
        <w:t xml:space="preserve"> «Народное искусство» Хунзахского р-на</w:t>
      </w:r>
      <w:r w:rsidRPr="00450152">
        <w:rPr>
          <w:sz w:val="28"/>
          <w:szCs w:val="28"/>
        </w:rPr>
        <w:t>]</w:t>
      </w:r>
      <w:r>
        <w:rPr>
          <w:sz w:val="28"/>
          <w:szCs w:val="28"/>
        </w:rPr>
        <w:t xml:space="preserve"> / Г. Дибиргаджиев // Комсомолец Дагестана. – 1959. – 10 апр.</w:t>
      </w:r>
    </w:p>
    <w:p w:rsidR="00450152" w:rsidRDefault="0045015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351. Садуев М. </w:t>
      </w:r>
      <w:r>
        <w:rPr>
          <w:sz w:val="28"/>
          <w:szCs w:val="28"/>
        </w:rPr>
        <w:t>Директор // БагIараб байрахъ. – 1968. – 3 дек.</w:t>
      </w:r>
    </w:p>
    <w:p w:rsidR="009E4BBF" w:rsidRDefault="00450152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Садуев М. Директор: </w:t>
      </w:r>
      <w:r w:rsidRPr="00450152">
        <w:rPr>
          <w:sz w:val="28"/>
          <w:szCs w:val="28"/>
        </w:rPr>
        <w:t>[</w:t>
      </w:r>
      <w:r>
        <w:rPr>
          <w:sz w:val="28"/>
          <w:szCs w:val="28"/>
        </w:rPr>
        <w:t>о директоре Гоцатлинского художествен. комб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ната Д. Дибирове</w:t>
      </w:r>
      <w:r w:rsidRPr="00450152">
        <w:rPr>
          <w:sz w:val="28"/>
          <w:szCs w:val="28"/>
        </w:rPr>
        <w:t>]</w:t>
      </w:r>
      <w:r>
        <w:rPr>
          <w:sz w:val="28"/>
          <w:szCs w:val="28"/>
        </w:rPr>
        <w:t xml:space="preserve"> / М. Садуев // Красное знамя. – 1968. – 3 дек.</w:t>
      </w:r>
    </w:p>
    <w:p w:rsidR="00450152" w:rsidRDefault="00043C50" w:rsidP="009A49D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450152" w:rsidRDefault="00017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352</w:t>
      </w:r>
      <w:r w:rsidR="00450152">
        <w:rPr>
          <w:b/>
          <w:sz w:val="28"/>
          <w:szCs w:val="28"/>
        </w:rPr>
        <w:t xml:space="preserve">. Гаджиев Г. </w:t>
      </w:r>
      <w:r w:rsidR="00450152" w:rsidRPr="00367F3B">
        <w:rPr>
          <w:sz w:val="28"/>
          <w:szCs w:val="28"/>
        </w:rPr>
        <w:t>Стук молотков:</w:t>
      </w:r>
      <w:r w:rsidR="00450152">
        <w:rPr>
          <w:b/>
          <w:sz w:val="28"/>
          <w:szCs w:val="28"/>
        </w:rPr>
        <w:t xml:space="preserve"> </w:t>
      </w:r>
      <w:r w:rsidR="00450152" w:rsidRPr="004A2F34">
        <w:rPr>
          <w:sz w:val="28"/>
          <w:szCs w:val="28"/>
        </w:rPr>
        <w:t>[</w:t>
      </w:r>
      <w:r w:rsidR="00450152">
        <w:rPr>
          <w:sz w:val="28"/>
          <w:szCs w:val="28"/>
        </w:rPr>
        <w:t>о мастерице Гоцатлинского худож</w:t>
      </w:r>
      <w:r w:rsidR="00450152">
        <w:rPr>
          <w:sz w:val="28"/>
          <w:szCs w:val="28"/>
        </w:rPr>
        <w:t>е</w:t>
      </w:r>
      <w:r w:rsidR="00450152">
        <w:rPr>
          <w:sz w:val="28"/>
          <w:szCs w:val="28"/>
        </w:rPr>
        <w:t>ствен. комбината А. Исмаиловой</w:t>
      </w:r>
      <w:r w:rsidR="00450152" w:rsidRPr="004A2F34">
        <w:rPr>
          <w:sz w:val="28"/>
          <w:szCs w:val="28"/>
        </w:rPr>
        <w:t>]</w:t>
      </w:r>
      <w:r w:rsidR="00450152">
        <w:rPr>
          <w:sz w:val="28"/>
          <w:szCs w:val="28"/>
        </w:rPr>
        <w:t xml:space="preserve"> / Г. Гаджиев // Советский Дагестан. – 1975. - № 4. – С. 54-56.</w:t>
      </w:r>
    </w:p>
    <w:p w:rsidR="00450152" w:rsidRDefault="00017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353</w:t>
      </w:r>
      <w:r w:rsidR="00450152">
        <w:rPr>
          <w:b/>
          <w:sz w:val="28"/>
          <w:szCs w:val="28"/>
        </w:rPr>
        <w:t>. Х</w:t>
      </w:r>
      <w:r w:rsidR="00450152">
        <w:rPr>
          <w:b/>
          <w:sz w:val="28"/>
          <w:szCs w:val="28"/>
          <w:lang w:val="en-US"/>
        </w:rPr>
        <w:t>I</w:t>
      </w:r>
      <w:r w:rsidR="00450152">
        <w:rPr>
          <w:b/>
          <w:sz w:val="28"/>
          <w:szCs w:val="28"/>
        </w:rPr>
        <w:t xml:space="preserve">асанов А. </w:t>
      </w:r>
      <w:r w:rsidR="00450152">
        <w:rPr>
          <w:sz w:val="28"/>
          <w:szCs w:val="28"/>
        </w:rPr>
        <w:t>Устарзабазул дандеруссин // Х</w:t>
      </w:r>
      <w:r w:rsidR="00450152">
        <w:rPr>
          <w:sz w:val="28"/>
          <w:szCs w:val="28"/>
          <w:lang w:val="en-US"/>
        </w:rPr>
        <w:t>I</w:t>
      </w:r>
      <w:r w:rsidR="00450152">
        <w:rPr>
          <w:sz w:val="28"/>
          <w:szCs w:val="28"/>
        </w:rPr>
        <w:t>акъикъат. – 1996. – 20 янв. (№ 10-12). – Гь. 11.</w:t>
      </w:r>
    </w:p>
    <w:p w:rsidR="00C00651" w:rsidRDefault="00450152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Гасанов А. Собрание мастеров: </w:t>
      </w:r>
      <w:r w:rsidRPr="00450152">
        <w:rPr>
          <w:sz w:val="28"/>
          <w:szCs w:val="28"/>
        </w:rPr>
        <w:t>[</w:t>
      </w:r>
      <w:r>
        <w:rPr>
          <w:sz w:val="28"/>
          <w:szCs w:val="28"/>
        </w:rPr>
        <w:t>о директоре Гоцатлинского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комбината Магомедалиеве С.-А.</w:t>
      </w:r>
      <w:r w:rsidRPr="00450152">
        <w:rPr>
          <w:sz w:val="28"/>
          <w:szCs w:val="28"/>
        </w:rPr>
        <w:t>]</w:t>
      </w:r>
      <w:r>
        <w:rPr>
          <w:sz w:val="28"/>
          <w:szCs w:val="28"/>
        </w:rPr>
        <w:t xml:space="preserve"> / А. Гасанов // Истина. – 20 янв. (№ 10-12). – С. 11.</w:t>
      </w:r>
    </w:p>
    <w:p w:rsidR="00450152" w:rsidRDefault="00043C50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450152" w:rsidRDefault="00017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354</w:t>
      </w:r>
      <w:r w:rsidR="00450152">
        <w:rPr>
          <w:b/>
          <w:sz w:val="28"/>
          <w:szCs w:val="28"/>
        </w:rPr>
        <w:t xml:space="preserve">. </w:t>
      </w:r>
      <w:r w:rsidR="002E51DC">
        <w:rPr>
          <w:b/>
          <w:sz w:val="28"/>
          <w:szCs w:val="28"/>
        </w:rPr>
        <w:t>Г</w:t>
      </w:r>
      <w:r w:rsidR="002E51DC">
        <w:rPr>
          <w:b/>
          <w:sz w:val="28"/>
          <w:szCs w:val="28"/>
          <w:lang w:val="en-US"/>
        </w:rPr>
        <w:t>I</w:t>
      </w:r>
      <w:r w:rsidR="002E51DC">
        <w:rPr>
          <w:b/>
          <w:sz w:val="28"/>
          <w:szCs w:val="28"/>
        </w:rPr>
        <w:t>абдурах</w:t>
      </w:r>
      <w:r w:rsidR="002E51DC">
        <w:rPr>
          <w:b/>
          <w:sz w:val="28"/>
          <w:szCs w:val="28"/>
          <w:lang w:val="en-US"/>
        </w:rPr>
        <w:t>I</w:t>
      </w:r>
      <w:r w:rsidR="002E51DC">
        <w:rPr>
          <w:b/>
          <w:sz w:val="28"/>
          <w:szCs w:val="28"/>
        </w:rPr>
        <w:t xml:space="preserve">манов М. </w:t>
      </w:r>
      <w:r w:rsidR="002E51DC">
        <w:rPr>
          <w:sz w:val="28"/>
          <w:szCs w:val="28"/>
        </w:rPr>
        <w:t>Лъик</w:t>
      </w:r>
      <w:r w:rsidR="002E51DC">
        <w:rPr>
          <w:sz w:val="28"/>
          <w:szCs w:val="28"/>
          <w:lang w:val="en-US"/>
        </w:rPr>
        <w:t>I</w:t>
      </w:r>
      <w:r w:rsidR="002E51DC">
        <w:rPr>
          <w:sz w:val="28"/>
          <w:szCs w:val="28"/>
        </w:rPr>
        <w:t>ав устар // БагIараб байрахъ. – 1975. – 16 дек.</w:t>
      </w:r>
    </w:p>
    <w:p w:rsidR="00C00651" w:rsidRDefault="002E51DC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Абдурахманов М. Хороший мастер: </w:t>
      </w:r>
      <w:r w:rsidRPr="00C83CB9">
        <w:rPr>
          <w:sz w:val="28"/>
          <w:szCs w:val="28"/>
        </w:rPr>
        <w:t>[</w:t>
      </w:r>
      <w:r w:rsidR="00C83CB9">
        <w:rPr>
          <w:sz w:val="28"/>
          <w:szCs w:val="28"/>
        </w:rPr>
        <w:t>о мастере Гоцатлинского комб</w:t>
      </w:r>
      <w:r w:rsidR="00C83CB9">
        <w:rPr>
          <w:sz w:val="28"/>
          <w:szCs w:val="28"/>
        </w:rPr>
        <w:t>и</w:t>
      </w:r>
      <w:r w:rsidR="00C83CB9">
        <w:rPr>
          <w:sz w:val="28"/>
          <w:szCs w:val="28"/>
        </w:rPr>
        <w:t>ната художествен. изделий М. Свембанове</w:t>
      </w:r>
      <w:r w:rsidRPr="00C83CB9">
        <w:rPr>
          <w:sz w:val="28"/>
          <w:szCs w:val="28"/>
        </w:rPr>
        <w:t>]</w:t>
      </w:r>
      <w:r w:rsidR="00C83CB9">
        <w:rPr>
          <w:sz w:val="28"/>
          <w:szCs w:val="28"/>
        </w:rPr>
        <w:t xml:space="preserve"> / М. Абдурахманов // Красное знамя. – 1975. – 16 дек.</w:t>
      </w:r>
    </w:p>
    <w:p w:rsidR="002E51DC" w:rsidRDefault="00043C50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C83CB9" w:rsidRDefault="00017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355</w:t>
      </w:r>
      <w:r w:rsidR="00C83CB9">
        <w:rPr>
          <w:b/>
          <w:sz w:val="28"/>
          <w:szCs w:val="28"/>
        </w:rPr>
        <w:t>. Г</w:t>
      </w:r>
      <w:r w:rsidR="00C83CB9">
        <w:rPr>
          <w:b/>
          <w:sz w:val="28"/>
          <w:szCs w:val="28"/>
          <w:lang w:val="en-US"/>
        </w:rPr>
        <w:t>I</w:t>
      </w:r>
      <w:r w:rsidR="00C83CB9">
        <w:rPr>
          <w:b/>
          <w:sz w:val="28"/>
          <w:szCs w:val="28"/>
        </w:rPr>
        <w:t>абдурах</w:t>
      </w:r>
      <w:r w:rsidR="00C83CB9">
        <w:rPr>
          <w:b/>
          <w:sz w:val="28"/>
          <w:szCs w:val="28"/>
          <w:lang w:val="en-US"/>
        </w:rPr>
        <w:t>I</w:t>
      </w:r>
      <w:r w:rsidR="00C83CB9">
        <w:rPr>
          <w:b/>
          <w:sz w:val="28"/>
          <w:szCs w:val="28"/>
        </w:rPr>
        <w:t>манов М.</w:t>
      </w:r>
      <w:r w:rsidR="00914877">
        <w:rPr>
          <w:b/>
          <w:sz w:val="28"/>
          <w:szCs w:val="28"/>
        </w:rPr>
        <w:t xml:space="preserve"> </w:t>
      </w:r>
      <w:r w:rsidR="00914877">
        <w:rPr>
          <w:sz w:val="28"/>
          <w:szCs w:val="28"/>
        </w:rPr>
        <w:t>Хъанича – меседил кверал // БагIараб ба</w:t>
      </w:r>
      <w:r w:rsidR="00914877">
        <w:rPr>
          <w:sz w:val="28"/>
          <w:szCs w:val="28"/>
        </w:rPr>
        <w:t>й</w:t>
      </w:r>
      <w:r w:rsidR="00914877">
        <w:rPr>
          <w:sz w:val="28"/>
          <w:szCs w:val="28"/>
        </w:rPr>
        <w:t>рахъ. – 1968. – 12 янв.</w:t>
      </w:r>
    </w:p>
    <w:p w:rsidR="00C00651" w:rsidRDefault="00914877" w:rsidP="00C00651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Абдурахманов М. Золотые руки Ханичи: </w:t>
      </w:r>
      <w:r w:rsidRPr="00914877">
        <w:rPr>
          <w:sz w:val="28"/>
          <w:szCs w:val="28"/>
        </w:rPr>
        <w:t>[</w:t>
      </w:r>
      <w:r w:rsidR="001E77FA">
        <w:rPr>
          <w:sz w:val="28"/>
          <w:szCs w:val="28"/>
        </w:rPr>
        <w:t>о гравировщице Гоцатли</w:t>
      </w:r>
      <w:r w:rsidR="001E77FA">
        <w:rPr>
          <w:sz w:val="28"/>
          <w:szCs w:val="28"/>
        </w:rPr>
        <w:t>н</w:t>
      </w:r>
      <w:r w:rsidR="001E77FA">
        <w:rPr>
          <w:sz w:val="28"/>
          <w:szCs w:val="28"/>
        </w:rPr>
        <w:t>ского</w:t>
      </w:r>
      <w:r>
        <w:rPr>
          <w:sz w:val="28"/>
          <w:szCs w:val="28"/>
        </w:rPr>
        <w:t xml:space="preserve"> художествен. комбината</w:t>
      </w:r>
      <w:r w:rsidRPr="00914877">
        <w:rPr>
          <w:sz w:val="28"/>
          <w:szCs w:val="28"/>
        </w:rPr>
        <w:t>]</w:t>
      </w:r>
      <w:r>
        <w:rPr>
          <w:sz w:val="28"/>
          <w:szCs w:val="28"/>
        </w:rPr>
        <w:t xml:space="preserve"> / М. Абдурахманов // Красное знамя. – 1968. – 12 янв</w:t>
      </w:r>
    </w:p>
    <w:p w:rsidR="00914877" w:rsidRDefault="00043C50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914877" w:rsidRDefault="00914877" w:rsidP="00A64186">
      <w:pPr>
        <w:spacing w:before="240"/>
        <w:ind w:firstLine="709"/>
        <w:rPr>
          <w:sz w:val="28"/>
          <w:szCs w:val="28"/>
        </w:rPr>
      </w:pPr>
    </w:p>
    <w:p w:rsidR="0001756C" w:rsidRDefault="0001756C" w:rsidP="009A49D5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Кубачинский художественный комбинат</w:t>
      </w:r>
    </w:p>
    <w:p w:rsidR="0001756C" w:rsidRDefault="0001756C" w:rsidP="00A64186">
      <w:pPr>
        <w:spacing w:before="240"/>
        <w:ind w:firstLine="709"/>
        <w:rPr>
          <w:b/>
          <w:sz w:val="28"/>
          <w:szCs w:val="28"/>
        </w:rPr>
      </w:pPr>
    </w:p>
    <w:p w:rsidR="00450152" w:rsidRDefault="000175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356. Абдуразаков Р. </w:t>
      </w:r>
      <w:r>
        <w:rPr>
          <w:sz w:val="28"/>
          <w:szCs w:val="28"/>
        </w:rPr>
        <w:t xml:space="preserve">Из славной династии: </w:t>
      </w:r>
      <w:r w:rsidRPr="0001756C">
        <w:rPr>
          <w:sz w:val="28"/>
          <w:szCs w:val="28"/>
        </w:rPr>
        <w:t>[</w:t>
      </w:r>
      <w:r>
        <w:rPr>
          <w:sz w:val="28"/>
          <w:szCs w:val="28"/>
        </w:rPr>
        <w:t>о кубачин. златокузнецах</w:t>
      </w:r>
      <w:r w:rsidRPr="0001756C">
        <w:rPr>
          <w:sz w:val="28"/>
          <w:szCs w:val="28"/>
        </w:rPr>
        <w:t>]</w:t>
      </w:r>
      <w:r>
        <w:rPr>
          <w:sz w:val="28"/>
          <w:szCs w:val="28"/>
        </w:rPr>
        <w:t xml:space="preserve"> / Р. Абдуразаков // Дагестанская правда. – </w:t>
      </w:r>
      <w:r w:rsidR="008876DF">
        <w:rPr>
          <w:sz w:val="28"/>
          <w:szCs w:val="28"/>
        </w:rPr>
        <w:t>1974. – 12 июля.</w:t>
      </w:r>
    </w:p>
    <w:p w:rsidR="008876DF" w:rsidRDefault="008876DF" w:rsidP="00A64186">
      <w:pPr>
        <w:spacing w:before="240"/>
        <w:ind w:firstLine="709"/>
        <w:rPr>
          <w:sz w:val="28"/>
          <w:szCs w:val="28"/>
        </w:rPr>
      </w:pPr>
      <w:r w:rsidRPr="008876DF">
        <w:rPr>
          <w:b/>
          <w:sz w:val="28"/>
          <w:szCs w:val="28"/>
        </w:rPr>
        <w:t xml:space="preserve">357. Абдурахманов А. </w:t>
      </w:r>
      <w:r>
        <w:rPr>
          <w:sz w:val="28"/>
          <w:szCs w:val="28"/>
        </w:rPr>
        <w:t xml:space="preserve">Вечно живое искусство: </w:t>
      </w:r>
      <w:r w:rsidRPr="008876DF">
        <w:rPr>
          <w:sz w:val="28"/>
          <w:szCs w:val="28"/>
        </w:rPr>
        <w:t>[</w:t>
      </w:r>
      <w:r w:rsidR="00D46A3B">
        <w:rPr>
          <w:sz w:val="28"/>
          <w:szCs w:val="28"/>
        </w:rPr>
        <w:t>К</w:t>
      </w:r>
      <w:r>
        <w:rPr>
          <w:sz w:val="28"/>
          <w:szCs w:val="28"/>
        </w:rPr>
        <w:t>убачин.</w:t>
      </w:r>
      <w:r w:rsidR="00043C50">
        <w:rPr>
          <w:sz w:val="28"/>
          <w:szCs w:val="28"/>
        </w:rPr>
        <w:t xml:space="preserve"> художес</w:t>
      </w:r>
      <w:r w:rsidR="00043C50">
        <w:rPr>
          <w:sz w:val="28"/>
          <w:szCs w:val="28"/>
        </w:rPr>
        <w:t>т</w:t>
      </w:r>
      <w:r w:rsidR="00043C50">
        <w:rPr>
          <w:sz w:val="28"/>
          <w:szCs w:val="28"/>
        </w:rPr>
        <w:t>вен.</w:t>
      </w:r>
      <w:r>
        <w:rPr>
          <w:sz w:val="28"/>
          <w:szCs w:val="28"/>
        </w:rPr>
        <w:t xml:space="preserve"> комбинату – 50 лет</w:t>
      </w:r>
      <w:r w:rsidRPr="008876DF">
        <w:rPr>
          <w:sz w:val="28"/>
          <w:szCs w:val="28"/>
        </w:rPr>
        <w:t>]</w:t>
      </w:r>
      <w:r>
        <w:rPr>
          <w:sz w:val="28"/>
          <w:szCs w:val="28"/>
        </w:rPr>
        <w:t xml:space="preserve"> / А. Абдурахманов // Дагестанская правда. – 1975. – 21 сент.</w:t>
      </w:r>
    </w:p>
    <w:p w:rsidR="008876DF" w:rsidRDefault="008876D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358. </w:t>
      </w:r>
      <w:r w:rsidR="00FA766D" w:rsidRPr="008876DF">
        <w:rPr>
          <w:b/>
          <w:sz w:val="28"/>
          <w:szCs w:val="28"/>
        </w:rPr>
        <w:t>Абдурахманов А.</w:t>
      </w:r>
      <w:r w:rsidR="00FA766D">
        <w:rPr>
          <w:sz w:val="28"/>
          <w:szCs w:val="28"/>
        </w:rPr>
        <w:t xml:space="preserve"> Вечно живое искусство: </w:t>
      </w:r>
      <w:r w:rsidR="00D46A3B" w:rsidRPr="00D46A3B">
        <w:rPr>
          <w:sz w:val="28"/>
          <w:szCs w:val="28"/>
        </w:rPr>
        <w:t>[</w:t>
      </w:r>
      <w:r w:rsidR="00043C50">
        <w:rPr>
          <w:sz w:val="28"/>
          <w:szCs w:val="28"/>
        </w:rPr>
        <w:t>об изделиях</w:t>
      </w:r>
      <w:r w:rsidR="00D46A3B">
        <w:rPr>
          <w:sz w:val="28"/>
          <w:szCs w:val="28"/>
        </w:rPr>
        <w:t xml:space="preserve"> мастеров Ку</w:t>
      </w:r>
      <w:r w:rsidR="00043C50">
        <w:rPr>
          <w:sz w:val="28"/>
          <w:szCs w:val="28"/>
        </w:rPr>
        <w:t>бачин. х</w:t>
      </w:r>
      <w:r w:rsidR="00D46A3B">
        <w:rPr>
          <w:sz w:val="28"/>
          <w:szCs w:val="28"/>
        </w:rPr>
        <w:t>удожествен. комбината</w:t>
      </w:r>
      <w:r w:rsidR="00D46A3B" w:rsidRPr="00D46A3B">
        <w:rPr>
          <w:sz w:val="28"/>
          <w:szCs w:val="28"/>
        </w:rPr>
        <w:t>]</w:t>
      </w:r>
      <w:r w:rsidR="00D46A3B">
        <w:rPr>
          <w:sz w:val="28"/>
          <w:szCs w:val="28"/>
        </w:rPr>
        <w:t xml:space="preserve"> / А. Абдурахманов // Советский Дагестан. – 1976. - № 5. – С. 70-72.</w:t>
      </w:r>
    </w:p>
    <w:p w:rsidR="00D46A3B" w:rsidRDefault="00D46A3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359. </w:t>
      </w:r>
      <w:r w:rsidRPr="008876DF">
        <w:rPr>
          <w:b/>
          <w:sz w:val="28"/>
          <w:szCs w:val="28"/>
        </w:rPr>
        <w:t>Абдурахманов</w:t>
      </w:r>
      <w:r>
        <w:rPr>
          <w:b/>
          <w:sz w:val="28"/>
          <w:szCs w:val="28"/>
        </w:rPr>
        <w:t xml:space="preserve"> Г.А. </w:t>
      </w:r>
      <w:r>
        <w:rPr>
          <w:sz w:val="28"/>
          <w:szCs w:val="28"/>
        </w:rPr>
        <w:t xml:space="preserve">Заповедник народных промыслов: </w:t>
      </w:r>
      <w:r w:rsidRPr="00D46A3B">
        <w:rPr>
          <w:sz w:val="28"/>
          <w:szCs w:val="28"/>
        </w:rPr>
        <w:t>[</w:t>
      </w:r>
      <w:r w:rsidR="00A77B87">
        <w:rPr>
          <w:sz w:val="28"/>
          <w:szCs w:val="28"/>
        </w:rPr>
        <w:t>о нар.</w:t>
      </w:r>
      <w:r w:rsidR="0075718F">
        <w:rPr>
          <w:sz w:val="28"/>
          <w:szCs w:val="28"/>
        </w:rPr>
        <w:t xml:space="preserve"> х</w:t>
      </w:r>
      <w:r w:rsidR="0075718F">
        <w:rPr>
          <w:sz w:val="28"/>
          <w:szCs w:val="28"/>
        </w:rPr>
        <w:t>у</w:t>
      </w:r>
      <w:r w:rsidR="0075718F">
        <w:rPr>
          <w:sz w:val="28"/>
          <w:szCs w:val="28"/>
        </w:rPr>
        <w:t>дожествен.</w:t>
      </w:r>
      <w:r>
        <w:rPr>
          <w:sz w:val="28"/>
          <w:szCs w:val="28"/>
        </w:rPr>
        <w:t xml:space="preserve"> промыслах, получивших распространение и развитие в селениях Дахадаевского р-на (Кубачи, Харбук, Амузги)</w:t>
      </w:r>
      <w:r w:rsidRPr="00D46A3B">
        <w:rPr>
          <w:sz w:val="28"/>
          <w:szCs w:val="28"/>
        </w:rPr>
        <w:t>]</w:t>
      </w:r>
      <w:r>
        <w:rPr>
          <w:sz w:val="28"/>
          <w:szCs w:val="28"/>
        </w:rPr>
        <w:t xml:space="preserve"> / Г.А. Абдурахманов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стан. – 2005. - № 2. – С. 28-31.: ил. - № 3. – С. 30-33.</w:t>
      </w:r>
    </w:p>
    <w:p w:rsidR="00D46A3B" w:rsidRDefault="00D46A3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360. Абу-Бакар А. </w:t>
      </w:r>
      <w:r>
        <w:rPr>
          <w:sz w:val="28"/>
          <w:szCs w:val="28"/>
        </w:rPr>
        <w:t xml:space="preserve">Волшебные узоры: </w:t>
      </w:r>
      <w:r w:rsidRPr="00D46A3B">
        <w:rPr>
          <w:sz w:val="28"/>
          <w:szCs w:val="28"/>
        </w:rPr>
        <w:t>[</w:t>
      </w:r>
      <w:r w:rsidR="001E77FA">
        <w:rPr>
          <w:sz w:val="28"/>
          <w:szCs w:val="28"/>
        </w:rPr>
        <w:t>о Кубачинском</w:t>
      </w:r>
      <w:r>
        <w:rPr>
          <w:sz w:val="28"/>
          <w:szCs w:val="28"/>
        </w:rPr>
        <w:t xml:space="preserve"> худож</w:t>
      </w:r>
      <w:r w:rsidR="00043C50">
        <w:rPr>
          <w:sz w:val="28"/>
          <w:szCs w:val="28"/>
        </w:rPr>
        <w:t>ествен</w:t>
      </w:r>
      <w:r>
        <w:rPr>
          <w:sz w:val="28"/>
          <w:szCs w:val="28"/>
        </w:rPr>
        <w:t>. комбинате</w:t>
      </w:r>
      <w:r w:rsidRPr="00D46A3B">
        <w:rPr>
          <w:sz w:val="28"/>
          <w:szCs w:val="28"/>
        </w:rPr>
        <w:t>]</w:t>
      </w:r>
      <w:r>
        <w:rPr>
          <w:sz w:val="28"/>
          <w:szCs w:val="28"/>
        </w:rPr>
        <w:t xml:space="preserve"> / Ахмедхан Абу-Бакар // Дагестанская правда. – 1981. – 24 марта.</w:t>
      </w:r>
    </w:p>
    <w:p w:rsidR="00D46A3B" w:rsidRDefault="00D46A3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361. Абу-Бакар А.</w:t>
      </w:r>
      <w:r>
        <w:rPr>
          <w:sz w:val="28"/>
          <w:szCs w:val="28"/>
        </w:rPr>
        <w:t xml:space="preserve"> Другу и брату горцев: </w:t>
      </w:r>
      <w:r w:rsidRPr="00D46A3B">
        <w:rPr>
          <w:sz w:val="28"/>
          <w:szCs w:val="28"/>
        </w:rPr>
        <w:t>[</w:t>
      </w:r>
      <w:r>
        <w:rPr>
          <w:sz w:val="28"/>
          <w:szCs w:val="28"/>
        </w:rPr>
        <w:t>подарки кубанчинцев В.И. Ленину</w:t>
      </w:r>
      <w:r w:rsidRPr="00D46A3B">
        <w:rPr>
          <w:sz w:val="28"/>
          <w:szCs w:val="28"/>
        </w:rPr>
        <w:t>]</w:t>
      </w:r>
      <w:r>
        <w:rPr>
          <w:sz w:val="28"/>
          <w:szCs w:val="28"/>
        </w:rPr>
        <w:t xml:space="preserve"> / Ахмедхан Абу-Бакар // Дагестанская правда. – 1969. – 29 нояб.</w:t>
      </w:r>
    </w:p>
    <w:p w:rsidR="00D46A3B" w:rsidRDefault="00D46A3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362. Айдунбеков М. </w:t>
      </w:r>
      <w:r w:rsidR="006A3471">
        <w:rPr>
          <w:sz w:val="28"/>
          <w:szCs w:val="28"/>
        </w:rPr>
        <w:t xml:space="preserve">Награда Родины вручена: </w:t>
      </w:r>
      <w:r w:rsidR="006A3471" w:rsidRPr="006A3471">
        <w:rPr>
          <w:sz w:val="28"/>
          <w:szCs w:val="28"/>
        </w:rPr>
        <w:t>[</w:t>
      </w:r>
      <w:r w:rsidR="006A3471">
        <w:rPr>
          <w:sz w:val="28"/>
          <w:szCs w:val="28"/>
        </w:rPr>
        <w:t>орден «Дружбы нар</w:t>
      </w:r>
      <w:r w:rsidR="006A3471">
        <w:rPr>
          <w:sz w:val="28"/>
          <w:szCs w:val="28"/>
        </w:rPr>
        <w:t>о</w:t>
      </w:r>
      <w:r w:rsidR="006A3471">
        <w:rPr>
          <w:sz w:val="28"/>
          <w:szCs w:val="28"/>
        </w:rPr>
        <w:t>дов» Кубачин. комбинату художествен. изделий</w:t>
      </w:r>
      <w:r w:rsidR="006A3471" w:rsidRPr="006A3471">
        <w:rPr>
          <w:sz w:val="28"/>
          <w:szCs w:val="28"/>
        </w:rPr>
        <w:t>]</w:t>
      </w:r>
      <w:r w:rsidR="006A3471">
        <w:rPr>
          <w:sz w:val="28"/>
          <w:szCs w:val="28"/>
        </w:rPr>
        <w:t xml:space="preserve"> / М. Айдунбеков // Даг</w:t>
      </w:r>
      <w:r w:rsidR="006A3471">
        <w:rPr>
          <w:sz w:val="28"/>
          <w:szCs w:val="28"/>
        </w:rPr>
        <w:t>е</w:t>
      </w:r>
      <w:r w:rsidR="006A3471">
        <w:rPr>
          <w:sz w:val="28"/>
          <w:szCs w:val="28"/>
        </w:rPr>
        <w:t>станская правда. – 1975. – 1 нояб.</w:t>
      </w:r>
    </w:p>
    <w:p w:rsidR="006A3471" w:rsidRDefault="006A347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363. Алиханов А. </w:t>
      </w:r>
      <w:r>
        <w:rPr>
          <w:sz w:val="28"/>
          <w:szCs w:val="28"/>
        </w:rPr>
        <w:t xml:space="preserve">Традиции и современность: </w:t>
      </w:r>
      <w:r w:rsidRPr="006A3471">
        <w:rPr>
          <w:sz w:val="28"/>
          <w:szCs w:val="28"/>
        </w:rPr>
        <w:t>[</w:t>
      </w:r>
      <w:r>
        <w:rPr>
          <w:sz w:val="28"/>
          <w:szCs w:val="28"/>
        </w:rPr>
        <w:t>о кубачин. златокузн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цах</w:t>
      </w:r>
      <w:r w:rsidRPr="006A3471">
        <w:rPr>
          <w:sz w:val="28"/>
          <w:szCs w:val="28"/>
        </w:rPr>
        <w:t>]</w:t>
      </w:r>
      <w:r>
        <w:rPr>
          <w:sz w:val="28"/>
          <w:szCs w:val="28"/>
        </w:rPr>
        <w:t xml:space="preserve"> / А. Алиханов // Советский Дагестан. – 1987. - № 1. – С. 10-14.</w:t>
      </w:r>
    </w:p>
    <w:p w:rsidR="006A3471" w:rsidRDefault="006A347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364. Алиханов Р. </w:t>
      </w:r>
      <w:r>
        <w:rPr>
          <w:sz w:val="28"/>
          <w:szCs w:val="28"/>
        </w:rPr>
        <w:t xml:space="preserve">Традиции и современность: </w:t>
      </w:r>
      <w:r w:rsidRPr="006A3471">
        <w:rPr>
          <w:sz w:val="28"/>
          <w:szCs w:val="28"/>
        </w:rPr>
        <w:t>[</w:t>
      </w:r>
      <w:r>
        <w:rPr>
          <w:sz w:val="28"/>
          <w:szCs w:val="28"/>
        </w:rPr>
        <w:t>о традициях в творчес</w:t>
      </w:r>
      <w:r>
        <w:rPr>
          <w:sz w:val="28"/>
          <w:szCs w:val="28"/>
        </w:rPr>
        <w:t>т</w:t>
      </w:r>
      <w:r w:rsidR="00043C50">
        <w:rPr>
          <w:sz w:val="28"/>
          <w:szCs w:val="28"/>
        </w:rPr>
        <w:t>ве современ.</w:t>
      </w:r>
      <w:r>
        <w:rPr>
          <w:sz w:val="28"/>
          <w:szCs w:val="28"/>
        </w:rPr>
        <w:t xml:space="preserve"> кубачинских мастеров-ювелиров</w:t>
      </w:r>
      <w:r w:rsidRPr="006A3471">
        <w:rPr>
          <w:sz w:val="28"/>
          <w:szCs w:val="28"/>
        </w:rPr>
        <w:t>]</w:t>
      </w:r>
      <w:r>
        <w:rPr>
          <w:sz w:val="28"/>
          <w:szCs w:val="28"/>
        </w:rPr>
        <w:t xml:space="preserve"> / А. Алиханов // Советский Дагестан. – 1987. - № 1. – С. 10-14.</w:t>
      </w:r>
    </w:p>
    <w:p w:rsidR="006A3471" w:rsidRDefault="006A347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365. Арбат Ю. </w:t>
      </w:r>
      <w:r>
        <w:rPr>
          <w:sz w:val="28"/>
          <w:szCs w:val="28"/>
        </w:rPr>
        <w:t xml:space="preserve">Аул мастеров волшебников: </w:t>
      </w:r>
      <w:r w:rsidRPr="006A3471">
        <w:rPr>
          <w:sz w:val="28"/>
          <w:szCs w:val="28"/>
        </w:rPr>
        <w:t>[</w:t>
      </w:r>
      <w:r>
        <w:rPr>
          <w:sz w:val="28"/>
          <w:szCs w:val="28"/>
        </w:rPr>
        <w:t>об искусстве гравировщ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 аула Кубачи</w:t>
      </w:r>
      <w:r w:rsidRPr="006A3471">
        <w:rPr>
          <w:sz w:val="28"/>
          <w:szCs w:val="28"/>
        </w:rPr>
        <w:t>]</w:t>
      </w:r>
      <w:r>
        <w:rPr>
          <w:sz w:val="28"/>
          <w:szCs w:val="28"/>
        </w:rPr>
        <w:t xml:space="preserve"> / Юрий Арбат // Культура и жизнь. – 1959. - № 6. – С. 43-48.</w:t>
      </w:r>
    </w:p>
    <w:p w:rsidR="006A3471" w:rsidRDefault="006A347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366. Арзуманова Н. </w:t>
      </w:r>
      <w:r>
        <w:rPr>
          <w:sz w:val="28"/>
          <w:szCs w:val="28"/>
        </w:rPr>
        <w:t xml:space="preserve">Кубачи в Дагестане: </w:t>
      </w:r>
      <w:r w:rsidR="009E4BBF">
        <w:rPr>
          <w:sz w:val="28"/>
          <w:szCs w:val="28"/>
        </w:rPr>
        <w:t xml:space="preserve"> </w:t>
      </w:r>
      <w:r w:rsidR="009E4BBF" w:rsidRPr="009E4BBF">
        <w:rPr>
          <w:sz w:val="28"/>
          <w:szCs w:val="28"/>
        </w:rPr>
        <w:t>[</w:t>
      </w:r>
      <w:r w:rsidR="009E4BBF">
        <w:rPr>
          <w:sz w:val="28"/>
          <w:szCs w:val="28"/>
        </w:rPr>
        <w:t>о кубачинских мастерах</w:t>
      </w:r>
      <w:r w:rsidRPr="006A3471">
        <w:rPr>
          <w:sz w:val="28"/>
          <w:szCs w:val="28"/>
        </w:rPr>
        <w:t>]</w:t>
      </w:r>
      <w:r>
        <w:rPr>
          <w:sz w:val="28"/>
          <w:szCs w:val="28"/>
        </w:rPr>
        <w:t xml:space="preserve"> / Н. Арзуманова // Нива. – 1967. - № 8. – С. 98-99.</w:t>
      </w:r>
    </w:p>
    <w:p w:rsidR="006A3471" w:rsidRDefault="00547BA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367. Афанасьева З. </w:t>
      </w:r>
      <w:r>
        <w:rPr>
          <w:sz w:val="28"/>
          <w:szCs w:val="28"/>
        </w:rPr>
        <w:t xml:space="preserve">Дагестанское серебро: </w:t>
      </w:r>
      <w:r w:rsidRPr="00547BA3">
        <w:rPr>
          <w:sz w:val="28"/>
          <w:szCs w:val="28"/>
        </w:rPr>
        <w:t>[</w:t>
      </w:r>
      <w:r>
        <w:rPr>
          <w:sz w:val="28"/>
          <w:szCs w:val="28"/>
        </w:rPr>
        <w:t>о кубачин. ювелир. издел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</w:t>
      </w:r>
      <w:r w:rsidRPr="00547BA3">
        <w:rPr>
          <w:sz w:val="28"/>
          <w:szCs w:val="28"/>
        </w:rPr>
        <w:t>]</w:t>
      </w:r>
      <w:r>
        <w:rPr>
          <w:sz w:val="28"/>
          <w:szCs w:val="28"/>
        </w:rPr>
        <w:t xml:space="preserve"> / З. Афанасьева // Дагестанская правда. – 1980. – 8 апр.</w:t>
      </w:r>
    </w:p>
    <w:p w:rsidR="00547BA3" w:rsidRDefault="00547BA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368. Ахмедов М. </w:t>
      </w:r>
      <w:r>
        <w:rPr>
          <w:sz w:val="28"/>
          <w:szCs w:val="28"/>
        </w:rPr>
        <w:t>В высокогорном ауле Кубачи / М. Ахмедов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1939. – 17 сент.</w:t>
      </w:r>
    </w:p>
    <w:p w:rsidR="00547BA3" w:rsidRDefault="00547BA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369. Ахмедов М. </w:t>
      </w:r>
      <w:r>
        <w:rPr>
          <w:sz w:val="28"/>
          <w:szCs w:val="28"/>
        </w:rPr>
        <w:t xml:space="preserve">Мир щедрой красоты: </w:t>
      </w:r>
      <w:r w:rsidRPr="00547BA3">
        <w:rPr>
          <w:sz w:val="28"/>
          <w:szCs w:val="28"/>
        </w:rPr>
        <w:t>[</w:t>
      </w:r>
      <w:r>
        <w:rPr>
          <w:sz w:val="28"/>
          <w:szCs w:val="28"/>
        </w:rPr>
        <w:t>«Основы кубачин. искусства» в школе</w:t>
      </w:r>
      <w:r w:rsidRPr="00547BA3">
        <w:rPr>
          <w:sz w:val="28"/>
          <w:szCs w:val="28"/>
        </w:rPr>
        <w:t>]</w:t>
      </w:r>
      <w:r>
        <w:rPr>
          <w:sz w:val="28"/>
          <w:szCs w:val="28"/>
        </w:rPr>
        <w:t xml:space="preserve"> / М. Ахмедов // Дагестанская правда. – 1975. – 30 окт.</w:t>
      </w:r>
    </w:p>
    <w:p w:rsidR="00547BA3" w:rsidRDefault="00F6605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370. Ахмедов Ю. </w:t>
      </w:r>
      <w:r>
        <w:rPr>
          <w:sz w:val="28"/>
          <w:szCs w:val="28"/>
        </w:rPr>
        <w:t>Златокузнецы – юбилею Ильича / Ю. Ахмедов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1970. – 7 марта.</w:t>
      </w:r>
    </w:p>
    <w:p w:rsidR="00F6605C" w:rsidRDefault="00F6605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371. Бадалов Р. </w:t>
      </w:r>
      <w:r>
        <w:rPr>
          <w:sz w:val="28"/>
          <w:szCs w:val="28"/>
        </w:rPr>
        <w:t xml:space="preserve">Поющее серебро Зерихгерана: </w:t>
      </w:r>
      <w:r w:rsidRPr="00F6605C">
        <w:rPr>
          <w:sz w:val="28"/>
          <w:szCs w:val="28"/>
        </w:rPr>
        <w:t>[</w:t>
      </w:r>
      <w:r>
        <w:rPr>
          <w:sz w:val="28"/>
          <w:szCs w:val="28"/>
        </w:rPr>
        <w:t>Кубачин. художествен. комбинату – 60 лет</w:t>
      </w:r>
      <w:r w:rsidRPr="00F6605C">
        <w:rPr>
          <w:sz w:val="28"/>
          <w:szCs w:val="28"/>
        </w:rPr>
        <w:t>]</w:t>
      </w:r>
      <w:r>
        <w:rPr>
          <w:sz w:val="28"/>
          <w:szCs w:val="28"/>
        </w:rPr>
        <w:t xml:space="preserve"> / Р. Бадалов // Советская торговля. – 1985. – 1 мая. – (П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сторонним вход разрешен).</w:t>
      </w:r>
    </w:p>
    <w:p w:rsidR="00F6605C" w:rsidRDefault="00F6605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372. Байбик В. </w:t>
      </w:r>
      <w:r>
        <w:rPr>
          <w:sz w:val="28"/>
          <w:szCs w:val="28"/>
        </w:rPr>
        <w:t xml:space="preserve">Награда златокузнецам: </w:t>
      </w:r>
      <w:r w:rsidRPr="00F6605C">
        <w:rPr>
          <w:sz w:val="28"/>
          <w:szCs w:val="28"/>
        </w:rPr>
        <w:t>[</w:t>
      </w:r>
      <w:r>
        <w:rPr>
          <w:sz w:val="28"/>
          <w:szCs w:val="28"/>
        </w:rPr>
        <w:t>коллектив Кубачин. комбин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 художествен. изделий награжден орденом Дружбы народов</w:t>
      </w:r>
      <w:r w:rsidRPr="00F6605C">
        <w:rPr>
          <w:sz w:val="28"/>
          <w:szCs w:val="28"/>
        </w:rPr>
        <w:t>]</w:t>
      </w:r>
      <w:r>
        <w:rPr>
          <w:sz w:val="28"/>
          <w:szCs w:val="28"/>
        </w:rPr>
        <w:t xml:space="preserve"> / В. Байбик // Социалистическая индустрия. – 1975. – 15 нояб.</w:t>
      </w:r>
    </w:p>
    <w:p w:rsidR="00F6605C" w:rsidRDefault="0023355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373. Бережная С. </w:t>
      </w:r>
      <w:r>
        <w:rPr>
          <w:sz w:val="28"/>
          <w:szCs w:val="28"/>
        </w:rPr>
        <w:t xml:space="preserve">Живут художники рядом: </w:t>
      </w:r>
      <w:r w:rsidRPr="00233551">
        <w:rPr>
          <w:sz w:val="28"/>
          <w:szCs w:val="28"/>
        </w:rPr>
        <w:t>[</w:t>
      </w:r>
      <w:r>
        <w:rPr>
          <w:sz w:val="28"/>
          <w:szCs w:val="28"/>
        </w:rPr>
        <w:t>о Кубачин.</w:t>
      </w:r>
      <w:r w:rsidRPr="00233551">
        <w:rPr>
          <w:sz w:val="28"/>
          <w:szCs w:val="28"/>
        </w:rPr>
        <w:t xml:space="preserve"> </w:t>
      </w:r>
      <w:r>
        <w:rPr>
          <w:sz w:val="28"/>
          <w:szCs w:val="28"/>
        </w:rPr>
        <w:t>художествен.</w:t>
      </w:r>
      <w:r w:rsidRPr="00233551">
        <w:rPr>
          <w:sz w:val="28"/>
          <w:szCs w:val="28"/>
        </w:rPr>
        <w:t xml:space="preserve"> </w:t>
      </w:r>
      <w:r>
        <w:rPr>
          <w:sz w:val="28"/>
          <w:szCs w:val="28"/>
        </w:rPr>
        <w:t>комбинате</w:t>
      </w:r>
      <w:r w:rsidRPr="00233551">
        <w:rPr>
          <w:sz w:val="28"/>
          <w:szCs w:val="28"/>
        </w:rPr>
        <w:t>]</w:t>
      </w:r>
      <w:r>
        <w:rPr>
          <w:sz w:val="28"/>
          <w:szCs w:val="28"/>
        </w:rPr>
        <w:t xml:space="preserve"> / С. Бережная // Комсомолец Дагестана. – 1974. – 10 окт.</w:t>
      </w:r>
    </w:p>
    <w:p w:rsidR="00233551" w:rsidRDefault="0023355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374. </w:t>
      </w:r>
      <w:r w:rsidR="00391DBF">
        <w:rPr>
          <w:b/>
          <w:sz w:val="28"/>
          <w:szCs w:val="28"/>
        </w:rPr>
        <w:t xml:space="preserve">Вакс И. </w:t>
      </w:r>
      <w:r w:rsidR="00391DBF">
        <w:rPr>
          <w:sz w:val="28"/>
          <w:szCs w:val="28"/>
        </w:rPr>
        <w:t xml:space="preserve">Отдавая должное мастерству: </w:t>
      </w:r>
      <w:r w:rsidR="00391DBF" w:rsidRPr="00391DBF">
        <w:rPr>
          <w:sz w:val="28"/>
          <w:szCs w:val="28"/>
        </w:rPr>
        <w:t>[</w:t>
      </w:r>
      <w:r w:rsidR="00391DBF">
        <w:rPr>
          <w:sz w:val="28"/>
          <w:szCs w:val="28"/>
        </w:rPr>
        <w:t>марки с изображением и</w:t>
      </w:r>
      <w:r w:rsidR="00391DBF">
        <w:rPr>
          <w:sz w:val="28"/>
          <w:szCs w:val="28"/>
        </w:rPr>
        <w:t>з</w:t>
      </w:r>
      <w:r w:rsidR="00391DBF">
        <w:rPr>
          <w:sz w:val="28"/>
          <w:szCs w:val="28"/>
        </w:rPr>
        <w:t>делий кубачин. златокузнецов</w:t>
      </w:r>
      <w:r w:rsidR="00391DBF" w:rsidRPr="00391DBF">
        <w:rPr>
          <w:sz w:val="28"/>
          <w:szCs w:val="28"/>
        </w:rPr>
        <w:t>]</w:t>
      </w:r>
      <w:r w:rsidR="00391DBF">
        <w:rPr>
          <w:sz w:val="28"/>
          <w:szCs w:val="28"/>
        </w:rPr>
        <w:t xml:space="preserve"> / И. Вакс // Дагестанская правда. – 1974. – 3 февр.</w:t>
      </w:r>
    </w:p>
    <w:p w:rsidR="00391DBF" w:rsidRDefault="00F84FF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375. Водоноска из аула – Кубачи </w:t>
      </w:r>
      <w:r>
        <w:rPr>
          <w:sz w:val="28"/>
          <w:szCs w:val="28"/>
        </w:rPr>
        <w:t>// Декоративное искусство СССР. – 1975. - № 8. – С. 40.: фот.</w:t>
      </w:r>
    </w:p>
    <w:p w:rsidR="00F84FF8" w:rsidRDefault="00F84FF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376. </w:t>
      </w:r>
      <w:r w:rsidR="00AD0AF5">
        <w:rPr>
          <w:b/>
          <w:sz w:val="28"/>
          <w:szCs w:val="28"/>
        </w:rPr>
        <w:t xml:space="preserve">Вышинская Л. </w:t>
      </w:r>
      <w:r w:rsidR="00AD0AF5">
        <w:rPr>
          <w:sz w:val="28"/>
          <w:szCs w:val="28"/>
        </w:rPr>
        <w:t xml:space="preserve">Аул мастеров: </w:t>
      </w:r>
      <w:r w:rsidR="00AD0AF5" w:rsidRPr="00AD0AF5">
        <w:rPr>
          <w:sz w:val="28"/>
          <w:szCs w:val="28"/>
        </w:rPr>
        <w:t>[</w:t>
      </w:r>
      <w:r w:rsidR="00AD0AF5">
        <w:rPr>
          <w:sz w:val="28"/>
          <w:szCs w:val="28"/>
        </w:rPr>
        <w:t>Кубачи</w:t>
      </w:r>
      <w:r w:rsidR="00AD0AF5" w:rsidRPr="00AD0AF5">
        <w:rPr>
          <w:sz w:val="28"/>
          <w:szCs w:val="28"/>
        </w:rPr>
        <w:t>]</w:t>
      </w:r>
      <w:r w:rsidR="00AD0AF5">
        <w:rPr>
          <w:sz w:val="28"/>
          <w:szCs w:val="28"/>
        </w:rPr>
        <w:t xml:space="preserve"> / Л. Вышинская // Соб</w:t>
      </w:r>
      <w:r w:rsidR="00AD0AF5">
        <w:rPr>
          <w:sz w:val="28"/>
          <w:szCs w:val="28"/>
        </w:rPr>
        <w:t>е</w:t>
      </w:r>
      <w:r w:rsidR="00AD0AF5">
        <w:rPr>
          <w:sz w:val="28"/>
          <w:szCs w:val="28"/>
        </w:rPr>
        <w:t>седник. – 1988. - № 19. – С. 16.</w:t>
      </w:r>
    </w:p>
    <w:p w:rsidR="00AD0AF5" w:rsidRDefault="003438A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377. Габуева О.А. </w:t>
      </w:r>
      <w:r>
        <w:rPr>
          <w:sz w:val="28"/>
          <w:szCs w:val="28"/>
        </w:rPr>
        <w:t>Новая художественная форма и традиции: на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 Кубачин. промысла / О.А. Габуева // Народные художественные промы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лы Северного Кавказа: традиции и современность. – Махачкала, 1988. – С. 87-95.</w:t>
      </w:r>
    </w:p>
    <w:p w:rsidR="003438AE" w:rsidRDefault="003438A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378. Гамкрелидзе Т. </w:t>
      </w:r>
      <w:r w:rsidR="007C1E6A">
        <w:rPr>
          <w:sz w:val="28"/>
          <w:szCs w:val="28"/>
        </w:rPr>
        <w:t>Путешествие в Кубачи: Очерк / Т. Гамкрелидзе // Заря Востока. – 1966. – 11 дек.</w:t>
      </w:r>
    </w:p>
    <w:p w:rsidR="007C1E6A" w:rsidRDefault="007C1E6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379. Головко А. </w:t>
      </w:r>
      <w:r>
        <w:rPr>
          <w:sz w:val="28"/>
          <w:szCs w:val="28"/>
        </w:rPr>
        <w:t xml:space="preserve">Народные мастера: </w:t>
      </w:r>
      <w:r w:rsidRPr="007C1E6A">
        <w:rPr>
          <w:sz w:val="28"/>
          <w:szCs w:val="28"/>
        </w:rPr>
        <w:t>[</w:t>
      </w:r>
      <w:r>
        <w:rPr>
          <w:sz w:val="28"/>
          <w:szCs w:val="28"/>
        </w:rPr>
        <w:t>кубачинцы</w:t>
      </w:r>
      <w:r w:rsidRPr="007C1E6A">
        <w:rPr>
          <w:sz w:val="28"/>
          <w:szCs w:val="28"/>
        </w:rPr>
        <w:t>]</w:t>
      </w:r>
      <w:r>
        <w:rPr>
          <w:sz w:val="28"/>
          <w:szCs w:val="28"/>
        </w:rPr>
        <w:t xml:space="preserve"> / А. Головко // 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ская жизнь. – 1974. – 12 сент.</w:t>
      </w:r>
    </w:p>
    <w:p w:rsidR="007C1E6A" w:rsidRDefault="007C1E6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380. Грачев А. </w:t>
      </w:r>
      <w:r>
        <w:rPr>
          <w:sz w:val="28"/>
          <w:szCs w:val="28"/>
        </w:rPr>
        <w:t xml:space="preserve">Узоров вязь: </w:t>
      </w:r>
      <w:r w:rsidRPr="007C1E6A">
        <w:rPr>
          <w:sz w:val="28"/>
          <w:szCs w:val="28"/>
        </w:rPr>
        <w:t>[</w:t>
      </w:r>
      <w:r>
        <w:rPr>
          <w:sz w:val="28"/>
          <w:szCs w:val="28"/>
        </w:rPr>
        <w:t>об искусстве кубачинцев</w:t>
      </w:r>
      <w:r w:rsidRPr="007C1E6A">
        <w:rPr>
          <w:sz w:val="28"/>
          <w:szCs w:val="28"/>
        </w:rPr>
        <w:t>]</w:t>
      </w:r>
      <w:r>
        <w:rPr>
          <w:sz w:val="28"/>
          <w:szCs w:val="28"/>
        </w:rPr>
        <w:t xml:space="preserve"> / А. Грачев // Правда. – 1986. – 19 дек. – (Мастера).</w:t>
      </w:r>
    </w:p>
    <w:p w:rsidR="007C1E6A" w:rsidRDefault="007C1E6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381. Гусейнов А.Г. </w:t>
      </w:r>
      <w:r>
        <w:rPr>
          <w:sz w:val="28"/>
          <w:szCs w:val="28"/>
        </w:rPr>
        <w:t>Искусство и труд юных златокузнецов из Дагест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на: </w:t>
      </w:r>
      <w:r w:rsidRPr="007C1E6A">
        <w:rPr>
          <w:sz w:val="28"/>
          <w:szCs w:val="28"/>
        </w:rPr>
        <w:t>[</w:t>
      </w:r>
      <w:r>
        <w:rPr>
          <w:sz w:val="28"/>
          <w:szCs w:val="28"/>
        </w:rPr>
        <w:t>организац</w:t>
      </w:r>
      <w:r w:rsidR="002938D3">
        <w:rPr>
          <w:sz w:val="28"/>
          <w:szCs w:val="28"/>
        </w:rPr>
        <w:t>ия трудового обучения в Кубачинской</w:t>
      </w:r>
      <w:r>
        <w:rPr>
          <w:sz w:val="28"/>
          <w:szCs w:val="28"/>
        </w:rPr>
        <w:t xml:space="preserve"> сред. шк. Дахадаевского р</w:t>
      </w:r>
      <w:r w:rsidR="001E77F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1E77F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7C1E6A">
        <w:rPr>
          <w:sz w:val="28"/>
          <w:szCs w:val="28"/>
        </w:rPr>
        <w:t>]</w:t>
      </w:r>
      <w:r>
        <w:rPr>
          <w:sz w:val="28"/>
          <w:szCs w:val="28"/>
        </w:rPr>
        <w:t xml:space="preserve"> / А.Г. Гусейнов // Школа и производство. – 1966. -</w:t>
      </w:r>
      <w:r w:rsidR="001E77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№ 2. – С. 39-43.</w:t>
      </w:r>
    </w:p>
    <w:p w:rsidR="007C1E6A" w:rsidRDefault="007C1E6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382. </w:t>
      </w:r>
      <w:r w:rsidR="00FB0C03">
        <w:rPr>
          <w:b/>
          <w:sz w:val="28"/>
          <w:szCs w:val="28"/>
        </w:rPr>
        <w:t xml:space="preserve">Гусейнов </w:t>
      </w:r>
      <w:r>
        <w:rPr>
          <w:b/>
          <w:sz w:val="28"/>
          <w:szCs w:val="28"/>
        </w:rPr>
        <w:t>Г.</w:t>
      </w:r>
      <w:r w:rsidR="00FB0C03">
        <w:rPr>
          <w:b/>
          <w:sz w:val="28"/>
          <w:szCs w:val="28"/>
        </w:rPr>
        <w:t xml:space="preserve"> </w:t>
      </w:r>
      <w:r w:rsidR="00FB0C03">
        <w:rPr>
          <w:sz w:val="28"/>
          <w:szCs w:val="28"/>
        </w:rPr>
        <w:t xml:space="preserve">Блеск и нищета кубачинского промысла: </w:t>
      </w:r>
      <w:r w:rsidR="00FB0C03" w:rsidRPr="00233551">
        <w:rPr>
          <w:sz w:val="28"/>
          <w:szCs w:val="28"/>
        </w:rPr>
        <w:t>[</w:t>
      </w:r>
      <w:r w:rsidR="00A77B87">
        <w:rPr>
          <w:sz w:val="28"/>
          <w:szCs w:val="28"/>
        </w:rPr>
        <w:t>Кубачи</w:t>
      </w:r>
      <w:r w:rsidR="00A77B87">
        <w:rPr>
          <w:sz w:val="28"/>
          <w:szCs w:val="28"/>
        </w:rPr>
        <w:t>н</w:t>
      </w:r>
      <w:r w:rsidR="00A77B87">
        <w:rPr>
          <w:sz w:val="28"/>
          <w:szCs w:val="28"/>
        </w:rPr>
        <w:t>ский</w:t>
      </w:r>
      <w:r w:rsidR="00FB0C03" w:rsidRPr="00233551">
        <w:rPr>
          <w:sz w:val="28"/>
          <w:szCs w:val="28"/>
        </w:rPr>
        <w:t xml:space="preserve"> </w:t>
      </w:r>
      <w:r w:rsidR="00FB0C03">
        <w:rPr>
          <w:sz w:val="28"/>
          <w:szCs w:val="28"/>
        </w:rPr>
        <w:t>художествен.</w:t>
      </w:r>
      <w:r w:rsidR="00FB0C03" w:rsidRPr="00233551">
        <w:rPr>
          <w:sz w:val="28"/>
          <w:szCs w:val="28"/>
        </w:rPr>
        <w:t xml:space="preserve"> </w:t>
      </w:r>
      <w:r w:rsidR="00FB0C03">
        <w:rPr>
          <w:sz w:val="28"/>
          <w:szCs w:val="28"/>
        </w:rPr>
        <w:t>комбинат принял участие в конкурсной программе «100 лучших товаров России»</w:t>
      </w:r>
      <w:r w:rsidR="00FB0C03" w:rsidRPr="00233551">
        <w:rPr>
          <w:sz w:val="28"/>
          <w:szCs w:val="28"/>
        </w:rPr>
        <w:t>]</w:t>
      </w:r>
      <w:r w:rsidR="00FB0C03">
        <w:rPr>
          <w:sz w:val="28"/>
          <w:szCs w:val="28"/>
        </w:rPr>
        <w:t xml:space="preserve"> / Г. Гусейнов // Дагестанская правда. – 1999. – 28 янв. – С. 1.</w:t>
      </w:r>
    </w:p>
    <w:p w:rsidR="007C1E6A" w:rsidRDefault="00FB0C0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383. </w:t>
      </w:r>
      <w:r w:rsidR="0045383C">
        <w:rPr>
          <w:b/>
          <w:sz w:val="28"/>
          <w:szCs w:val="28"/>
        </w:rPr>
        <w:t xml:space="preserve">Дагирова Д. </w:t>
      </w:r>
      <w:r w:rsidR="0045383C">
        <w:rPr>
          <w:sz w:val="28"/>
          <w:szCs w:val="28"/>
        </w:rPr>
        <w:t xml:space="preserve">Кубачинские камни и в самом деле говорят: </w:t>
      </w:r>
      <w:r w:rsidR="00CB3CA8" w:rsidRPr="00CB3CA8">
        <w:rPr>
          <w:sz w:val="28"/>
          <w:szCs w:val="28"/>
        </w:rPr>
        <w:t>[</w:t>
      </w:r>
      <w:r w:rsidR="00CB3CA8">
        <w:rPr>
          <w:sz w:val="28"/>
          <w:szCs w:val="28"/>
        </w:rPr>
        <w:t>о камен. рельефах, которые украшали фасады домов</w:t>
      </w:r>
      <w:r w:rsidR="00CB3CA8" w:rsidRPr="00CB3CA8">
        <w:rPr>
          <w:sz w:val="28"/>
          <w:szCs w:val="28"/>
        </w:rPr>
        <w:t>]</w:t>
      </w:r>
      <w:r w:rsidR="00CB3CA8">
        <w:rPr>
          <w:sz w:val="28"/>
          <w:szCs w:val="28"/>
        </w:rPr>
        <w:t xml:space="preserve"> / Д. Дагирова // Новое дело. – 1995. – 3 нояб. (№ 40). – С. 9. – (Культура).</w:t>
      </w:r>
    </w:p>
    <w:p w:rsidR="00CB3CA8" w:rsidRDefault="00CB3CA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384. Дадаев Ф. </w:t>
      </w:r>
      <w:r>
        <w:rPr>
          <w:sz w:val="28"/>
          <w:szCs w:val="28"/>
        </w:rPr>
        <w:t>Кубачи // Вечерний Ростов. – 1974. – 17 янв. – (Умел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цы Дагестана).</w:t>
      </w:r>
    </w:p>
    <w:p w:rsidR="00CB3CA8" w:rsidRDefault="00CB3CA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385. Дик Р. </w:t>
      </w:r>
      <w:r>
        <w:rPr>
          <w:sz w:val="28"/>
          <w:szCs w:val="28"/>
        </w:rPr>
        <w:t>У кубачинских златокузнецов / Р. Дик // Социалистическая Осетия. – 1975. – 24 июля.</w:t>
      </w:r>
    </w:p>
    <w:p w:rsidR="00CB3CA8" w:rsidRDefault="00CB3CA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386. Ермолаев В. </w:t>
      </w:r>
      <w:r>
        <w:rPr>
          <w:sz w:val="28"/>
          <w:szCs w:val="28"/>
        </w:rPr>
        <w:t xml:space="preserve">Живут в аулах мастера: </w:t>
      </w:r>
      <w:r w:rsidRPr="00CB3CA8">
        <w:rPr>
          <w:sz w:val="28"/>
          <w:szCs w:val="28"/>
        </w:rPr>
        <w:t>[</w:t>
      </w:r>
      <w:r w:rsidR="002938D3">
        <w:rPr>
          <w:sz w:val="28"/>
          <w:szCs w:val="28"/>
        </w:rPr>
        <w:t>о дагестанском нар</w:t>
      </w:r>
      <w:r>
        <w:rPr>
          <w:sz w:val="28"/>
          <w:szCs w:val="28"/>
        </w:rPr>
        <w:t>.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мысле</w:t>
      </w:r>
      <w:r w:rsidRPr="00CB3CA8">
        <w:rPr>
          <w:sz w:val="28"/>
          <w:szCs w:val="28"/>
        </w:rPr>
        <w:t>]</w:t>
      </w:r>
      <w:r>
        <w:rPr>
          <w:sz w:val="28"/>
          <w:szCs w:val="28"/>
        </w:rPr>
        <w:t xml:space="preserve"> / Владимир Ермолаев // Встреча. – 1994. - № 9-10. – С. 28-30.</w:t>
      </w:r>
    </w:p>
    <w:p w:rsidR="00CB3CA8" w:rsidRDefault="00CB3CA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Содерж.: </w:t>
      </w:r>
      <w:r>
        <w:rPr>
          <w:sz w:val="28"/>
          <w:szCs w:val="28"/>
        </w:rPr>
        <w:t>«Колчужники» из Кубачей; С чего начинается уста; Марх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рай, Туттан Тамта.</w:t>
      </w:r>
    </w:p>
    <w:p w:rsidR="00CB3CA8" w:rsidRDefault="00CB3CA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387. Жизнь традиции: </w:t>
      </w:r>
      <w:r>
        <w:rPr>
          <w:sz w:val="28"/>
          <w:szCs w:val="28"/>
        </w:rPr>
        <w:t xml:space="preserve">Кубачи: </w:t>
      </w:r>
      <w:r w:rsidRPr="00CB3CA8">
        <w:rPr>
          <w:sz w:val="28"/>
          <w:szCs w:val="28"/>
        </w:rPr>
        <w:t>[</w:t>
      </w:r>
      <w:r w:rsidR="00043C50">
        <w:rPr>
          <w:sz w:val="28"/>
          <w:szCs w:val="28"/>
        </w:rPr>
        <w:t xml:space="preserve"> ст. </w:t>
      </w:r>
      <w:r>
        <w:rPr>
          <w:sz w:val="28"/>
          <w:szCs w:val="28"/>
        </w:rPr>
        <w:t>о современ. ювелир. искусстве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</w:t>
      </w:r>
      <w:r w:rsidR="00043C50">
        <w:rPr>
          <w:sz w:val="28"/>
          <w:szCs w:val="28"/>
        </w:rPr>
        <w:t>а</w:t>
      </w:r>
      <w:r w:rsidRPr="00CB3CA8">
        <w:rPr>
          <w:sz w:val="28"/>
          <w:szCs w:val="28"/>
        </w:rPr>
        <w:t>]</w:t>
      </w:r>
      <w:r>
        <w:rPr>
          <w:sz w:val="28"/>
          <w:szCs w:val="28"/>
        </w:rPr>
        <w:t xml:space="preserve"> // Декоративное искусство СССР. – 1981. - № 12. – С. 20-25.</w:t>
      </w:r>
    </w:p>
    <w:p w:rsidR="00CB3CA8" w:rsidRDefault="00CB3CA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Содерж.: </w:t>
      </w:r>
      <w:r>
        <w:rPr>
          <w:sz w:val="28"/>
          <w:szCs w:val="28"/>
        </w:rPr>
        <w:t>Гамзатова П. Забытое мастерство ювелиров; Максимов Ю. На кубачинском годекане; Алиханов Р. Говорит мастер.</w:t>
      </w:r>
    </w:p>
    <w:p w:rsidR="00CB3CA8" w:rsidRDefault="00CB3CA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388. Золотая слава Кубачи </w:t>
      </w:r>
      <w:r>
        <w:rPr>
          <w:sz w:val="28"/>
          <w:szCs w:val="28"/>
        </w:rPr>
        <w:t>// Марийская правда. – 1975. – 7 янв.</w:t>
      </w:r>
    </w:p>
    <w:p w:rsidR="00CB3CA8" w:rsidRDefault="00CB3CA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389. Золотухина Т. </w:t>
      </w:r>
      <w:r>
        <w:rPr>
          <w:sz w:val="28"/>
          <w:szCs w:val="28"/>
        </w:rPr>
        <w:t>Кубачи и кубачинцы: (о прикладном искусстве в респ.) / Т. Золотухина // Маориф ва маданият (Просвещение и культура). – 1966. – 2 июля.</w:t>
      </w:r>
    </w:p>
    <w:p w:rsidR="00CB3CA8" w:rsidRDefault="001B1FC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390. Золотухина Т.</w:t>
      </w:r>
      <w:r w:rsidR="00E00B2C">
        <w:rPr>
          <w:sz w:val="28"/>
          <w:szCs w:val="28"/>
        </w:rPr>
        <w:t xml:space="preserve"> Кузнецы по золоту: (о кубачинских</w:t>
      </w:r>
      <w:r>
        <w:rPr>
          <w:sz w:val="28"/>
          <w:szCs w:val="28"/>
        </w:rPr>
        <w:t xml:space="preserve"> умельцах</w:t>
      </w:r>
      <w:r w:rsidR="00E00B2C">
        <w:rPr>
          <w:sz w:val="28"/>
          <w:szCs w:val="28"/>
        </w:rPr>
        <w:t xml:space="preserve"> , Д</w:t>
      </w:r>
      <w:r w:rsidR="00E00B2C">
        <w:rPr>
          <w:sz w:val="28"/>
          <w:szCs w:val="28"/>
        </w:rPr>
        <w:t>а</w:t>
      </w:r>
      <w:r w:rsidR="00E00B2C">
        <w:rPr>
          <w:sz w:val="28"/>
          <w:szCs w:val="28"/>
        </w:rPr>
        <w:t>гестанской</w:t>
      </w:r>
      <w:r>
        <w:rPr>
          <w:sz w:val="28"/>
          <w:szCs w:val="28"/>
        </w:rPr>
        <w:t xml:space="preserve"> АССР) / Т. Золотухина // Коммунизм ялава (Знамя коммунизма). – 1966. – 7 июля.</w:t>
      </w:r>
    </w:p>
    <w:p w:rsidR="001B1FC3" w:rsidRDefault="001B1FC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391. И.И. Кубачинское серебро в Итальянском посольстве: </w:t>
      </w:r>
      <w:r w:rsidRPr="001B1FC3">
        <w:rPr>
          <w:sz w:val="28"/>
          <w:szCs w:val="28"/>
        </w:rPr>
        <w:t>[</w:t>
      </w:r>
      <w:r>
        <w:rPr>
          <w:sz w:val="28"/>
          <w:szCs w:val="28"/>
        </w:rPr>
        <w:t>«Куб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чинское серебро» в Москве на выставке</w:t>
      </w:r>
      <w:r w:rsidRPr="001B1FC3">
        <w:rPr>
          <w:sz w:val="28"/>
          <w:szCs w:val="28"/>
        </w:rPr>
        <w:t>]</w:t>
      </w:r>
      <w:r>
        <w:rPr>
          <w:sz w:val="28"/>
          <w:szCs w:val="28"/>
        </w:rPr>
        <w:t xml:space="preserve"> // Новое дело. – 1994. – 30 дек. (№ 48). – С. 12.</w:t>
      </w:r>
    </w:p>
    <w:p w:rsidR="001B1FC3" w:rsidRDefault="001B1FC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392. </w:t>
      </w:r>
      <w:r w:rsidR="00A500E2">
        <w:rPr>
          <w:b/>
          <w:sz w:val="28"/>
          <w:szCs w:val="28"/>
        </w:rPr>
        <w:t xml:space="preserve">Инжиев А. </w:t>
      </w:r>
      <w:r w:rsidR="00A500E2">
        <w:rPr>
          <w:sz w:val="28"/>
          <w:szCs w:val="28"/>
        </w:rPr>
        <w:t xml:space="preserve">Гость из далекой Якутии: </w:t>
      </w:r>
      <w:r w:rsidR="00A500E2" w:rsidRPr="00A500E2">
        <w:rPr>
          <w:sz w:val="28"/>
          <w:szCs w:val="28"/>
        </w:rPr>
        <w:t>[</w:t>
      </w:r>
      <w:r w:rsidR="00A500E2">
        <w:rPr>
          <w:sz w:val="28"/>
          <w:szCs w:val="28"/>
        </w:rPr>
        <w:t>худож. из Якутии в гостях у кубачинцев</w:t>
      </w:r>
      <w:r w:rsidR="00A500E2" w:rsidRPr="00A500E2">
        <w:rPr>
          <w:sz w:val="28"/>
          <w:szCs w:val="28"/>
        </w:rPr>
        <w:t>]</w:t>
      </w:r>
      <w:r w:rsidR="00A500E2">
        <w:rPr>
          <w:sz w:val="28"/>
          <w:szCs w:val="28"/>
        </w:rPr>
        <w:t xml:space="preserve"> / А. Инжиев // Дагестанская правда. – 1963. – 15 янв.</w:t>
      </w:r>
    </w:p>
    <w:p w:rsidR="00A500E2" w:rsidRDefault="00A500E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393. </w:t>
      </w:r>
      <w:r w:rsidR="00B62843">
        <w:rPr>
          <w:b/>
          <w:sz w:val="28"/>
          <w:szCs w:val="28"/>
        </w:rPr>
        <w:t>Инжиев А.</w:t>
      </w:r>
      <w:r w:rsidR="00B62843">
        <w:rPr>
          <w:sz w:val="28"/>
          <w:szCs w:val="28"/>
        </w:rPr>
        <w:t xml:space="preserve"> Поселок златокузнецов: </w:t>
      </w:r>
      <w:r w:rsidR="00B62843" w:rsidRPr="00B62843">
        <w:rPr>
          <w:sz w:val="28"/>
          <w:szCs w:val="28"/>
        </w:rPr>
        <w:t>[</w:t>
      </w:r>
      <w:r w:rsidR="0075718F">
        <w:rPr>
          <w:sz w:val="28"/>
          <w:szCs w:val="28"/>
        </w:rPr>
        <w:t>о селе</w:t>
      </w:r>
      <w:r w:rsidR="009A49D5">
        <w:rPr>
          <w:sz w:val="28"/>
          <w:szCs w:val="28"/>
        </w:rPr>
        <w:t xml:space="preserve"> Кубачи</w:t>
      </w:r>
      <w:r w:rsidR="00E00B2C">
        <w:rPr>
          <w:sz w:val="28"/>
          <w:szCs w:val="28"/>
        </w:rPr>
        <w:t>,</w:t>
      </w:r>
      <w:r w:rsidR="00B62843">
        <w:rPr>
          <w:sz w:val="28"/>
          <w:szCs w:val="28"/>
        </w:rPr>
        <w:t xml:space="preserve"> известно</w:t>
      </w:r>
      <w:r w:rsidR="00E00B2C">
        <w:rPr>
          <w:sz w:val="28"/>
          <w:szCs w:val="28"/>
        </w:rPr>
        <w:t>м центре нар. художествен.</w:t>
      </w:r>
      <w:r w:rsidR="00B62843">
        <w:rPr>
          <w:sz w:val="28"/>
          <w:szCs w:val="28"/>
        </w:rPr>
        <w:t xml:space="preserve"> промыслов Дагестана</w:t>
      </w:r>
      <w:r w:rsidR="00B62843" w:rsidRPr="00B62843">
        <w:rPr>
          <w:sz w:val="28"/>
          <w:szCs w:val="28"/>
        </w:rPr>
        <w:t>]</w:t>
      </w:r>
      <w:r w:rsidR="00B62843">
        <w:rPr>
          <w:sz w:val="28"/>
          <w:szCs w:val="28"/>
        </w:rPr>
        <w:t xml:space="preserve"> / А. Инжиев // Огонек. – 1966. - № 27. – С. 18.</w:t>
      </w:r>
    </w:p>
    <w:p w:rsidR="00B62843" w:rsidRDefault="00D370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394. Казиханов А. </w:t>
      </w:r>
      <w:r>
        <w:rPr>
          <w:sz w:val="28"/>
          <w:szCs w:val="28"/>
        </w:rPr>
        <w:t xml:space="preserve">Золотых дел мастера: </w:t>
      </w:r>
      <w:r w:rsidRPr="00D37082">
        <w:rPr>
          <w:sz w:val="28"/>
          <w:szCs w:val="28"/>
        </w:rPr>
        <w:t>[</w:t>
      </w:r>
      <w:r>
        <w:rPr>
          <w:sz w:val="28"/>
          <w:szCs w:val="28"/>
        </w:rPr>
        <w:t>50 лет Кубачин. комбинату худож. изделий</w:t>
      </w:r>
      <w:r w:rsidRPr="00D37082">
        <w:rPr>
          <w:sz w:val="28"/>
          <w:szCs w:val="28"/>
        </w:rPr>
        <w:t>]</w:t>
      </w:r>
      <w:r>
        <w:rPr>
          <w:sz w:val="28"/>
          <w:szCs w:val="28"/>
        </w:rPr>
        <w:t xml:space="preserve"> / А. Казиханов // Известия. – 1974. – 29 окт.</w:t>
      </w:r>
    </w:p>
    <w:p w:rsidR="00D37082" w:rsidRDefault="00D370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395. Казиханов А. </w:t>
      </w:r>
      <w:r>
        <w:rPr>
          <w:sz w:val="28"/>
          <w:szCs w:val="28"/>
        </w:rPr>
        <w:t>Узоры Кубачи / А. Казиханов</w:t>
      </w:r>
      <w:r w:rsidR="00197007">
        <w:rPr>
          <w:sz w:val="28"/>
          <w:szCs w:val="28"/>
        </w:rPr>
        <w:t xml:space="preserve"> </w:t>
      </w:r>
      <w:r>
        <w:rPr>
          <w:sz w:val="28"/>
          <w:szCs w:val="28"/>
        </w:rPr>
        <w:t>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да. – 1974. – 25 янв.</w:t>
      </w:r>
    </w:p>
    <w:p w:rsidR="00D37082" w:rsidRDefault="00D370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396. Кайбышева Л. </w:t>
      </w:r>
      <w:r>
        <w:rPr>
          <w:sz w:val="28"/>
          <w:szCs w:val="28"/>
        </w:rPr>
        <w:t xml:space="preserve">Златокузнецы: </w:t>
      </w:r>
      <w:r w:rsidRPr="00D37082">
        <w:rPr>
          <w:sz w:val="28"/>
          <w:szCs w:val="28"/>
        </w:rPr>
        <w:t>[</w:t>
      </w:r>
      <w:r>
        <w:rPr>
          <w:sz w:val="28"/>
          <w:szCs w:val="28"/>
        </w:rPr>
        <w:t>аула Кубачи</w:t>
      </w:r>
      <w:r w:rsidRPr="00D37082">
        <w:rPr>
          <w:sz w:val="28"/>
          <w:szCs w:val="28"/>
        </w:rPr>
        <w:t>]</w:t>
      </w:r>
      <w:r>
        <w:rPr>
          <w:sz w:val="28"/>
          <w:szCs w:val="28"/>
        </w:rPr>
        <w:t xml:space="preserve"> / Л. Кайбышева // Комсомольская правда. – 1970. – 10 янв.</w:t>
      </w:r>
    </w:p>
    <w:p w:rsidR="00D37082" w:rsidRDefault="00D370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397. </w:t>
      </w:r>
      <w:r w:rsidR="00396CBB">
        <w:rPr>
          <w:b/>
          <w:sz w:val="28"/>
          <w:szCs w:val="28"/>
        </w:rPr>
        <w:t xml:space="preserve">Канцедикас А. </w:t>
      </w:r>
      <w:r w:rsidR="00396CBB">
        <w:rPr>
          <w:sz w:val="28"/>
          <w:szCs w:val="28"/>
        </w:rPr>
        <w:t xml:space="preserve">Доброта старинного искусства: </w:t>
      </w:r>
      <w:r w:rsidR="00396CBB" w:rsidRPr="00396CBB">
        <w:rPr>
          <w:sz w:val="28"/>
          <w:szCs w:val="28"/>
        </w:rPr>
        <w:t>[</w:t>
      </w:r>
      <w:r w:rsidR="00396CBB">
        <w:rPr>
          <w:sz w:val="28"/>
          <w:szCs w:val="28"/>
        </w:rPr>
        <w:t>о ювелирном и</w:t>
      </w:r>
      <w:r w:rsidR="00396CBB">
        <w:rPr>
          <w:sz w:val="28"/>
          <w:szCs w:val="28"/>
        </w:rPr>
        <w:t>с</w:t>
      </w:r>
      <w:r w:rsidR="00396CBB">
        <w:rPr>
          <w:sz w:val="28"/>
          <w:szCs w:val="28"/>
        </w:rPr>
        <w:t xml:space="preserve">кусстве кубачин. </w:t>
      </w:r>
      <w:r w:rsidR="00E00B2C">
        <w:rPr>
          <w:sz w:val="28"/>
          <w:szCs w:val="28"/>
        </w:rPr>
        <w:t>м</w:t>
      </w:r>
      <w:r w:rsidR="00396CBB">
        <w:rPr>
          <w:sz w:val="28"/>
          <w:szCs w:val="28"/>
        </w:rPr>
        <w:t>астеров</w:t>
      </w:r>
      <w:r w:rsidR="00E00B2C">
        <w:rPr>
          <w:sz w:val="28"/>
          <w:szCs w:val="28"/>
        </w:rPr>
        <w:t>,</w:t>
      </w:r>
      <w:r w:rsidR="002938D3">
        <w:rPr>
          <w:sz w:val="28"/>
          <w:szCs w:val="28"/>
        </w:rPr>
        <w:t xml:space="preserve"> Дагестанской</w:t>
      </w:r>
      <w:r w:rsidR="00396CBB">
        <w:rPr>
          <w:sz w:val="28"/>
          <w:szCs w:val="28"/>
        </w:rPr>
        <w:t xml:space="preserve"> АССР</w:t>
      </w:r>
      <w:r w:rsidR="00396CBB" w:rsidRPr="00396CBB">
        <w:rPr>
          <w:sz w:val="28"/>
          <w:szCs w:val="28"/>
        </w:rPr>
        <w:t>]</w:t>
      </w:r>
      <w:r w:rsidR="00396CBB">
        <w:rPr>
          <w:sz w:val="28"/>
          <w:szCs w:val="28"/>
        </w:rPr>
        <w:t xml:space="preserve"> / А. Канцедикас // Дружба народов. – 1969. - № 12. – С. 149-155.</w:t>
      </w:r>
    </w:p>
    <w:p w:rsidR="00396CBB" w:rsidRDefault="0019700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398. Картинки в миниатюрах: </w:t>
      </w:r>
      <w:r w:rsidRPr="00197007">
        <w:rPr>
          <w:sz w:val="28"/>
          <w:szCs w:val="28"/>
        </w:rPr>
        <w:t>[</w:t>
      </w:r>
      <w:r>
        <w:rPr>
          <w:sz w:val="28"/>
          <w:szCs w:val="28"/>
        </w:rPr>
        <w:t>марка с изображением изделий куб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чин. златокузнецов</w:t>
      </w:r>
      <w:r w:rsidRPr="00197007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1963. – 17 мая.</w:t>
      </w:r>
    </w:p>
    <w:p w:rsidR="00197007" w:rsidRDefault="0019700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399. Кильчевская Э. </w:t>
      </w:r>
      <w:r>
        <w:rPr>
          <w:sz w:val="28"/>
          <w:szCs w:val="28"/>
        </w:rPr>
        <w:t>К вопросу о так называемой керамике Кубачи / Э. Кильчевская // Сборник трудов. Вып. 1. – М., 1962. – С. 36-44, 44-49.: ил. (НИИ худож. промышлен. госместпрома РСФСР).</w:t>
      </w:r>
    </w:p>
    <w:p w:rsidR="00197007" w:rsidRDefault="00926D4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400. Криницкий Д. </w:t>
      </w:r>
      <w:r>
        <w:rPr>
          <w:sz w:val="28"/>
          <w:szCs w:val="28"/>
        </w:rPr>
        <w:t>Золотыми руками умельцев / Д. Криницкий // Грознен. рабочий. – 1967. – 26 сент.</w:t>
      </w:r>
    </w:p>
    <w:p w:rsidR="00926D4B" w:rsidRDefault="00926D4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401. </w:t>
      </w:r>
      <w:r w:rsidR="00CF5F79">
        <w:rPr>
          <w:b/>
          <w:sz w:val="28"/>
          <w:szCs w:val="28"/>
        </w:rPr>
        <w:t>Криницкий Д.</w:t>
      </w:r>
      <w:r w:rsidR="00CF5F79">
        <w:rPr>
          <w:sz w:val="28"/>
          <w:szCs w:val="28"/>
        </w:rPr>
        <w:t xml:space="preserve"> Мастерски, талантливо: </w:t>
      </w:r>
      <w:r w:rsidR="00CF5F79" w:rsidRPr="00CF5F79">
        <w:rPr>
          <w:sz w:val="28"/>
          <w:szCs w:val="28"/>
        </w:rPr>
        <w:t>[</w:t>
      </w:r>
      <w:r w:rsidR="00CF5F79">
        <w:rPr>
          <w:sz w:val="28"/>
          <w:szCs w:val="28"/>
        </w:rPr>
        <w:t>образ В.И. Ленина в тво</w:t>
      </w:r>
      <w:r w:rsidR="00CF5F79">
        <w:rPr>
          <w:sz w:val="28"/>
          <w:szCs w:val="28"/>
        </w:rPr>
        <w:t>р</w:t>
      </w:r>
      <w:r w:rsidR="00CF5F79">
        <w:rPr>
          <w:sz w:val="28"/>
          <w:szCs w:val="28"/>
        </w:rPr>
        <w:t>честве златокузнеца Г. Магомедова</w:t>
      </w:r>
      <w:r w:rsidR="00CF5F79" w:rsidRPr="00CF5F79">
        <w:rPr>
          <w:sz w:val="28"/>
          <w:szCs w:val="28"/>
        </w:rPr>
        <w:t>]</w:t>
      </w:r>
      <w:r w:rsidR="00CF5F79">
        <w:rPr>
          <w:sz w:val="28"/>
          <w:szCs w:val="28"/>
        </w:rPr>
        <w:t xml:space="preserve"> / Д. Криницкий // Дагестанская правда. – 1970. – 15 февр.</w:t>
      </w:r>
    </w:p>
    <w:p w:rsidR="00CF5F79" w:rsidRDefault="00CF5F7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402. Крюков М. </w:t>
      </w:r>
      <w:r>
        <w:rPr>
          <w:sz w:val="28"/>
          <w:szCs w:val="28"/>
        </w:rPr>
        <w:t xml:space="preserve">Зависть: </w:t>
      </w:r>
      <w:r w:rsidRPr="00CF5F79">
        <w:rPr>
          <w:sz w:val="28"/>
          <w:szCs w:val="28"/>
        </w:rPr>
        <w:t>[</w:t>
      </w:r>
      <w:r>
        <w:rPr>
          <w:sz w:val="28"/>
          <w:szCs w:val="28"/>
        </w:rPr>
        <w:t>о мастерстве златокузнецов</w:t>
      </w:r>
      <w:r w:rsidR="0075718F">
        <w:rPr>
          <w:sz w:val="28"/>
          <w:szCs w:val="28"/>
        </w:rPr>
        <w:t>,</w:t>
      </w:r>
      <w:r>
        <w:rPr>
          <w:sz w:val="28"/>
          <w:szCs w:val="28"/>
        </w:rPr>
        <w:t xml:space="preserve"> из высокого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</w:t>
      </w:r>
      <w:r w:rsidR="0075718F">
        <w:rPr>
          <w:sz w:val="28"/>
          <w:szCs w:val="28"/>
        </w:rPr>
        <w:t>го дагестанского</w:t>
      </w:r>
      <w:r>
        <w:rPr>
          <w:sz w:val="28"/>
          <w:szCs w:val="28"/>
        </w:rPr>
        <w:t xml:space="preserve"> </w:t>
      </w:r>
      <w:r w:rsidR="0075718F">
        <w:rPr>
          <w:sz w:val="28"/>
          <w:szCs w:val="28"/>
        </w:rPr>
        <w:t>а</w:t>
      </w:r>
      <w:r>
        <w:rPr>
          <w:sz w:val="28"/>
          <w:szCs w:val="28"/>
        </w:rPr>
        <w:t>ула Кубачи</w:t>
      </w:r>
      <w:r w:rsidRPr="00CF5F79">
        <w:rPr>
          <w:sz w:val="28"/>
          <w:szCs w:val="28"/>
        </w:rPr>
        <w:t>]</w:t>
      </w:r>
      <w:r>
        <w:rPr>
          <w:sz w:val="28"/>
          <w:szCs w:val="28"/>
        </w:rPr>
        <w:t xml:space="preserve"> / М. Крюков // Правда. – 1967. – 12 окт.</w:t>
      </w:r>
    </w:p>
    <w:p w:rsidR="00CF5F79" w:rsidRDefault="00CF5F7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403. Крюков М. </w:t>
      </w:r>
      <w:r>
        <w:rPr>
          <w:sz w:val="28"/>
          <w:szCs w:val="28"/>
        </w:rPr>
        <w:t xml:space="preserve">Серебряное чудо: Страна и люди: </w:t>
      </w:r>
      <w:r w:rsidRPr="00CF5F79">
        <w:rPr>
          <w:sz w:val="28"/>
          <w:szCs w:val="28"/>
        </w:rPr>
        <w:t>[</w:t>
      </w:r>
      <w:r>
        <w:rPr>
          <w:sz w:val="28"/>
          <w:szCs w:val="28"/>
        </w:rPr>
        <w:t>кубачин. златоку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нецы</w:t>
      </w:r>
      <w:r w:rsidRPr="00CF5F79">
        <w:rPr>
          <w:sz w:val="28"/>
          <w:szCs w:val="28"/>
        </w:rPr>
        <w:t>]</w:t>
      </w:r>
      <w:r>
        <w:rPr>
          <w:sz w:val="28"/>
          <w:szCs w:val="28"/>
        </w:rPr>
        <w:t xml:space="preserve"> / М. Крюков // Правда. – 1966. – 21 окт.</w:t>
      </w:r>
    </w:p>
    <w:p w:rsidR="00CF5F79" w:rsidRDefault="00CF5F7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404. </w:t>
      </w:r>
      <w:r w:rsidR="00785AC1">
        <w:rPr>
          <w:b/>
          <w:sz w:val="28"/>
          <w:szCs w:val="28"/>
        </w:rPr>
        <w:t xml:space="preserve">Кубачинские златокузнецы </w:t>
      </w:r>
      <w:r w:rsidR="00785AC1" w:rsidRPr="00785AC1">
        <w:rPr>
          <w:sz w:val="28"/>
          <w:szCs w:val="28"/>
        </w:rPr>
        <w:t xml:space="preserve">// </w:t>
      </w:r>
      <w:r w:rsidR="00785AC1">
        <w:rPr>
          <w:sz w:val="28"/>
          <w:szCs w:val="28"/>
        </w:rPr>
        <w:t>Дружба народов. – 1958. - № 1. – С. 192-193.</w:t>
      </w:r>
    </w:p>
    <w:p w:rsidR="00785AC1" w:rsidRDefault="00785AC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405. </w:t>
      </w:r>
      <w:r w:rsidR="00515404">
        <w:rPr>
          <w:b/>
          <w:sz w:val="28"/>
          <w:szCs w:val="28"/>
        </w:rPr>
        <w:t xml:space="preserve">Маммаев М. </w:t>
      </w:r>
      <w:r w:rsidR="00515404">
        <w:rPr>
          <w:sz w:val="28"/>
          <w:szCs w:val="28"/>
        </w:rPr>
        <w:t>Искусство Кубачи / М. Маммаев // Эхо Кавказа. – 1995. - № 3. – С. 32.</w:t>
      </w:r>
    </w:p>
    <w:p w:rsidR="00515404" w:rsidRDefault="0051540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406. Маммаев М.М. </w:t>
      </w:r>
      <w:r>
        <w:rPr>
          <w:sz w:val="28"/>
          <w:szCs w:val="28"/>
        </w:rPr>
        <w:t>О медно-чеканном искусстве селения Кубачи: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токи и некоторые особенности его современного функционирования / М.М. </w:t>
      </w:r>
      <w:r>
        <w:rPr>
          <w:sz w:val="28"/>
          <w:szCs w:val="28"/>
        </w:rPr>
        <w:lastRenderedPageBreak/>
        <w:t>Маммаев // Искусство Дагестана в контексте современной художественной культуры. – Махачкала, 1988. – С. 134-148.</w:t>
      </w:r>
    </w:p>
    <w:p w:rsidR="00515404" w:rsidRDefault="0051540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407. Маммаев М.М. </w:t>
      </w:r>
      <w:r>
        <w:rPr>
          <w:sz w:val="28"/>
          <w:szCs w:val="28"/>
        </w:rPr>
        <w:t>Ремесленное производство дореволюционного Кубачи / М. Маммаев // Сборник студенческих работ: Вып. 1. – Махачкала. – 1961. – С. 5-10. – (Дагест. гос. ун-т).</w:t>
      </w:r>
    </w:p>
    <w:p w:rsidR="00515404" w:rsidRDefault="0051540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408. </w:t>
      </w:r>
      <w:r w:rsidR="005A2B18">
        <w:rPr>
          <w:b/>
          <w:sz w:val="28"/>
          <w:szCs w:val="28"/>
        </w:rPr>
        <w:t xml:space="preserve">Моллаев А. </w:t>
      </w:r>
      <w:r w:rsidR="005A2B18">
        <w:rPr>
          <w:sz w:val="28"/>
          <w:szCs w:val="28"/>
        </w:rPr>
        <w:t>Искусство аула Кубачи / А. Моллаев, Р. Алиханов // Комсомолец Дагестана. – 1975. – 1 нояб.</w:t>
      </w:r>
    </w:p>
    <w:p w:rsidR="005A2B18" w:rsidRDefault="00525B5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409. Мусаев Ш. </w:t>
      </w:r>
      <w:r>
        <w:rPr>
          <w:sz w:val="28"/>
          <w:szCs w:val="28"/>
        </w:rPr>
        <w:t xml:space="preserve">Специальность не освоишь только глядя: </w:t>
      </w:r>
      <w:r w:rsidRPr="00525B51">
        <w:rPr>
          <w:sz w:val="28"/>
          <w:szCs w:val="28"/>
        </w:rPr>
        <w:t>[</w:t>
      </w:r>
      <w:r w:rsidR="0075718F">
        <w:rPr>
          <w:sz w:val="28"/>
          <w:szCs w:val="28"/>
        </w:rPr>
        <w:t>Кубачи</w:t>
      </w:r>
      <w:r w:rsidR="0075718F">
        <w:rPr>
          <w:sz w:val="28"/>
          <w:szCs w:val="28"/>
        </w:rPr>
        <w:t>н</w:t>
      </w:r>
      <w:r w:rsidR="0075718F">
        <w:rPr>
          <w:sz w:val="28"/>
          <w:szCs w:val="28"/>
        </w:rPr>
        <w:t>ского</w:t>
      </w:r>
      <w:r>
        <w:rPr>
          <w:sz w:val="28"/>
          <w:szCs w:val="28"/>
        </w:rPr>
        <w:t xml:space="preserve"> художествен. комбинат</w:t>
      </w:r>
      <w:r w:rsidRPr="00525B51">
        <w:rPr>
          <w:sz w:val="28"/>
          <w:szCs w:val="28"/>
        </w:rPr>
        <w:t>]</w:t>
      </w:r>
      <w:r>
        <w:rPr>
          <w:sz w:val="28"/>
          <w:szCs w:val="28"/>
        </w:rPr>
        <w:t xml:space="preserve"> / Ш. Мусаев // Дагестанская правда. – 1973. – 20 сент.</w:t>
      </w:r>
    </w:p>
    <w:p w:rsidR="00525B51" w:rsidRDefault="00525B5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410. Мюлаев А. </w:t>
      </w:r>
      <w:r>
        <w:rPr>
          <w:sz w:val="28"/>
          <w:szCs w:val="28"/>
        </w:rPr>
        <w:t>Кубачинцы повышают знания / А. Мюлаев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станская правда. – 1957. – 26 июля. </w:t>
      </w:r>
    </w:p>
    <w:p w:rsidR="00525B51" w:rsidRDefault="00525B5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411. Набойщиков Г. </w:t>
      </w:r>
      <w:r>
        <w:rPr>
          <w:sz w:val="28"/>
          <w:szCs w:val="28"/>
        </w:rPr>
        <w:t xml:space="preserve">Из аула Кубачи – в Эрмитаж: </w:t>
      </w:r>
      <w:r w:rsidRPr="00525B51">
        <w:rPr>
          <w:sz w:val="28"/>
          <w:szCs w:val="28"/>
        </w:rPr>
        <w:t>[</w:t>
      </w:r>
      <w:r>
        <w:rPr>
          <w:sz w:val="28"/>
          <w:szCs w:val="28"/>
        </w:rPr>
        <w:t>в Ленинграде</w:t>
      </w:r>
      <w:r w:rsidRPr="00525B51">
        <w:rPr>
          <w:sz w:val="28"/>
          <w:szCs w:val="28"/>
        </w:rPr>
        <w:t>]</w:t>
      </w:r>
      <w:r>
        <w:rPr>
          <w:sz w:val="28"/>
          <w:szCs w:val="28"/>
        </w:rPr>
        <w:t xml:space="preserve"> / Г. Набойщиков // Дагестанская правда. – 1975. – 1 мая.</w:t>
      </w:r>
    </w:p>
    <w:p w:rsidR="00525B51" w:rsidRDefault="00525B5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412. Ниналалов С. </w:t>
      </w:r>
      <w:r>
        <w:rPr>
          <w:sz w:val="28"/>
          <w:szCs w:val="28"/>
        </w:rPr>
        <w:t xml:space="preserve">Честность – золото ювелира: </w:t>
      </w:r>
      <w:r w:rsidRPr="00525B51">
        <w:rPr>
          <w:sz w:val="28"/>
          <w:szCs w:val="28"/>
        </w:rPr>
        <w:t>[</w:t>
      </w:r>
      <w:r w:rsidR="0075718F">
        <w:rPr>
          <w:sz w:val="28"/>
          <w:szCs w:val="28"/>
        </w:rPr>
        <w:t>директор Кубачи</w:t>
      </w:r>
      <w:r w:rsidR="0075718F">
        <w:rPr>
          <w:sz w:val="28"/>
          <w:szCs w:val="28"/>
        </w:rPr>
        <w:t>н</w:t>
      </w:r>
      <w:r w:rsidR="0075718F">
        <w:rPr>
          <w:sz w:val="28"/>
          <w:szCs w:val="28"/>
        </w:rPr>
        <w:t>ского</w:t>
      </w:r>
      <w:r>
        <w:rPr>
          <w:sz w:val="28"/>
          <w:szCs w:val="28"/>
        </w:rPr>
        <w:t xml:space="preserve"> худож</w:t>
      </w:r>
      <w:r w:rsidR="00840ED3">
        <w:rPr>
          <w:sz w:val="28"/>
          <w:szCs w:val="28"/>
        </w:rPr>
        <w:t>ествен</w:t>
      </w:r>
      <w:r>
        <w:rPr>
          <w:sz w:val="28"/>
          <w:szCs w:val="28"/>
        </w:rPr>
        <w:t>. комбината о проблемах комбината</w:t>
      </w:r>
      <w:r w:rsidRPr="00525B51">
        <w:rPr>
          <w:sz w:val="28"/>
          <w:szCs w:val="28"/>
        </w:rPr>
        <w:t>]</w:t>
      </w:r>
      <w:r>
        <w:rPr>
          <w:sz w:val="28"/>
          <w:szCs w:val="28"/>
        </w:rPr>
        <w:t xml:space="preserve"> / С. Ниналалов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2001. – 9 авг. – С. 2.</w:t>
      </w:r>
    </w:p>
    <w:p w:rsidR="00525B51" w:rsidRDefault="00525B5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413. Нусуева З. </w:t>
      </w:r>
      <w:r w:rsidR="00E22C76">
        <w:rPr>
          <w:sz w:val="28"/>
          <w:szCs w:val="28"/>
        </w:rPr>
        <w:t xml:space="preserve">Живут узоры зирехгеранов: </w:t>
      </w:r>
      <w:r w:rsidR="00E22C76" w:rsidRPr="00E22C76">
        <w:rPr>
          <w:sz w:val="28"/>
          <w:szCs w:val="28"/>
        </w:rPr>
        <w:t>[</w:t>
      </w:r>
      <w:r w:rsidR="00E22C76">
        <w:rPr>
          <w:sz w:val="28"/>
          <w:szCs w:val="28"/>
        </w:rPr>
        <w:t>о дагест. умельцах</w:t>
      </w:r>
      <w:r w:rsidR="00E22C76" w:rsidRPr="00E22C76">
        <w:rPr>
          <w:sz w:val="28"/>
          <w:szCs w:val="28"/>
        </w:rPr>
        <w:t>]</w:t>
      </w:r>
      <w:r w:rsidR="00E22C76">
        <w:rPr>
          <w:sz w:val="28"/>
          <w:szCs w:val="28"/>
        </w:rPr>
        <w:t xml:space="preserve"> / З. Нусуева // Советская торговля. – 1969. – 17 апр.</w:t>
      </w:r>
    </w:p>
    <w:p w:rsidR="00E22C76" w:rsidRDefault="00E22C7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414. </w:t>
      </w:r>
      <w:r w:rsidR="00596995">
        <w:rPr>
          <w:b/>
          <w:sz w:val="28"/>
          <w:szCs w:val="28"/>
        </w:rPr>
        <w:t xml:space="preserve">Омаров М. </w:t>
      </w:r>
      <w:r w:rsidR="00596995">
        <w:rPr>
          <w:sz w:val="28"/>
          <w:szCs w:val="28"/>
        </w:rPr>
        <w:t>Наша гордость - кубачи / М. Омаров // Дагестанская правда. – 1981. – 30 авг.</w:t>
      </w:r>
    </w:p>
    <w:p w:rsidR="00596995" w:rsidRDefault="0059699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415. </w:t>
      </w:r>
      <w:r w:rsidR="00840ED3">
        <w:rPr>
          <w:b/>
          <w:sz w:val="28"/>
          <w:szCs w:val="28"/>
        </w:rPr>
        <w:t xml:space="preserve">По эскизам умельцев: </w:t>
      </w:r>
      <w:r w:rsidR="00840ED3" w:rsidRPr="00840ED3">
        <w:rPr>
          <w:sz w:val="28"/>
          <w:szCs w:val="28"/>
        </w:rPr>
        <w:t>[</w:t>
      </w:r>
      <w:r w:rsidR="00A17EF1">
        <w:rPr>
          <w:sz w:val="28"/>
          <w:szCs w:val="28"/>
        </w:rPr>
        <w:t>о Кубачинской художествен. фабрике</w:t>
      </w:r>
      <w:r w:rsidR="00840ED3" w:rsidRPr="00840ED3">
        <w:rPr>
          <w:sz w:val="28"/>
          <w:szCs w:val="28"/>
        </w:rPr>
        <w:t>]</w:t>
      </w:r>
      <w:r w:rsidR="00840ED3">
        <w:rPr>
          <w:sz w:val="28"/>
          <w:szCs w:val="28"/>
        </w:rPr>
        <w:t xml:space="preserve"> // Вечерняя Уфа. – 1976. – 3 сент.</w:t>
      </w:r>
    </w:p>
    <w:p w:rsidR="00840ED3" w:rsidRDefault="00840ED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416. Почерк кубачинских мастеров: </w:t>
      </w:r>
      <w:r w:rsidRPr="00840ED3">
        <w:rPr>
          <w:sz w:val="28"/>
          <w:szCs w:val="28"/>
        </w:rPr>
        <w:t>[</w:t>
      </w:r>
      <w:r w:rsidR="0075718F">
        <w:rPr>
          <w:sz w:val="28"/>
          <w:szCs w:val="28"/>
        </w:rPr>
        <w:t>полвека кубачинскому</w:t>
      </w:r>
      <w:r>
        <w:rPr>
          <w:sz w:val="28"/>
          <w:szCs w:val="28"/>
        </w:rPr>
        <w:t xml:space="preserve"> комб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нату</w:t>
      </w:r>
      <w:r w:rsidRPr="00840ED3">
        <w:rPr>
          <w:sz w:val="28"/>
          <w:szCs w:val="28"/>
        </w:rPr>
        <w:t>]</w:t>
      </w:r>
      <w:r>
        <w:rPr>
          <w:sz w:val="28"/>
          <w:szCs w:val="28"/>
        </w:rPr>
        <w:t xml:space="preserve"> // Социалистическая Осетия. – 1975. – 12 окт.</w:t>
      </w:r>
    </w:p>
    <w:p w:rsidR="00840ED3" w:rsidRDefault="00840ED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417. Промптов Ю. </w:t>
      </w:r>
      <w:r w:rsidR="00777AA6">
        <w:rPr>
          <w:sz w:val="28"/>
          <w:szCs w:val="28"/>
        </w:rPr>
        <w:t xml:space="preserve">В ауле Кубачи: </w:t>
      </w:r>
      <w:r w:rsidR="00777AA6" w:rsidRPr="00777AA6">
        <w:rPr>
          <w:sz w:val="28"/>
          <w:szCs w:val="28"/>
        </w:rPr>
        <w:t>[</w:t>
      </w:r>
      <w:r w:rsidR="00777AA6">
        <w:rPr>
          <w:sz w:val="28"/>
          <w:szCs w:val="28"/>
        </w:rPr>
        <w:t xml:space="preserve">об изделиях мастеров художествен. обработки </w:t>
      </w:r>
      <w:r w:rsidR="006D5C9E">
        <w:rPr>
          <w:sz w:val="28"/>
          <w:szCs w:val="28"/>
        </w:rPr>
        <w:t xml:space="preserve"> </w:t>
      </w:r>
      <w:r w:rsidR="00777AA6">
        <w:rPr>
          <w:sz w:val="28"/>
          <w:szCs w:val="28"/>
        </w:rPr>
        <w:t>металла</w:t>
      </w:r>
      <w:r w:rsidR="00777AA6" w:rsidRPr="00777AA6">
        <w:rPr>
          <w:sz w:val="28"/>
          <w:szCs w:val="28"/>
        </w:rPr>
        <w:t>]</w:t>
      </w:r>
      <w:r w:rsidR="00777AA6">
        <w:rPr>
          <w:sz w:val="28"/>
          <w:szCs w:val="28"/>
        </w:rPr>
        <w:t xml:space="preserve"> / Ю. Промптов; илл. В. Вакидин // Вокруг света. – 1954. - № 7. – С. 41-43.</w:t>
      </w:r>
    </w:p>
    <w:p w:rsidR="00777AA6" w:rsidRDefault="00777AA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418. Ратенков В. </w:t>
      </w:r>
      <w:r>
        <w:rPr>
          <w:sz w:val="28"/>
          <w:szCs w:val="28"/>
        </w:rPr>
        <w:t xml:space="preserve">Золотая слава кубачи: </w:t>
      </w:r>
      <w:r w:rsidRPr="00777AA6">
        <w:rPr>
          <w:sz w:val="28"/>
          <w:szCs w:val="28"/>
        </w:rPr>
        <w:t>[</w:t>
      </w:r>
      <w:r>
        <w:rPr>
          <w:sz w:val="28"/>
          <w:szCs w:val="28"/>
        </w:rPr>
        <w:t>о мастерах художествен.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бината Кубачи</w:t>
      </w:r>
      <w:r w:rsidRPr="00777AA6">
        <w:rPr>
          <w:sz w:val="28"/>
          <w:szCs w:val="28"/>
        </w:rPr>
        <w:t>]</w:t>
      </w:r>
      <w:r>
        <w:rPr>
          <w:sz w:val="28"/>
          <w:szCs w:val="28"/>
        </w:rPr>
        <w:t xml:space="preserve"> / В. Ратенков // Удмуртская правда. – 1975. – 7 янв.</w:t>
      </w:r>
    </w:p>
    <w:p w:rsidR="00777AA6" w:rsidRDefault="00777AA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419. Рыковский В. </w:t>
      </w:r>
      <w:r w:rsidRPr="00777AA6">
        <w:rPr>
          <w:sz w:val="28"/>
          <w:szCs w:val="28"/>
        </w:rPr>
        <w:t>Дагестанское чудо: [о ювелир. искусстве мастеров чеканки по серебру из аула Кубачи]</w:t>
      </w:r>
      <w:r>
        <w:rPr>
          <w:sz w:val="28"/>
          <w:szCs w:val="28"/>
        </w:rPr>
        <w:t xml:space="preserve"> / В. Рыковский // Культура и жизнь. – 1968. - № 8. – С. 42. – 43.</w:t>
      </w:r>
    </w:p>
    <w:p w:rsidR="00777AA6" w:rsidRDefault="00777AA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420. Сер К. </w:t>
      </w:r>
      <w:r>
        <w:rPr>
          <w:sz w:val="28"/>
          <w:szCs w:val="28"/>
        </w:rPr>
        <w:t>Поднять замечательное искусство кубачинцев / К. Сер // Дагестанская правда. – 1935. – 6 июня.</w:t>
      </w:r>
    </w:p>
    <w:p w:rsidR="00777AA6" w:rsidRDefault="00777AA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421. </w:t>
      </w:r>
      <w:r w:rsidR="008D06E2">
        <w:rPr>
          <w:b/>
          <w:sz w:val="28"/>
          <w:szCs w:val="28"/>
        </w:rPr>
        <w:t xml:space="preserve">Соламатин В. </w:t>
      </w:r>
      <w:r w:rsidR="008D06E2">
        <w:rPr>
          <w:sz w:val="28"/>
          <w:szCs w:val="28"/>
        </w:rPr>
        <w:t xml:space="preserve">Наш Дагестан: </w:t>
      </w:r>
      <w:r w:rsidR="008D06E2" w:rsidRPr="008D06E2">
        <w:rPr>
          <w:sz w:val="28"/>
          <w:szCs w:val="28"/>
        </w:rPr>
        <w:t>[</w:t>
      </w:r>
      <w:r w:rsidR="0075718F">
        <w:rPr>
          <w:sz w:val="28"/>
          <w:szCs w:val="28"/>
        </w:rPr>
        <w:t>о кубачинских</w:t>
      </w:r>
      <w:r w:rsidR="008D06E2">
        <w:rPr>
          <w:sz w:val="28"/>
          <w:szCs w:val="28"/>
        </w:rPr>
        <w:t xml:space="preserve"> златокузнецах</w:t>
      </w:r>
      <w:r w:rsidR="008D06E2" w:rsidRPr="008D06E2">
        <w:rPr>
          <w:sz w:val="28"/>
          <w:szCs w:val="28"/>
        </w:rPr>
        <w:t>]</w:t>
      </w:r>
      <w:r w:rsidR="008D06E2">
        <w:rPr>
          <w:sz w:val="28"/>
          <w:szCs w:val="28"/>
        </w:rPr>
        <w:t xml:space="preserve"> / В. Соламатин // Комсомолец Дагестана. – 1970. – 5 дек.</w:t>
      </w:r>
    </w:p>
    <w:p w:rsidR="008D06E2" w:rsidRDefault="008D06E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422. Сувениры кубачинцев: </w:t>
      </w:r>
      <w:r w:rsidRPr="008D06E2">
        <w:rPr>
          <w:sz w:val="28"/>
          <w:szCs w:val="28"/>
        </w:rPr>
        <w:t>[</w:t>
      </w:r>
      <w:r w:rsidR="0075718F">
        <w:rPr>
          <w:sz w:val="28"/>
          <w:szCs w:val="28"/>
        </w:rPr>
        <w:t>о кубачинском</w:t>
      </w:r>
      <w:r>
        <w:rPr>
          <w:sz w:val="28"/>
          <w:szCs w:val="28"/>
        </w:rPr>
        <w:t xml:space="preserve"> художествен. комбинате</w:t>
      </w:r>
      <w:r w:rsidRPr="008D06E2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1975. – 28 сент.</w:t>
      </w:r>
    </w:p>
    <w:p w:rsidR="008D06E2" w:rsidRDefault="008D06E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423. Сулейманов Н. </w:t>
      </w:r>
      <w:r>
        <w:rPr>
          <w:sz w:val="28"/>
          <w:szCs w:val="28"/>
        </w:rPr>
        <w:t xml:space="preserve">Молодые златокузнецы: </w:t>
      </w:r>
      <w:r w:rsidRPr="008D06E2">
        <w:rPr>
          <w:sz w:val="28"/>
          <w:szCs w:val="28"/>
        </w:rPr>
        <w:t>[</w:t>
      </w:r>
      <w:r w:rsidR="0075718F">
        <w:rPr>
          <w:sz w:val="28"/>
          <w:szCs w:val="28"/>
        </w:rPr>
        <w:t>Кубачинского</w:t>
      </w:r>
      <w:r>
        <w:rPr>
          <w:sz w:val="28"/>
          <w:szCs w:val="28"/>
        </w:rPr>
        <w:t xml:space="preserve">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комбинат</w:t>
      </w:r>
      <w:r w:rsidR="0075718F">
        <w:rPr>
          <w:sz w:val="28"/>
          <w:szCs w:val="28"/>
        </w:rPr>
        <w:t>а</w:t>
      </w:r>
      <w:r w:rsidRPr="008D06E2">
        <w:rPr>
          <w:sz w:val="28"/>
          <w:szCs w:val="28"/>
        </w:rPr>
        <w:t>]</w:t>
      </w:r>
      <w:r>
        <w:rPr>
          <w:sz w:val="28"/>
          <w:szCs w:val="28"/>
        </w:rPr>
        <w:t xml:space="preserve"> / Н. Сулейманов // Комсомолец Дагестана. – 1971. – 23 сент.</w:t>
      </w:r>
    </w:p>
    <w:p w:rsidR="008D06E2" w:rsidRDefault="008D06E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424. </w:t>
      </w:r>
      <w:r w:rsidR="009F229B">
        <w:rPr>
          <w:b/>
          <w:sz w:val="28"/>
          <w:szCs w:val="28"/>
        </w:rPr>
        <w:t xml:space="preserve">Традиции хранят и умножают: </w:t>
      </w:r>
      <w:r w:rsidR="009F229B" w:rsidRPr="008D06E2">
        <w:rPr>
          <w:sz w:val="28"/>
          <w:szCs w:val="28"/>
        </w:rPr>
        <w:t>[</w:t>
      </w:r>
      <w:r w:rsidR="009F229B">
        <w:rPr>
          <w:sz w:val="28"/>
          <w:szCs w:val="28"/>
        </w:rPr>
        <w:t>о кубачин. златокузнецах</w:t>
      </w:r>
      <w:r w:rsidR="009F229B" w:rsidRPr="008D06E2">
        <w:rPr>
          <w:sz w:val="28"/>
          <w:szCs w:val="28"/>
        </w:rPr>
        <w:t>]</w:t>
      </w:r>
      <w:r w:rsidR="009F229B">
        <w:rPr>
          <w:sz w:val="28"/>
          <w:szCs w:val="28"/>
        </w:rPr>
        <w:t xml:space="preserve"> // Д</w:t>
      </w:r>
      <w:r w:rsidR="009F229B">
        <w:rPr>
          <w:sz w:val="28"/>
          <w:szCs w:val="28"/>
        </w:rPr>
        <w:t>а</w:t>
      </w:r>
      <w:r w:rsidR="009F229B">
        <w:rPr>
          <w:sz w:val="28"/>
          <w:szCs w:val="28"/>
        </w:rPr>
        <w:t>гестанская правда. – 1975. – 6 июля.</w:t>
      </w:r>
    </w:p>
    <w:p w:rsidR="009F229B" w:rsidRDefault="009F229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425. </w:t>
      </w:r>
      <w:r w:rsidR="009C78C1">
        <w:rPr>
          <w:b/>
          <w:sz w:val="28"/>
          <w:szCs w:val="28"/>
        </w:rPr>
        <w:t xml:space="preserve">Трунов Д.И. </w:t>
      </w:r>
      <w:r w:rsidR="009C78C1">
        <w:rPr>
          <w:sz w:val="28"/>
          <w:szCs w:val="28"/>
        </w:rPr>
        <w:t xml:space="preserve">Златокузнецы: </w:t>
      </w:r>
      <w:r w:rsidR="009C78C1" w:rsidRPr="009C78C1">
        <w:rPr>
          <w:sz w:val="28"/>
          <w:szCs w:val="28"/>
        </w:rPr>
        <w:t>[</w:t>
      </w:r>
      <w:r w:rsidR="009C78C1">
        <w:rPr>
          <w:sz w:val="28"/>
          <w:szCs w:val="28"/>
        </w:rPr>
        <w:t>ст. об истории Кубачей, промыслах и замечательных мастерах</w:t>
      </w:r>
      <w:r w:rsidR="009C78C1" w:rsidRPr="009C78C1">
        <w:rPr>
          <w:sz w:val="28"/>
          <w:szCs w:val="28"/>
        </w:rPr>
        <w:t>]</w:t>
      </w:r>
      <w:r w:rsidR="009C78C1">
        <w:rPr>
          <w:sz w:val="28"/>
          <w:szCs w:val="28"/>
        </w:rPr>
        <w:t xml:space="preserve"> / Д.И. Трунов // Вечерний Ленинград. – 1954. – 24 сент.</w:t>
      </w:r>
    </w:p>
    <w:p w:rsidR="00926D4B" w:rsidRDefault="009741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426. Трунов Д.</w:t>
      </w:r>
      <w:r>
        <w:rPr>
          <w:sz w:val="28"/>
          <w:szCs w:val="28"/>
        </w:rPr>
        <w:t xml:space="preserve"> Нужды кубачинских ювелиров / Д. Трунов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1955. – 13 дек.</w:t>
      </w:r>
    </w:p>
    <w:p w:rsidR="00974158" w:rsidRDefault="009741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427. Трунов Д. </w:t>
      </w:r>
      <w:r>
        <w:rPr>
          <w:sz w:val="28"/>
          <w:szCs w:val="28"/>
        </w:rPr>
        <w:t xml:space="preserve">Орнаменты Дагестана: </w:t>
      </w:r>
      <w:r w:rsidRPr="00974158">
        <w:rPr>
          <w:sz w:val="28"/>
          <w:szCs w:val="28"/>
        </w:rPr>
        <w:t>[</w:t>
      </w:r>
      <w:r>
        <w:rPr>
          <w:sz w:val="28"/>
          <w:szCs w:val="28"/>
        </w:rPr>
        <w:t>искусство к</w:t>
      </w:r>
      <w:r w:rsidR="00A17EF1">
        <w:rPr>
          <w:sz w:val="28"/>
          <w:szCs w:val="28"/>
        </w:rPr>
        <w:t>убачинских</w:t>
      </w:r>
      <w:r>
        <w:rPr>
          <w:sz w:val="28"/>
          <w:szCs w:val="28"/>
        </w:rPr>
        <w:t xml:space="preserve"> злат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кузнецов</w:t>
      </w:r>
      <w:r w:rsidRPr="00974158">
        <w:rPr>
          <w:sz w:val="28"/>
          <w:szCs w:val="28"/>
        </w:rPr>
        <w:t>]</w:t>
      </w:r>
      <w:r w:rsidR="003675CE">
        <w:rPr>
          <w:sz w:val="28"/>
          <w:szCs w:val="28"/>
        </w:rPr>
        <w:t xml:space="preserve"> / Д. Трунов // </w:t>
      </w:r>
      <w:r>
        <w:rPr>
          <w:sz w:val="28"/>
          <w:szCs w:val="28"/>
        </w:rPr>
        <w:t>Социалистическая индустрия. – 1970. – 11 апр.</w:t>
      </w:r>
    </w:p>
    <w:p w:rsidR="00974158" w:rsidRDefault="009741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428. Украшения из Кубачи </w:t>
      </w:r>
      <w:r>
        <w:rPr>
          <w:sz w:val="28"/>
          <w:szCs w:val="28"/>
        </w:rPr>
        <w:t>// Советский Союз. – 1974. - № 2. – С. 51.: ил.</w:t>
      </w:r>
    </w:p>
    <w:p w:rsidR="00974158" w:rsidRDefault="009741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429. Умнова Н. </w:t>
      </w:r>
      <w:r>
        <w:rPr>
          <w:sz w:val="28"/>
          <w:szCs w:val="28"/>
        </w:rPr>
        <w:t>Дар умелых рук / Н. Умнова // Советская Россия, 1957. – 11 нояб.</w:t>
      </w:r>
    </w:p>
    <w:p w:rsidR="00974158" w:rsidRDefault="009741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430. Умнова Н. </w:t>
      </w:r>
      <w:r>
        <w:rPr>
          <w:sz w:val="28"/>
          <w:szCs w:val="28"/>
        </w:rPr>
        <w:t>Слава аула Кубачи / Н. Умнова // Советская Россия, 1956. - № 120. – 20 нояб.</w:t>
      </w:r>
    </w:p>
    <w:p w:rsidR="00974158" w:rsidRDefault="009741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431. </w:t>
      </w:r>
      <w:r w:rsidR="00F307E1">
        <w:rPr>
          <w:b/>
          <w:sz w:val="28"/>
          <w:szCs w:val="28"/>
        </w:rPr>
        <w:t xml:space="preserve">Уникальные изделия кубачинских умельцев </w:t>
      </w:r>
      <w:r w:rsidR="00F307E1">
        <w:rPr>
          <w:sz w:val="28"/>
          <w:szCs w:val="28"/>
        </w:rPr>
        <w:t>// Литература и жизнь. – 1958. – 24 авг.</w:t>
      </w:r>
    </w:p>
    <w:p w:rsidR="00F307E1" w:rsidRDefault="00F307E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432. </w:t>
      </w:r>
      <w:r w:rsidR="003C6E5D">
        <w:rPr>
          <w:b/>
          <w:sz w:val="28"/>
          <w:szCs w:val="28"/>
        </w:rPr>
        <w:t xml:space="preserve">Успех в «Северной Пальмире»: </w:t>
      </w:r>
      <w:r w:rsidR="003C6E5D" w:rsidRPr="003C6E5D">
        <w:rPr>
          <w:sz w:val="28"/>
          <w:szCs w:val="28"/>
        </w:rPr>
        <w:t>[</w:t>
      </w:r>
      <w:r w:rsidR="003C6E5D">
        <w:rPr>
          <w:sz w:val="28"/>
          <w:szCs w:val="28"/>
        </w:rPr>
        <w:t>о кубачин. изделиях на 7-й м</w:t>
      </w:r>
      <w:r w:rsidR="003C6E5D">
        <w:rPr>
          <w:sz w:val="28"/>
          <w:szCs w:val="28"/>
        </w:rPr>
        <w:t>е</w:t>
      </w:r>
      <w:r w:rsidR="003C6E5D">
        <w:rPr>
          <w:sz w:val="28"/>
          <w:szCs w:val="28"/>
        </w:rPr>
        <w:t>ждунар. спец. ювелирной выставке</w:t>
      </w:r>
      <w:r w:rsidR="003C6E5D" w:rsidRPr="003C6E5D">
        <w:rPr>
          <w:sz w:val="28"/>
          <w:szCs w:val="28"/>
        </w:rPr>
        <w:t>]</w:t>
      </w:r>
      <w:r w:rsidR="003C6E5D">
        <w:rPr>
          <w:sz w:val="28"/>
          <w:szCs w:val="28"/>
        </w:rPr>
        <w:t xml:space="preserve"> // Даг-пресс-инфо. – 1999. - № 5. – С. 3. – (Информация).</w:t>
      </w:r>
    </w:p>
    <w:p w:rsidR="003C6E5D" w:rsidRDefault="003C6E5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433. Федоров В. </w:t>
      </w:r>
      <w:r>
        <w:rPr>
          <w:sz w:val="28"/>
          <w:szCs w:val="28"/>
        </w:rPr>
        <w:t xml:space="preserve">Умельцы: </w:t>
      </w:r>
      <w:r w:rsidRPr="003C6E5D">
        <w:rPr>
          <w:sz w:val="28"/>
          <w:szCs w:val="28"/>
        </w:rPr>
        <w:t>[</w:t>
      </w:r>
      <w:r>
        <w:rPr>
          <w:sz w:val="28"/>
          <w:szCs w:val="28"/>
        </w:rPr>
        <w:t>о художествен. росписи и чеканке по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ребру мастеров из г. Великие Луки и аула Кубачи</w:t>
      </w:r>
      <w:r w:rsidRPr="003C6E5D">
        <w:rPr>
          <w:sz w:val="28"/>
          <w:szCs w:val="28"/>
        </w:rPr>
        <w:t>]</w:t>
      </w:r>
      <w:r>
        <w:rPr>
          <w:sz w:val="28"/>
          <w:szCs w:val="28"/>
        </w:rPr>
        <w:t xml:space="preserve"> / В. Федоров // Наш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временник. – 1971. - № 12. – С. 100-103.</w:t>
      </w:r>
    </w:p>
    <w:p w:rsidR="003C6E5D" w:rsidRDefault="00162E9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434. Фоторепортаж о потомственном ювелире, заслуженном деят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ле прикладного искусства Дагестана, завуче производственного обуч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lastRenderedPageBreak/>
        <w:t xml:space="preserve">ния Кубачинской средней школы Г.Б. Изабакарове </w:t>
      </w:r>
      <w:r>
        <w:rPr>
          <w:sz w:val="28"/>
          <w:szCs w:val="28"/>
        </w:rPr>
        <w:t>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да. – 1985. – 22 сент.</w:t>
      </w:r>
    </w:p>
    <w:p w:rsidR="00162E9B" w:rsidRPr="00162E9B" w:rsidRDefault="00162E9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435. </w:t>
      </w:r>
      <w:r w:rsidRPr="00162E9B">
        <w:rPr>
          <w:b/>
          <w:sz w:val="28"/>
          <w:szCs w:val="28"/>
        </w:rPr>
        <w:t xml:space="preserve">Фрэд С. </w:t>
      </w:r>
      <w:r>
        <w:rPr>
          <w:sz w:val="28"/>
          <w:szCs w:val="28"/>
        </w:rPr>
        <w:t>Насечка времени / С. Фрэд // Дагестанская правда. – 1934. – 12 сент. – (Резец кубачинца не должен ржаветь).</w:t>
      </w:r>
    </w:p>
    <w:p w:rsidR="00162E9B" w:rsidRDefault="00162E9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436. Хидиров Г. </w:t>
      </w:r>
      <w:r w:rsidR="00711D10">
        <w:rPr>
          <w:sz w:val="28"/>
          <w:szCs w:val="28"/>
        </w:rPr>
        <w:t>Чудо – мастера из Кубачей / Г. Хидиров // Комсом</w:t>
      </w:r>
      <w:r w:rsidR="00711D10">
        <w:rPr>
          <w:sz w:val="28"/>
          <w:szCs w:val="28"/>
        </w:rPr>
        <w:t>о</w:t>
      </w:r>
      <w:r w:rsidR="00711D10">
        <w:rPr>
          <w:sz w:val="28"/>
          <w:szCs w:val="28"/>
        </w:rPr>
        <w:t>лец Дагестана. – 1966. – 4 марта.</w:t>
      </w:r>
    </w:p>
    <w:p w:rsidR="00711D10" w:rsidRDefault="00711D1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437. Чернов В. </w:t>
      </w:r>
      <w:r>
        <w:rPr>
          <w:sz w:val="28"/>
          <w:szCs w:val="28"/>
        </w:rPr>
        <w:t xml:space="preserve">Серебряный аул: </w:t>
      </w:r>
      <w:r w:rsidRPr="00711D10">
        <w:rPr>
          <w:sz w:val="28"/>
          <w:szCs w:val="28"/>
        </w:rPr>
        <w:t>[</w:t>
      </w:r>
      <w:r>
        <w:rPr>
          <w:sz w:val="28"/>
          <w:szCs w:val="28"/>
        </w:rPr>
        <w:t>с. Кубачи</w:t>
      </w:r>
      <w:r w:rsidRPr="00711D10">
        <w:rPr>
          <w:sz w:val="28"/>
          <w:szCs w:val="28"/>
        </w:rPr>
        <w:t>]</w:t>
      </w:r>
      <w:r>
        <w:rPr>
          <w:sz w:val="28"/>
          <w:szCs w:val="28"/>
        </w:rPr>
        <w:t xml:space="preserve"> / В. Чернов // Советская культура. – 1975. – 7 февр.</w:t>
      </w:r>
    </w:p>
    <w:p w:rsidR="00711D10" w:rsidRDefault="00711D1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438. Чирков Д.А. </w:t>
      </w:r>
      <w:r>
        <w:rPr>
          <w:sz w:val="28"/>
          <w:szCs w:val="28"/>
        </w:rPr>
        <w:t>Медно-чеканные изделия селения Кубачи / Д.А. Чирков // Сборник трудов: Научно-исслед. институт художествыен. промы</w:t>
      </w:r>
      <w:r>
        <w:rPr>
          <w:sz w:val="28"/>
          <w:szCs w:val="28"/>
        </w:rPr>
        <w:t>ш</w:t>
      </w:r>
      <w:r>
        <w:rPr>
          <w:sz w:val="28"/>
          <w:szCs w:val="28"/>
        </w:rPr>
        <w:t>ленности. – 1967. - № 4. – С. 252-265. с.: ил.</w:t>
      </w:r>
    </w:p>
    <w:p w:rsidR="00711D10" w:rsidRDefault="00711D1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439. Чирков Д.А. </w:t>
      </w:r>
      <w:r>
        <w:rPr>
          <w:sz w:val="28"/>
          <w:szCs w:val="28"/>
        </w:rPr>
        <w:t>О творчестве современных ювелиров селения Куб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чи </w:t>
      </w:r>
      <w:r w:rsidR="003675CE">
        <w:rPr>
          <w:sz w:val="28"/>
          <w:szCs w:val="28"/>
        </w:rPr>
        <w:t>/ Д.А. Чирков // Сообщ. Музея искусства народов Востока. – 1972. – Вып. 6. – С. 102-110.</w:t>
      </w:r>
    </w:p>
    <w:p w:rsidR="003675CE" w:rsidRDefault="003675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440. Шамхалов М. </w:t>
      </w:r>
      <w:r>
        <w:rPr>
          <w:sz w:val="28"/>
          <w:szCs w:val="28"/>
        </w:rPr>
        <w:t xml:space="preserve">Золотая кузница: </w:t>
      </w:r>
      <w:r w:rsidRPr="003675CE">
        <w:rPr>
          <w:sz w:val="28"/>
          <w:szCs w:val="28"/>
        </w:rPr>
        <w:t>[</w:t>
      </w:r>
      <w:r>
        <w:rPr>
          <w:sz w:val="28"/>
          <w:szCs w:val="28"/>
        </w:rPr>
        <w:t>Кубачи</w:t>
      </w:r>
      <w:r w:rsidRPr="003675CE">
        <w:rPr>
          <w:sz w:val="28"/>
          <w:szCs w:val="28"/>
        </w:rPr>
        <w:t>]</w:t>
      </w:r>
      <w:r>
        <w:rPr>
          <w:sz w:val="28"/>
          <w:szCs w:val="28"/>
        </w:rPr>
        <w:t xml:space="preserve"> / М. Шамхалов // Соци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листическая индустрия. – 1973. – 20 апр.</w:t>
      </w:r>
    </w:p>
    <w:p w:rsidR="003675CE" w:rsidRDefault="003675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441. Шахтаманов О.-Г. </w:t>
      </w:r>
      <w:r>
        <w:rPr>
          <w:sz w:val="28"/>
          <w:szCs w:val="28"/>
        </w:rPr>
        <w:t xml:space="preserve">Славен аул Кубачи: </w:t>
      </w:r>
      <w:r w:rsidRPr="003675CE">
        <w:rPr>
          <w:sz w:val="28"/>
          <w:szCs w:val="28"/>
        </w:rPr>
        <w:t>[</w:t>
      </w:r>
      <w:r>
        <w:rPr>
          <w:sz w:val="28"/>
          <w:szCs w:val="28"/>
        </w:rPr>
        <w:t>о творчестве кубачинск</w:t>
      </w:r>
      <w:r>
        <w:rPr>
          <w:sz w:val="28"/>
          <w:szCs w:val="28"/>
        </w:rPr>
        <w:t>о</w:t>
      </w:r>
      <w:r w:rsidR="006D5C9E">
        <w:rPr>
          <w:sz w:val="28"/>
          <w:szCs w:val="28"/>
        </w:rPr>
        <w:t>го мастера-ювелира, засл.</w:t>
      </w:r>
      <w:r>
        <w:rPr>
          <w:sz w:val="28"/>
          <w:szCs w:val="28"/>
        </w:rPr>
        <w:t xml:space="preserve"> деятеля искусств Дагестана Г.-М. Багатирова</w:t>
      </w:r>
      <w:r w:rsidRPr="003675CE">
        <w:rPr>
          <w:sz w:val="28"/>
          <w:szCs w:val="28"/>
        </w:rPr>
        <w:t>]</w:t>
      </w:r>
      <w:r>
        <w:rPr>
          <w:sz w:val="28"/>
          <w:szCs w:val="28"/>
        </w:rPr>
        <w:t xml:space="preserve"> / О.-Г. Шахтаманов // Советская культура. – 1986. – 24 июня.</w:t>
      </w:r>
    </w:p>
    <w:p w:rsidR="003675CE" w:rsidRDefault="004335D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442. Шиллинг Е</w:t>
      </w:r>
      <w:r w:rsidR="003675CE">
        <w:rPr>
          <w:b/>
          <w:sz w:val="28"/>
          <w:szCs w:val="28"/>
        </w:rPr>
        <w:t xml:space="preserve">.М. </w:t>
      </w:r>
      <w:r w:rsidR="003675CE">
        <w:rPr>
          <w:sz w:val="28"/>
          <w:szCs w:val="28"/>
        </w:rPr>
        <w:t>Кубачинская серебряная доска с выгравирова</w:t>
      </w:r>
      <w:r w:rsidR="003675CE">
        <w:rPr>
          <w:sz w:val="28"/>
          <w:szCs w:val="28"/>
        </w:rPr>
        <w:t>н</w:t>
      </w:r>
      <w:r w:rsidR="003675CE">
        <w:rPr>
          <w:sz w:val="28"/>
          <w:szCs w:val="28"/>
        </w:rPr>
        <w:t xml:space="preserve">ным текстом: </w:t>
      </w:r>
      <w:r w:rsidR="003675CE" w:rsidRPr="003675CE">
        <w:rPr>
          <w:sz w:val="28"/>
          <w:szCs w:val="28"/>
        </w:rPr>
        <w:t>[</w:t>
      </w:r>
      <w:r w:rsidR="003675CE">
        <w:rPr>
          <w:sz w:val="28"/>
          <w:szCs w:val="28"/>
        </w:rPr>
        <w:t>Монумент. произведение златокузнечн. мастерства Кубачей</w:t>
      </w:r>
      <w:r w:rsidR="003675CE" w:rsidRPr="003675CE">
        <w:rPr>
          <w:sz w:val="28"/>
          <w:szCs w:val="28"/>
        </w:rPr>
        <w:t>]</w:t>
      </w:r>
      <w:r w:rsidR="003675CE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="003675CE">
        <w:rPr>
          <w:sz w:val="28"/>
          <w:szCs w:val="28"/>
        </w:rPr>
        <w:t xml:space="preserve">.М. Шиллинг // Советская этнография. – 1936. - № 4-5. – С. 278-285. </w:t>
      </w:r>
      <w:r>
        <w:rPr>
          <w:sz w:val="28"/>
          <w:szCs w:val="28"/>
        </w:rPr>
        <w:t>–</w:t>
      </w:r>
      <w:r w:rsidR="003675CE">
        <w:rPr>
          <w:sz w:val="28"/>
          <w:szCs w:val="28"/>
        </w:rPr>
        <w:t xml:space="preserve"> </w:t>
      </w:r>
      <w:r>
        <w:rPr>
          <w:sz w:val="28"/>
          <w:szCs w:val="28"/>
        </w:rPr>
        <w:t>(Из коллекции Музея народов СССР).</w:t>
      </w:r>
    </w:p>
    <w:p w:rsidR="004335D4" w:rsidRDefault="004335D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443. Шиллинг Е. </w:t>
      </w:r>
      <w:r w:rsidRPr="004335D4">
        <w:rPr>
          <w:sz w:val="28"/>
          <w:szCs w:val="28"/>
        </w:rPr>
        <w:t>Ювелирный орнамент Кубачей</w:t>
      </w:r>
      <w:r>
        <w:rPr>
          <w:sz w:val="28"/>
          <w:szCs w:val="28"/>
        </w:rPr>
        <w:t xml:space="preserve"> / Е. Шиллинг //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кусство. – 1936. - № 6. – С. 105-118.</w:t>
      </w:r>
    </w:p>
    <w:p w:rsidR="004335D4" w:rsidRDefault="004335D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444. Шмонин А. </w:t>
      </w:r>
      <w:r>
        <w:rPr>
          <w:sz w:val="28"/>
          <w:szCs w:val="28"/>
        </w:rPr>
        <w:t>Кубачинские ювелиры / А. Шмонин // Дагестанская правда. – 1936. - № 164. – 17 июля.</w:t>
      </w:r>
    </w:p>
    <w:p w:rsidR="004335D4" w:rsidRDefault="004335D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445. Этажи аулов мастеров: </w:t>
      </w:r>
      <w:r w:rsidRPr="004335D4">
        <w:rPr>
          <w:sz w:val="28"/>
          <w:szCs w:val="28"/>
        </w:rPr>
        <w:t>[</w:t>
      </w:r>
      <w:r>
        <w:rPr>
          <w:sz w:val="28"/>
          <w:szCs w:val="28"/>
        </w:rPr>
        <w:t>о кубачин. умельцах</w:t>
      </w:r>
      <w:r w:rsidRPr="004335D4">
        <w:rPr>
          <w:sz w:val="28"/>
          <w:szCs w:val="28"/>
        </w:rPr>
        <w:t>]</w:t>
      </w:r>
      <w:r>
        <w:rPr>
          <w:sz w:val="28"/>
          <w:szCs w:val="28"/>
        </w:rPr>
        <w:t xml:space="preserve"> // Известия. – 1986. – 27 авг.</w:t>
      </w:r>
    </w:p>
    <w:p w:rsidR="004335D4" w:rsidRDefault="004335D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446. Юбилейный подарок кубачинца: </w:t>
      </w:r>
      <w:r w:rsidRPr="004335D4">
        <w:rPr>
          <w:sz w:val="28"/>
          <w:szCs w:val="28"/>
        </w:rPr>
        <w:t>[</w:t>
      </w:r>
      <w:r>
        <w:rPr>
          <w:sz w:val="28"/>
          <w:szCs w:val="28"/>
        </w:rPr>
        <w:t>декоративное блюдо с барел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ефом В.И. Ленина</w:t>
      </w:r>
      <w:r w:rsidRPr="004335D4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1966. – 22 нояб.</w:t>
      </w:r>
    </w:p>
    <w:p w:rsidR="004335D4" w:rsidRDefault="004335D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447. Якобсон В. </w:t>
      </w:r>
      <w:r>
        <w:rPr>
          <w:sz w:val="28"/>
          <w:szCs w:val="28"/>
        </w:rPr>
        <w:t xml:space="preserve">Рассказ старого мастера: </w:t>
      </w:r>
      <w:r w:rsidRPr="004335D4">
        <w:rPr>
          <w:sz w:val="28"/>
          <w:szCs w:val="28"/>
        </w:rPr>
        <w:t>[</w:t>
      </w:r>
      <w:r>
        <w:rPr>
          <w:sz w:val="28"/>
          <w:szCs w:val="28"/>
        </w:rPr>
        <w:t>аул Кубачи</w:t>
      </w:r>
      <w:r w:rsidR="006D5C9E">
        <w:rPr>
          <w:sz w:val="28"/>
          <w:szCs w:val="28"/>
        </w:rPr>
        <w:t>,</w:t>
      </w:r>
      <w:r>
        <w:rPr>
          <w:sz w:val="28"/>
          <w:szCs w:val="28"/>
        </w:rPr>
        <w:t xml:space="preserve"> ДАССР</w:t>
      </w:r>
      <w:r w:rsidRPr="004335D4">
        <w:rPr>
          <w:sz w:val="28"/>
          <w:szCs w:val="28"/>
        </w:rPr>
        <w:t>]</w:t>
      </w:r>
      <w:r>
        <w:rPr>
          <w:sz w:val="28"/>
          <w:szCs w:val="28"/>
        </w:rPr>
        <w:t xml:space="preserve"> / В. Якобсон // Учительская газета. – 1975. – 25 нояб.</w:t>
      </w:r>
    </w:p>
    <w:p w:rsidR="004335D4" w:rsidRDefault="004335D4" w:rsidP="00A64186">
      <w:pPr>
        <w:spacing w:before="240"/>
        <w:ind w:firstLine="709"/>
        <w:rPr>
          <w:sz w:val="28"/>
          <w:szCs w:val="28"/>
        </w:rPr>
      </w:pPr>
    </w:p>
    <w:p w:rsidR="004335D4" w:rsidRDefault="004335D4" w:rsidP="00C00651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Мастера</w:t>
      </w:r>
      <w:r w:rsidR="00C00651">
        <w:rPr>
          <w:b/>
          <w:sz w:val="28"/>
          <w:szCs w:val="28"/>
        </w:rPr>
        <w:t>.</w:t>
      </w:r>
    </w:p>
    <w:p w:rsidR="004335D4" w:rsidRDefault="004335D4" w:rsidP="00A64186">
      <w:pPr>
        <w:spacing w:before="240"/>
        <w:ind w:firstLine="709"/>
        <w:rPr>
          <w:b/>
          <w:sz w:val="28"/>
          <w:szCs w:val="28"/>
        </w:rPr>
      </w:pPr>
    </w:p>
    <w:p w:rsidR="004335D4" w:rsidRDefault="004335D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448. </w:t>
      </w:r>
      <w:r w:rsidR="005E00DB">
        <w:rPr>
          <w:b/>
          <w:sz w:val="28"/>
          <w:szCs w:val="28"/>
        </w:rPr>
        <w:t xml:space="preserve">Батурина А. </w:t>
      </w:r>
      <w:r w:rsidR="005E00DB">
        <w:rPr>
          <w:sz w:val="28"/>
          <w:szCs w:val="28"/>
        </w:rPr>
        <w:t xml:space="preserve">Роза у тропинки: </w:t>
      </w:r>
      <w:r w:rsidR="005E00DB" w:rsidRPr="005E00DB">
        <w:rPr>
          <w:sz w:val="28"/>
          <w:szCs w:val="28"/>
        </w:rPr>
        <w:t>[</w:t>
      </w:r>
      <w:r w:rsidR="00A77B87">
        <w:rPr>
          <w:sz w:val="28"/>
          <w:szCs w:val="28"/>
        </w:rPr>
        <w:t>об изделиях</w:t>
      </w:r>
      <w:r w:rsidR="005E00DB">
        <w:rPr>
          <w:sz w:val="28"/>
          <w:szCs w:val="28"/>
        </w:rPr>
        <w:t xml:space="preserve"> ребят из аула Кубачи</w:t>
      </w:r>
      <w:r w:rsidR="005E00DB" w:rsidRPr="005E00DB">
        <w:rPr>
          <w:sz w:val="28"/>
          <w:szCs w:val="28"/>
        </w:rPr>
        <w:t>]</w:t>
      </w:r>
      <w:r w:rsidR="005E00DB">
        <w:rPr>
          <w:sz w:val="28"/>
          <w:szCs w:val="28"/>
        </w:rPr>
        <w:t xml:space="preserve"> / А. Батурина // Пионерская правда. – 1970. – 12 мая. – (Идет смотр «Творч</w:t>
      </w:r>
      <w:r w:rsidR="005E00DB">
        <w:rPr>
          <w:sz w:val="28"/>
          <w:szCs w:val="28"/>
        </w:rPr>
        <w:t>е</w:t>
      </w:r>
      <w:r w:rsidR="005E00DB">
        <w:rPr>
          <w:sz w:val="28"/>
          <w:szCs w:val="28"/>
        </w:rPr>
        <w:t>ст</w:t>
      </w:r>
      <w:r w:rsidR="006D5C9E">
        <w:rPr>
          <w:sz w:val="28"/>
          <w:szCs w:val="28"/>
        </w:rPr>
        <w:t>ва юны</w:t>
      </w:r>
      <w:r w:rsidR="005E00DB">
        <w:rPr>
          <w:sz w:val="28"/>
          <w:szCs w:val="28"/>
        </w:rPr>
        <w:t>х»).</w:t>
      </w:r>
    </w:p>
    <w:p w:rsidR="005E00DB" w:rsidRDefault="005E00DB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449. Казиханов А. </w:t>
      </w:r>
      <w:r w:rsidR="002F2C65">
        <w:rPr>
          <w:sz w:val="28"/>
          <w:szCs w:val="28"/>
        </w:rPr>
        <w:t xml:space="preserve">Юные златокузнецы: </w:t>
      </w:r>
      <w:r w:rsidR="002F2C65" w:rsidRPr="002F2C65">
        <w:rPr>
          <w:sz w:val="28"/>
          <w:szCs w:val="28"/>
        </w:rPr>
        <w:t>[</w:t>
      </w:r>
      <w:r w:rsidR="00AD5C5D">
        <w:rPr>
          <w:sz w:val="28"/>
          <w:szCs w:val="28"/>
        </w:rPr>
        <w:t>Кубачинской</w:t>
      </w:r>
      <w:r w:rsidR="002F2C65">
        <w:rPr>
          <w:sz w:val="28"/>
          <w:szCs w:val="28"/>
        </w:rPr>
        <w:t xml:space="preserve"> сред. шк. пр</w:t>
      </w:r>
      <w:r w:rsidR="002F2C65">
        <w:rPr>
          <w:sz w:val="28"/>
          <w:szCs w:val="28"/>
        </w:rPr>
        <w:t>и</w:t>
      </w:r>
      <w:r w:rsidR="002F2C65">
        <w:rPr>
          <w:sz w:val="28"/>
          <w:szCs w:val="28"/>
        </w:rPr>
        <w:t>сужден диплом первой степени ВДНХ СССР</w:t>
      </w:r>
      <w:r w:rsidR="002F2C65" w:rsidRPr="002F2C65">
        <w:rPr>
          <w:sz w:val="28"/>
          <w:szCs w:val="28"/>
        </w:rPr>
        <w:t>]</w:t>
      </w:r>
      <w:r w:rsidR="002F2C65">
        <w:rPr>
          <w:sz w:val="28"/>
          <w:szCs w:val="28"/>
        </w:rPr>
        <w:t xml:space="preserve"> / А. Казиханов // Известия. – 1976. – 16 янв.</w:t>
      </w:r>
    </w:p>
    <w:p w:rsidR="002F2C65" w:rsidRDefault="00FA1A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450. Литвинов Э. </w:t>
      </w:r>
      <w:r>
        <w:rPr>
          <w:sz w:val="28"/>
          <w:szCs w:val="28"/>
        </w:rPr>
        <w:t xml:space="preserve">Волшебники аула Кубачи: </w:t>
      </w:r>
      <w:r w:rsidRPr="00FA1A6C">
        <w:rPr>
          <w:sz w:val="28"/>
          <w:szCs w:val="28"/>
        </w:rPr>
        <w:t>[</w:t>
      </w:r>
      <w:r>
        <w:rPr>
          <w:sz w:val="28"/>
          <w:szCs w:val="28"/>
        </w:rPr>
        <w:t>о златокузнецах</w:t>
      </w:r>
      <w:r w:rsidRPr="00FA1A6C">
        <w:rPr>
          <w:sz w:val="28"/>
          <w:szCs w:val="28"/>
        </w:rPr>
        <w:t>]</w:t>
      </w:r>
      <w:r>
        <w:rPr>
          <w:sz w:val="28"/>
          <w:szCs w:val="28"/>
        </w:rPr>
        <w:t xml:space="preserve"> / Э. Литвинов // Комсомолец (г. Ростов-на-Дону). – 1979. – 6 окт.</w:t>
      </w:r>
    </w:p>
    <w:p w:rsidR="00FA1A6C" w:rsidRDefault="00FA1A6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451. Махмудов А. </w:t>
      </w:r>
      <w:r>
        <w:rPr>
          <w:sz w:val="28"/>
          <w:szCs w:val="28"/>
        </w:rPr>
        <w:t xml:space="preserve">Красоту творящие: </w:t>
      </w:r>
      <w:r w:rsidRPr="00FA1A6C">
        <w:rPr>
          <w:sz w:val="28"/>
          <w:szCs w:val="28"/>
        </w:rPr>
        <w:t>[</w:t>
      </w:r>
      <w:r>
        <w:rPr>
          <w:sz w:val="28"/>
          <w:szCs w:val="28"/>
        </w:rPr>
        <w:t>кубачин. мастера</w:t>
      </w:r>
      <w:r w:rsidRPr="00FA1A6C">
        <w:rPr>
          <w:sz w:val="28"/>
          <w:szCs w:val="28"/>
        </w:rPr>
        <w:t>]</w:t>
      </w:r>
      <w:r>
        <w:rPr>
          <w:sz w:val="28"/>
          <w:szCs w:val="28"/>
        </w:rPr>
        <w:t xml:space="preserve"> / А. Махм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дов // Советский Дагестан. – 1984. - № 6. – С. 69.</w:t>
      </w:r>
    </w:p>
    <w:p w:rsidR="00FA1A6C" w:rsidRDefault="003D4D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452. Михайлян Ю. </w:t>
      </w:r>
      <w:r>
        <w:rPr>
          <w:sz w:val="28"/>
          <w:szCs w:val="28"/>
        </w:rPr>
        <w:t xml:space="preserve">Золотые руки молодых: </w:t>
      </w:r>
      <w:r w:rsidRPr="003D4DCE">
        <w:rPr>
          <w:sz w:val="28"/>
          <w:szCs w:val="28"/>
        </w:rPr>
        <w:t>[</w:t>
      </w:r>
      <w:r>
        <w:rPr>
          <w:sz w:val="28"/>
          <w:szCs w:val="28"/>
        </w:rPr>
        <w:t>обучение ювелирному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меслу кубачинских школьников</w:t>
      </w:r>
      <w:r w:rsidRPr="003D4DCE">
        <w:rPr>
          <w:sz w:val="28"/>
          <w:szCs w:val="28"/>
        </w:rPr>
        <w:t>]</w:t>
      </w:r>
      <w:r>
        <w:rPr>
          <w:sz w:val="28"/>
          <w:szCs w:val="28"/>
        </w:rPr>
        <w:t xml:space="preserve"> / Ю. Михайлян // Дагестанская правда. – 1970. – 19 марта.</w:t>
      </w:r>
    </w:p>
    <w:p w:rsidR="003D4DCE" w:rsidRDefault="003D4D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453. Морозов В. </w:t>
      </w:r>
      <w:r>
        <w:rPr>
          <w:sz w:val="28"/>
          <w:szCs w:val="28"/>
        </w:rPr>
        <w:t xml:space="preserve">Песнь в серебре: </w:t>
      </w:r>
      <w:r w:rsidRPr="003D4DCE">
        <w:rPr>
          <w:sz w:val="28"/>
          <w:szCs w:val="28"/>
        </w:rPr>
        <w:t>[</w:t>
      </w:r>
      <w:r>
        <w:rPr>
          <w:sz w:val="28"/>
          <w:szCs w:val="28"/>
        </w:rPr>
        <w:t>о кубачин. мастерах</w:t>
      </w:r>
      <w:r w:rsidRPr="003D4DCE">
        <w:rPr>
          <w:sz w:val="28"/>
          <w:szCs w:val="28"/>
        </w:rPr>
        <w:t>]</w:t>
      </w:r>
      <w:r>
        <w:rPr>
          <w:sz w:val="28"/>
          <w:szCs w:val="28"/>
        </w:rPr>
        <w:t xml:space="preserve"> / В. Морозов // Гудок. – 1971. – 21 июля.</w:t>
      </w:r>
    </w:p>
    <w:p w:rsidR="003D4DCE" w:rsidRDefault="003D4D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454. Ратенков В. </w:t>
      </w:r>
      <w:r>
        <w:rPr>
          <w:sz w:val="28"/>
          <w:szCs w:val="28"/>
        </w:rPr>
        <w:t>Мургьи – арцла устни // Ленин</w:t>
      </w:r>
      <w:r w:rsidR="003715CE">
        <w:rPr>
          <w:sz w:val="28"/>
          <w:szCs w:val="28"/>
        </w:rPr>
        <w:t>н</w:t>
      </w:r>
      <w:r>
        <w:rPr>
          <w:sz w:val="28"/>
          <w:szCs w:val="28"/>
        </w:rPr>
        <w:t>а байрахъ. – 1975. – 29 март.</w:t>
      </w:r>
    </w:p>
    <w:p w:rsidR="009E4BBF" w:rsidRPr="008A4417" w:rsidRDefault="003D4DC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Ратенков В. Златокузнецы: </w:t>
      </w:r>
      <w:r w:rsidR="002E08EC" w:rsidRPr="003D4DCE">
        <w:rPr>
          <w:sz w:val="28"/>
          <w:szCs w:val="28"/>
        </w:rPr>
        <w:t>[</w:t>
      </w:r>
      <w:r w:rsidR="002E08EC">
        <w:rPr>
          <w:sz w:val="28"/>
          <w:szCs w:val="28"/>
        </w:rPr>
        <w:t>о кубачин. мастерах</w:t>
      </w:r>
      <w:r w:rsidR="002E08EC" w:rsidRPr="003D4DCE">
        <w:rPr>
          <w:sz w:val="28"/>
          <w:szCs w:val="28"/>
        </w:rPr>
        <w:t>]</w:t>
      </w:r>
      <w:r w:rsidR="002E08EC">
        <w:rPr>
          <w:sz w:val="28"/>
          <w:szCs w:val="28"/>
        </w:rPr>
        <w:t xml:space="preserve"> / В. Ратенков // Л</w:t>
      </w:r>
      <w:r w:rsidR="002E08EC">
        <w:rPr>
          <w:sz w:val="28"/>
          <w:szCs w:val="28"/>
        </w:rPr>
        <w:t>е</w:t>
      </w:r>
      <w:r w:rsidR="002E08EC">
        <w:rPr>
          <w:sz w:val="28"/>
          <w:szCs w:val="28"/>
        </w:rPr>
        <w:t>нинское знамя. – 1975. – 29 марта.</w:t>
      </w:r>
    </w:p>
    <w:p w:rsidR="003D4DCE" w:rsidRDefault="006D5C9E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2E08EC" w:rsidRDefault="002E08E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455. </w:t>
      </w:r>
      <w:r w:rsidR="003715CE">
        <w:rPr>
          <w:b/>
          <w:sz w:val="28"/>
          <w:szCs w:val="28"/>
        </w:rPr>
        <w:t xml:space="preserve">Санаев О. </w:t>
      </w:r>
      <w:r w:rsidR="003715CE">
        <w:rPr>
          <w:sz w:val="28"/>
          <w:szCs w:val="28"/>
        </w:rPr>
        <w:t>Кубачинские мастера / О. Санаев // Социалистическая индустрия. – 1979. – 24 июля. –</w:t>
      </w:r>
      <w:r w:rsidR="001558FE">
        <w:rPr>
          <w:sz w:val="28"/>
          <w:szCs w:val="28"/>
        </w:rPr>
        <w:t xml:space="preserve"> (Народные промыслы)</w:t>
      </w:r>
      <w:r w:rsidR="003715CE">
        <w:rPr>
          <w:sz w:val="28"/>
          <w:szCs w:val="28"/>
        </w:rPr>
        <w:t>.</w:t>
      </w:r>
    </w:p>
    <w:p w:rsidR="003715CE" w:rsidRDefault="003715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456. Сулейманов Н. </w:t>
      </w:r>
      <w:r>
        <w:rPr>
          <w:sz w:val="28"/>
          <w:szCs w:val="28"/>
        </w:rPr>
        <w:t>Кубачилан рурсби // Ленинна байрахъ. – 1969. – 3 апр.</w:t>
      </w:r>
    </w:p>
    <w:p w:rsidR="009E4BBF" w:rsidRPr="008A4417" w:rsidRDefault="00E9382A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Сулейманов Н. Девушки из Кубачи: </w:t>
      </w:r>
      <w:r w:rsidRPr="00E9382A">
        <w:rPr>
          <w:sz w:val="28"/>
          <w:szCs w:val="28"/>
        </w:rPr>
        <w:t>[</w:t>
      </w:r>
      <w:r>
        <w:rPr>
          <w:sz w:val="28"/>
          <w:szCs w:val="28"/>
        </w:rPr>
        <w:t>о девушках</w:t>
      </w:r>
      <w:r w:rsidR="006D5C9E">
        <w:rPr>
          <w:sz w:val="28"/>
          <w:szCs w:val="28"/>
        </w:rPr>
        <w:t>- монтировщиц</w:t>
      </w:r>
      <w:r>
        <w:rPr>
          <w:sz w:val="28"/>
          <w:szCs w:val="28"/>
        </w:rPr>
        <w:t>ах</w:t>
      </w:r>
      <w:r w:rsidR="006D5C9E">
        <w:rPr>
          <w:sz w:val="28"/>
          <w:szCs w:val="28"/>
        </w:rPr>
        <w:t>,</w:t>
      </w:r>
      <w:r>
        <w:rPr>
          <w:sz w:val="28"/>
          <w:szCs w:val="28"/>
        </w:rPr>
        <w:t xml:space="preserve"> зл</w:t>
      </w:r>
      <w:r>
        <w:rPr>
          <w:sz w:val="28"/>
          <w:szCs w:val="28"/>
        </w:rPr>
        <w:t>а</w:t>
      </w:r>
      <w:r w:rsidR="006D5C9E">
        <w:rPr>
          <w:sz w:val="28"/>
          <w:szCs w:val="28"/>
        </w:rPr>
        <w:t>то</w:t>
      </w:r>
      <w:r>
        <w:rPr>
          <w:sz w:val="28"/>
          <w:szCs w:val="28"/>
        </w:rPr>
        <w:t>кузнецах</w:t>
      </w:r>
      <w:r w:rsidRPr="00E9382A">
        <w:rPr>
          <w:sz w:val="28"/>
          <w:szCs w:val="28"/>
        </w:rPr>
        <w:t>]</w:t>
      </w:r>
      <w:r>
        <w:rPr>
          <w:sz w:val="28"/>
          <w:szCs w:val="28"/>
        </w:rPr>
        <w:t xml:space="preserve"> / Н. Сулейманов // Ленинское знамя. – 1969. – 3 апр.</w:t>
      </w:r>
      <w:r w:rsidR="006D5C9E">
        <w:rPr>
          <w:sz w:val="28"/>
          <w:szCs w:val="28"/>
        </w:rPr>
        <w:t xml:space="preserve"> </w:t>
      </w:r>
    </w:p>
    <w:p w:rsidR="003715CE" w:rsidRDefault="00A64186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D5C9E">
        <w:rPr>
          <w:sz w:val="28"/>
          <w:szCs w:val="28"/>
        </w:rPr>
        <w:t>Дарг.яз.</w:t>
      </w:r>
    </w:p>
    <w:p w:rsidR="00E9382A" w:rsidRDefault="001558F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457. Трунов Дм. </w:t>
      </w:r>
      <w:r>
        <w:rPr>
          <w:sz w:val="28"/>
          <w:szCs w:val="28"/>
        </w:rPr>
        <w:t xml:space="preserve">В необыкновенном ауле: </w:t>
      </w:r>
      <w:r w:rsidRPr="001558FE">
        <w:rPr>
          <w:sz w:val="28"/>
          <w:szCs w:val="28"/>
        </w:rPr>
        <w:t>[</w:t>
      </w:r>
      <w:r>
        <w:rPr>
          <w:sz w:val="28"/>
          <w:szCs w:val="28"/>
        </w:rPr>
        <w:t>очерк о мастерах художес</w:t>
      </w:r>
      <w:r>
        <w:rPr>
          <w:sz w:val="28"/>
          <w:szCs w:val="28"/>
        </w:rPr>
        <w:t>т</w:t>
      </w:r>
      <w:r w:rsidR="006D5C9E">
        <w:rPr>
          <w:sz w:val="28"/>
          <w:szCs w:val="28"/>
        </w:rPr>
        <w:t>вен. обработки серебра. из селения</w:t>
      </w:r>
      <w:r w:rsidR="00A77B87">
        <w:rPr>
          <w:sz w:val="28"/>
          <w:szCs w:val="28"/>
        </w:rPr>
        <w:t xml:space="preserve"> Кубачи Дагестанской</w:t>
      </w:r>
      <w:r>
        <w:rPr>
          <w:sz w:val="28"/>
          <w:szCs w:val="28"/>
        </w:rPr>
        <w:t xml:space="preserve"> АССР</w:t>
      </w:r>
      <w:r w:rsidRPr="001558FE">
        <w:rPr>
          <w:sz w:val="28"/>
          <w:szCs w:val="28"/>
        </w:rPr>
        <w:t>]</w:t>
      </w:r>
      <w:r>
        <w:rPr>
          <w:sz w:val="28"/>
          <w:szCs w:val="28"/>
        </w:rPr>
        <w:t xml:space="preserve"> / Дмитрий Трунов // Дом. – 1961. - № 5. – С. 186-192.</w:t>
      </w:r>
    </w:p>
    <w:p w:rsidR="001558FE" w:rsidRDefault="001558F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458. Уманская И. </w:t>
      </w:r>
      <w:r>
        <w:rPr>
          <w:sz w:val="28"/>
          <w:szCs w:val="28"/>
        </w:rPr>
        <w:t>Кубачинские златокузнецы / И. Уманская // Изве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тия. – 1975. – 31 окт.</w:t>
      </w:r>
    </w:p>
    <w:p w:rsidR="001558FE" w:rsidRDefault="001558F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459. Финберг Г. </w:t>
      </w:r>
      <w:r>
        <w:rPr>
          <w:sz w:val="28"/>
          <w:szCs w:val="28"/>
        </w:rPr>
        <w:t xml:space="preserve">Юные златокузнецы: </w:t>
      </w:r>
      <w:r w:rsidRPr="001558FE">
        <w:rPr>
          <w:sz w:val="28"/>
          <w:szCs w:val="28"/>
        </w:rPr>
        <w:t>[</w:t>
      </w:r>
      <w:r>
        <w:rPr>
          <w:sz w:val="28"/>
          <w:szCs w:val="28"/>
        </w:rPr>
        <w:t>Кубачи</w:t>
      </w:r>
      <w:r w:rsidRPr="001558FE">
        <w:rPr>
          <w:sz w:val="28"/>
          <w:szCs w:val="28"/>
        </w:rPr>
        <w:t>]</w:t>
      </w:r>
      <w:r>
        <w:rPr>
          <w:sz w:val="28"/>
          <w:szCs w:val="28"/>
        </w:rPr>
        <w:t xml:space="preserve"> / Г. Финберг  // Комс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молец Дагестана. – 1959. – 12 апр.</w:t>
      </w:r>
    </w:p>
    <w:p w:rsidR="001558FE" w:rsidRDefault="001558F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460. Шмонин А. </w:t>
      </w:r>
      <w:r>
        <w:rPr>
          <w:sz w:val="28"/>
          <w:szCs w:val="28"/>
        </w:rPr>
        <w:t>Кубачинские мастера / А. Шмонин // Дагестанская правда. – 1938. – 29 дек.</w:t>
      </w:r>
    </w:p>
    <w:p w:rsidR="001558FE" w:rsidRDefault="001558FE" w:rsidP="00A64186">
      <w:pPr>
        <w:spacing w:before="24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461. Юным – секреты мастерства: </w:t>
      </w:r>
      <w:r w:rsidRPr="001558FE">
        <w:rPr>
          <w:sz w:val="28"/>
          <w:szCs w:val="28"/>
        </w:rPr>
        <w:t>[</w:t>
      </w:r>
      <w:r>
        <w:rPr>
          <w:sz w:val="28"/>
          <w:szCs w:val="28"/>
        </w:rPr>
        <w:t>кубачинские мастера</w:t>
      </w:r>
      <w:r w:rsidRPr="001558FE">
        <w:rPr>
          <w:sz w:val="28"/>
          <w:szCs w:val="28"/>
        </w:rPr>
        <w:t>]</w:t>
      </w:r>
      <w:r>
        <w:rPr>
          <w:sz w:val="28"/>
          <w:szCs w:val="28"/>
        </w:rPr>
        <w:t xml:space="preserve"> // Воспит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школьников. – 1976. - № 1. – С. 4. обл.</w:t>
      </w:r>
    </w:p>
    <w:p w:rsidR="001558FE" w:rsidRDefault="001558F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462. Брусин С. </w:t>
      </w:r>
      <w:r>
        <w:rPr>
          <w:sz w:val="28"/>
          <w:szCs w:val="28"/>
        </w:rPr>
        <w:t xml:space="preserve">Вариации на тему металла: </w:t>
      </w:r>
      <w:r w:rsidRPr="001558FE">
        <w:rPr>
          <w:sz w:val="28"/>
          <w:szCs w:val="28"/>
        </w:rPr>
        <w:t>[</w:t>
      </w:r>
      <w:r>
        <w:rPr>
          <w:sz w:val="28"/>
          <w:szCs w:val="28"/>
        </w:rPr>
        <w:t>о молодом мастере-кубачинце, студенте художественно-графического факультета Даггоспеди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ститута Умаре Абдуразакове</w:t>
      </w:r>
      <w:r w:rsidRPr="001558FE">
        <w:rPr>
          <w:sz w:val="28"/>
          <w:szCs w:val="28"/>
        </w:rPr>
        <w:t>]</w:t>
      </w:r>
      <w:r>
        <w:rPr>
          <w:sz w:val="28"/>
          <w:szCs w:val="28"/>
        </w:rPr>
        <w:t xml:space="preserve"> / С. Брусин // Комсомолец Дагестана. – 1981. – 14 апр.</w:t>
      </w:r>
    </w:p>
    <w:p w:rsidR="001558FE" w:rsidRDefault="009A68E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463. А.М. Абдурахманов: </w:t>
      </w:r>
      <w:r w:rsidRPr="009A68EE">
        <w:rPr>
          <w:sz w:val="28"/>
          <w:szCs w:val="28"/>
        </w:rPr>
        <w:t>[</w:t>
      </w:r>
      <w:r>
        <w:rPr>
          <w:sz w:val="28"/>
          <w:szCs w:val="28"/>
        </w:rPr>
        <w:t>(1904-1989). Зас</w:t>
      </w:r>
      <w:r w:rsidR="00AD5C5D">
        <w:rPr>
          <w:sz w:val="28"/>
          <w:szCs w:val="28"/>
        </w:rPr>
        <w:t>лужен.</w:t>
      </w:r>
      <w:r>
        <w:rPr>
          <w:sz w:val="28"/>
          <w:szCs w:val="28"/>
        </w:rPr>
        <w:t xml:space="preserve"> деятель искусств ДАССР и РСФСР, лауреат Государственной премии России им. И.Е. Репина, известный художник прикладного искусства. Некролог</w:t>
      </w:r>
      <w:r w:rsidRPr="009A68EE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="00144B22">
        <w:rPr>
          <w:sz w:val="28"/>
          <w:szCs w:val="28"/>
        </w:rPr>
        <w:t>// Дагестанская правда. – 1989. – 4 марта.</w:t>
      </w:r>
    </w:p>
    <w:p w:rsidR="00144B22" w:rsidRDefault="00144B2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464. Абу-Бакар А. </w:t>
      </w:r>
      <w:r>
        <w:rPr>
          <w:sz w:val="28"/>
          <w:szCs w:val="28"/>
        </w:rPr>
        <w:t xml:space="preserve">Главный художник: </w:t>
      </w:r>
      <w:r w:rsidRPr="00144B22">
        <w:rPr>
          <w:sz w:val="28"/>
          <w:szCs w:val="28"/>
        </w:rPr>
        <w:t>[</w:t>
      </w:r>
      <w:r w:rsidR="00AD5C5D">
        <w:rPr>
          <w:sz w:val="28"/>
          <w:szCs w:val="28"/>
        </w:rPr>
        <w:t>очерк о заслужен. деят.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 РСФСР и ДАССР, лауреате Государственной премии России им. И.Е. Репина А.М. Абдурахманове</w:t>
      </w:r>
      <w:r w:rsidR="00AD5C5D">
        <w:rPr>
          <w:sz w:val="28"/>
          <w:szCs w:val="28"/>
        </w:rPr>
        <w:t>,</w:t>
      </w:r>
      <w:r>
        <w:rPr>
          <w:sz w:val="28"/>
          <w:szCs w:val="28"/>
        </w:rPr>
        <w:t xml:space="preserve"> к его 70-летию</w:t>
      </w:r>
      <w:r w:rsidRPr="00144B22">
        <w:rPr>
          <w:sz w:val="28"/>
          <w:szCs w:val="28"/>
        </w:rPr>
        <w:t>]</w:t>
      </w:r>
      <w:r>
        <w:rPr>
          <w:sz w:val="28"/>
          <w:szCs w:val="28"/>
        </w:rPr>
        <w:t xml:space="preserve"> / Ахмедхан Абу-Бакар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1974. – 22 марта. – ил.: портр.</w:t>
      </w:r>
    </w:p>
    <w:p w:rsidR="001558FE" w:rsidRDefault="00144B2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465. Магомедов А. </w:t>
      </w:r>
      <w:r>
        <w:rPr>
          <w:sz w:val="28"/>
          <w:szCs w:val="28"/>
        </w:rPr>
        <w:t>Личность и время: К 100-летию со дня рождения</w:t>
      </w:r>
      <w:r w:rsidRPr="00144B22">
        <w:rPr>
          <w:sz w:val="28"/>
          <w:szCs w:val="28"/>
        </w:rPr>
        <w:t xml:space="preserve"> </w:t>
      </w:r>
      <w:r>
        <w:rPr>
          <w:sz w:val="28"/>
          <w:szCs w:val="28"/>
        </w:rPr>
        <w:t>лауреата Государственной премии России им. И.Е. Репина</w:t>
      </w:r>
      <w:r w:rsidR="00B051DD">
        <w:rPr>
          <w:sz w:val="28"/>
          <w:szCs w:val="28"/>
        </w:rPr>
        <w:t>,</w:t>
      </w:r>
      <w:r>
        <w:rPr>
          <w:sz w:val="28"/>
          <w:szCs w:val="28"/>
        </w:rPr>
        <w:t xml:space="preserve"> А.М. Абдурахм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нова: </w:t>
      </w:r>
      <w:r w:rsidRPr="00144B22">
        <w:rPr>
          <w:sz w:val="28"/>
          <w:szCs w:val="28"/>
        </w:rPr>
        <w:t>[</w:t>
      </w:r>
      <w:r>
        <w:rPr>
          <w:sz w:val="28"/>
          <w:szCs w:val="28"/>
        </w:rPr>
        <w:t>очерк о жизненном</w:t>
      </w:r>
      <w:r w:rsidR="00AD5C5D">
        <w:rPr>
          <w:sz w:val="28"/>
          <w:szCs w:val="28"/>
        </w:rPr>
        <w:t xml:space="preserve"> и творческом пути заслужен.</w:t>
      </w:r>
      <w:r>
        <w:rPr>
          <w:sz w:val="28"/>
          <w:szCs w:val="28"/>
        </w:rPr>
        <w:t xml:space="preserve"> художника России и Дагестана, бывшего главного художника М-ва местной промышленности ДАССР, уроженца сел. Кубачи А.М. Абдурахманова (1904-1989)</w:t>
      </w:r>
      <w:r w:rsidRPr="00144B22">
        <w:rPr>
          <w:sz w:val="28"/>
          <w:szCs w:val="28"/>
        </w:rPr>
        <w:t>]</w:t>
      </w:r>
      <w:r w:rsidR="004774A3">
        <w:rPr>
          <w:sz w:val="28"/>
          <w:szCs w:val="28"/>
        </w:rPr>
        <w:t xml:space="preserve"> / А. Маг</w:t>
      </w:r>
      <w:r w:rsidR="004774A3">
        <w:rPr>
          <w:sz w:val="28"/>
          <w:szCs w:val="28"/>
        </w:rPr>
        <w:t>о</w:t>
      </w:r>
      <w:r w:rsidR="004774A3">
        <w:rPr>
          <w:sz w:val="28"/>
          <w:szCs w:val="28"/>
        </w:rPr>
        <w:t>медов // Дагестанская правда. – 2004. – 25 февр. – С. 3.: ил., портр.</w:t>
      </w:r>
    </w:p>
    <w:p w:rsidR="000035CB" w:rsidRDefault="004774A3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466. </w:t>
      </w:r>
      <w:r w:rsidR="004D0519">
        <w:rPr>
          <w:b/>
          <w:sz w:val="28"/>
          <w:szCs w:val="28"/>
        </w:rPr>
        <w:t xml:space="preserve">Наврузов Г. </w:t>
      </w:r>
      <w:r w:rsidR="004D0519">
        <w:rPr>
          <w:sz w:val="28"/>
          <w:szCs w:val="28"/>
        </w:rPr>
        <w:t xml:space="preserve">Со штихелем и автоматом: </w:t>
      </w:r>
      <w:r w:rsidR="004D0519" w:rsidRPr="004D0519">
        <w:rPr>
          <w:sz w:val="28"/>
          <w:szCs w:val="28"/>
        </w:rPr>
        <w:t>[</w:t>
      </w:r>
      <w:r w:rsidR="004D0519">
        <w:rPr>
          <w:sz w:val="28"/>
          <w:szCs w:val="28"/>
        </w:rPr>
        <w:t xml:space="preserve">о </w:t>
      </w:r>
      <w:r w:rsidR="00AD5C5D">
        <w:rPr>
          <w:sz w:val="28"/>
          <w:szCs w:val="28"/>
        </w:rPr>
        <w:t>кубачинском мастере, заслужен.</w:t>
      </w:r>
      <w:r w:rsidR="004D0519">
        <w:rPr>
          <w:sz w:val="28"/>
          <w:szCs w:val="28"/>
        </w:rPr>
        <w:t xml:space="preserve"> деятеле искусств Дагестана, ветеране 18-й армии, сражавшемся на Малой земле Абдулле Абдурахманове</w:t>
      </w:r>
      <w:r w:rsidR="004D0519" w:rsidRPr="004D0519">
        <w:rPr>
          <w:sz w:val="28"/>
          <w:szCs w:val="28"/>
        </w:rPr>
        <w:t>]</w:t>
      </w:r>
      <w:r w:rsidR="004D0519">
        <w:rPr>
          <w:sz w:val="28"/>
          <w:szCs w:val="28"/>
        </w:rPr>
        <w:t xml:space="preserve"> / Г. Наврузов // Дагестанская правда. </w:t>
      </w:r>
    </w:p>
    <w:p w:rsidR="004774A3" w:rsidRDefault="004D0519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>– 1978. – 22 сент.</w:t>
      </w:r>
    </w:p>
    <w:p w:rsidR="004D0519" w:rsidRDefault="004D051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467. </w:t>
      </w:r>
      <w:r w:rsidR="006C7A8E">
        <w:rPr>
          <w:b/>
          <w:sz w:val="28"/>
          <w:szCs w:val="28"/>
        </w:rPr>
        <w:t xml:space="preserve">Абакаров М. </w:t>
      </w:r>
      <w:r w:rsidR="006C7A8E">
        <w:rPr>
          <w:sz w:val="28"/>
          <w:szCs w:val="28"/>
        </w:rPr>
        <w:t>Буц</w:t>
      </w:r>
      <w:r w:rsidR="006C7A8E">
        <w:rPr>
          <w:sz w:val="28"/>
          <w:szCs w:val="28"/>
          <w:lang w:val="en-US"/>
        </w:rPr>
        <w:t>I</w:t>
      </w:r>
      <w:r w:rsidR="006C7A8E">
        <w:rPr>
          <w:sz w:val="28"/>
          <w:szCs w:val="28"/>
        </w:rPr>
        <w:t>арси урк</w:t>
      </w:r>
      <w:r w:rsidR="006C7A8E">
        <w:rPr>
          <w:sz w:val="28"/>
          <w:szCs w:val="28"/>
          <w:lang w:val="en-US"/>
        </w:rPr>
        <w:t>I</w:t>
      </w:r>
      <w:r w:rsidR="006C7A8E">
        <w:rPr>
          <w:sz w:val="28"/>
          <w:szCs w:val="28"/>
        </w:rPr>
        <w:t>и // Ленинна байрахъ. – 1966. – 31 мая. – ил.</w:t>
      </w:r>
    </w:p>
    <w:p w:rsidR="00C00651" w:rsidRDefault="006C7A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Абакаров М. Пламенное сердце: </w:t>
      </w:r>
      <w:r w:rsidRPr="006C7A8E">
        <w:rPr>
          <w:sz w:val="28"/>
          <w:szCs w:val="28"/>
        </w:rPr>
        <w:t>[</w:t>
      </w:r>
      <w:r w:rsidR="00AD5C5D">
        <w:rPr>
          <w:sz w:val="28"/>
          <w:szCs w:val="28"/>
        </w:rPr>
        <w:t>очерк о заслужен.</w:t>
      </w:r>
      <w:r>
        <w:rPr>
          <w:sz w:val="28"/>
          <w:szCs w:val="28"/>
        </w:rPr>
        <w:t xml:space="preserve"> деятеле искусств РСФСР и ДАССР, маст</w:t>
      </w:r>
      <w:r w:rsidR="00B051DD">
        <w:rPr>
          <w:sz w:val="28"/>
          <w:szCs w:val="28"/>
        </w:rPr>
        <w:t>ере Кубачинского художествен.</w:t>
      </w:r>
      <w:r>
        <w:rPr>
          <w:sz w:val="28"/>
          <w:szCs w:val="28"/>
        </w:rPr>
        <w:t xml:space="preserve"> комбината, канд</w:t>
      </w:r>
      <w:r w:rsidR="00B051DD">
        <w:rPr>
          <w:sz w:val="28"/>
          <w:szCs w:val="28"/>
        </w:rPr>
        <w:t>.</w:t>
      </w:r>
      <w:r>
        <w:rPr>
          <w:sz w:val="28"/>
          <w:szCs w:val="28"/>
        </w:rPr>
        <w:t>в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путаты Верховного Совета СССР</w:t>
      </w:r>
      <w:r w:rsidR="00B051DD">
        <w:rPr>
          <w:sz w:val="28"/>
          <w:szCs w:val="28"/>
        </w:rPr>
        <w:t>,</w:t>
      </w:r>
      <w:r>
        <w:rPr>
          <w:sz w:val="28"/>
          <w:szCs w:val="28"/>
        </w:rPr>
        <w:t xml:space="preserve"> Расуле Алиханове</w:t>
      </w:r>
      <w:r w:rsidRPr="006C7A8E">
        <w:rPr>
          <w:sz w:val="28"/>
          <w:szCs w:val="28"/>
        </w:rPr>
        <w:t>]</w:t>
      </w:r>
      <w:r>
        <w:rPr>
          <w:sz w:val="28"/>
          <w:szCs w:val="28"/>
        </w:rPr>
        <w:t xml:space="preserve"> / М. Абакаров //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нинское знамя. – 31 мая. – ил.</w:t>
      </w:r>
    </w:p>
    <w:p w:rsidR="006C7A8E" w:rsidRDefault="003A614E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Дарг.яз.</w:t>
      </w:r>
    </w:p>
    <w:p w:rsidR="006C7A8E" w:rsidRDefault="006C7A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468. Абакаров М.</w:t>
      </w:r>
      <w:r>
        <w:rPr>
          <w:sz w:val="28"/>
          <w:szCs w:val="28"/>
        </w:rPr>
        <w:t xml:space="preserve"> Поющий орнамент: </w:t>
      </w:r>
      <w:r w:rsidRPr="006C7A8E">
        <w:rPr>
          <w:sz w:val="28"/>
          <w:szCs w:val="28"/>
        </w:rPr>
        <w:t>[</w:t>
      </w:r>
      <w:r>
        <w:rPr>
          <w:sz w:val="28"/>
          <w:szCs w:val="28"/>
        </w:rPr>
        <w:t>о мастерах Кубачинского 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жественного комбината Р. Али</w:t>
      </w:r>
      <w:r w:rsidR="00774249">
        <w:rPr>
          <w:sz w:val="28"/>
          <w:szCs w:val="28"/>
        </w:rPr>
        <w:t>ханове, Г.Б. Магомедове, Г. Кишо</w:t>
      </w:r>
      <w:r>
        <w:rPr>
          <w:sz w:val="28"/>
          <w:szCs w:val="28"/>
        </w:rPr>
        <w:t>ве, Р. Чуш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ве, Г.-А. Гаджиламаммаеве, М. Хартумове и др.</w:t>
      </w:r>
      <w:r w:rsidRPr="006C7A8E">
        <w:rPr>
          <w:sz w:val="28"/>
          <w:szCs w:val="28"/>
        </w:rPr>
        <w:t>]</w:t>
      </w:r>
      <w:r>
        <w:rPr>
          <w:sz w:val="28"/>
          <w:szCs w:val="28"/>
        </w:rPr>
        <w:t xml:space="preserve"> / М. Абакаров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1975. – 30 окт.</w:t>
      </w:r>
    </w:p>
    <w:p w:rsidR="006C7A8E" w:rsidRDefault="006C7A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469. Абдуразаков Р. </w:t>
      </w:r>
      <w:r>
        <w:rPr>
          <w:sz w:val="28"/>
          <w:szCs w:val="28"/>
        </w:rPr>
        <w:t xml:space="preserve">Из славной династии: </w:t>
      </w:r>
      <w:r w:rsidRPr="006C7A8E">
        <w:rPr>
          <w:sz w:val="28"/>
          <w:szCs w:val="28"/>
        </w:rPr>
        <w:t>[</w:t>
      </w:r>
      <w:r w:rsidR="00AA5BBC">
        <w:rPr>
          <w:sz w:val="28"/>
          <w:szCs w:val="28"/>
        </w:rPr>
        <w:t>о потомственном мастере- ювел</w:t>
      </w:r>
      <w:r w:rsidR="00417768">
        <w:rPr>
          <w:sz w:val="28"/>
          <w:szCs w:val="28"/>
        </w:rPr>
        <w:t>ире Кубачинского художествен.</w:t>
      </w:r>
      <w:r w:rsidR="00AA5BBC">
        <w:rPr>
          <w:sz w:val="28"/>
          <w:szCs w:val="28"/>
        </w:rPr>
        <w:t xml:space="preserve"> комбината</w:t>
      </w:r>
      <w:r w:rsidR="00B051DD">
        <w:rPr>
          <w:sz w:val="28"/>
          <w:szCs w:val="28"/>
        </w:rPr>
        <w:t>,</w:t>
      </w:r>
      <w:r w:rsidR="00AA5BBC">
        <w:rPr>
          <w:sz w:val="28"/>
          <w:szCs w:val="28"/>
        </w:rPr>
        <w:t xml:space="preserve"> Абдусаламе Алиханове</w:t>
      </w:r>
      <w:r w:rsidRPr="006C7A8E">
        <w:rPr>
          <w:sz w:val="28"/>
          <w:szCs w:val="28"/>
        </w:rPr>
        <w:t>]</w:t>
      </w:r>
      <w:r w:rsidR="00AA5BBC">
        <w:rPr>
          <w:sz w:val="28"/>
          <w:szCs w:val="28"/>
        </w:rPr>
        <w:t xml:space="preserve"> // Дагестанская правда. – 1974. – 12 июля.</w:t>
      </w:r>
    </w:p>
    <w:p w:rsidR="00AA5BBC" w:rsidRDefault="00AA5BB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470. Расул Алиханов: </w:t>
      </w:r>
      <w:r w:rsidRPr="00AA5BBC">
        <w:rPr>
          <w:sz w:val="28"/>
          <w:szCs w:val="28"/>
        </w:rPr>
        <w:t>[</w:t>
      </w:r>
      <w:r>
        <w:rPr>
          <w:sz w:val="28"/>
          <w:szCs w:val="28"/>
        </w:rPr>
        <w:t>краткая жизненная и творческая биография</w:t>
      </w:r>
      <w:r w:rsidRPr="00AA5BBC">
        <w:rPr>
          <w:sz w:val="28"/>
          <w:szCs w:val="28"/>
        </w:rPr>
        <w:t>]</w:t>
      </w:r>
      <w:r>
        <w:rPr>
          <w:sz w:val="28"/>
          <w:szCs w:val="28"/>
        </w:rPr>
        <w:t xml:space="preserve"> // Блокнот агитатора. – 1966. - № 10. – С. 1-2.</w:t>
      </w:r>
    </w:p>
    <w:p w:rsidR="00AA5BBC" w:rsidRDefault="00AA5BB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471. Расул Алиханов: </w:t>
      </w:r>
      <w:r>
        <w:rPr>
          <w:sz w:val="28"/>
          <w:szCs w:val="28"/>
        </w:rPr>
        <w:t xml:space="preserve">«Шкатулка мира»: </w:t>
      </w:r>
      <w:r w:rsidRPr="00AA5BBC">
        <w:rPr>
          <w:sz w:val="28"/>
          <w:szCs w:val="28"/>
        </w:rPr>
        <w:t>[</w:t>
      </w:r>
      <w:r>
        <w:rPr>
          <w:sz w:val="28"/>
          <w:szCs w:val="28"/>
        </w:rPr>
        <w:t>работа кубачинского маст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 Расула Алиханова</w:t>
      </w:r>
      <w:r w:rsidRPr="00AA5BBC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1951. – 19 сент.</w:t>
      </w:r>
    </w:p>
    <w:p w:rsidR="00AA5BBC" w:rsidRDefault="00AA5BB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472. Ахмедов М. </w:t>
      </w:r>
      <w:r>
        <w:rPr>
          <w:sz w:val="28"/>
          <w:szCs w:val="28"/>
        </w:rPr>
        <w:t xml:space="preserve">Имя его не забыто: </w:t>
      </w:r>
      <w:r w:rsidRPr="00AA5BBC">
        <w:rPr>
          <w:sz w:val="28"/>
          <w:szCs w:val="28"/>
        </w:rPr>
        <w:t>[</w:t>
      </w:r>
      <w:r>
        <w:rPr>
          <w:sz w:val="28"/>
          <w:szCs w:val="28"/>
        </w:rPr>
        <w:t>очерк о жизне</w:t>
      </w:r>
      <w:r w:rsidR="00B051DD">
        <w:rPr>
          <w:sz w:val="28"/>
          <w:szCs w:val="28"/>
        </w:rPr>
        <w:t>нном и творческом пути нар.</w:t>
      </w:r>
      <w:r>
        <w:rPr>
          <w:sz w:val="28"/>
          <w:szCs w:val="28"/>
        </w:rPr>
        <w:t xml:space="preserve"> художника России и Дагестана, лауреата Государственн</w:t>
      </w:r>
      <w:r w:rsidR="00B76BEE">
        <w:rPr>
          <w:sz w:val="28"/>
          <w:szCs w:val="28"/>
        </w:rPr>
        <w:t>ой премии РСФСР им. И.Е. Репина</w:t>
      </w:r>
      <w:r w:rsidR="00B051DD">
        <w:rPr>
          <w:sz w:val="28"/>
          <w:szCs w:val="28"/>
        </w:rPr>
        <w:t>,</w:t>
      </w:r>
      <w:r>
        <w:rPr>
          <w:sz w:val="28"/>
          <w:szCs w:val="28"/>
        </w:rPr>
        <w:t xml:space="preserve"> мастера-ювелира из сел. Кубачи Р.А. Алиханова, именем которого назван (</w:t>
      </w:r>
      <w:smartTag w:uri="urn:schemas-microsoft-com:office:smarttags" w:element="metricconverter">
        <w:smartTagPr>
          <w:attr w:name="ProductID" w:val="2001 г"/>
        </w:smartTagPr>
        <w:r>
          <w:rPr>
            <w:sz w:val="28"/>
            <w:szCs w:val="28"/>
          </w:rPr>
          <w:t>2001 г</w:t>
        </w:r>
      </w:smartTag>
      <w:r>
        <w:rPr>
          <w:sz w:val="28"/>
          <w:szCs w:val="28"/>
        </w:rPr>
        <w:t>.) Кубачинский художественный комбинат</w:t>
      </w:r>
      <w:r w:rsidRPr="00AA5BBC">
        <w:rPr>
          <w:sz w:val="28"/>
          <w:szCs w:val="28"/>
        </w:rPr>
        <w:t>]</w:t>
      </w:r>
      <w:r>
        <w:rPr>
          <w:sz w:val="28"/>
          <w:szCs w:val="28"/>
        </w:rPr>
        <w:t xml:space="preserve"> / М. Ахмедов // Дагестанская правда. – 2001. – 21 фев. – С. 3.: ил, портр.</w:t>
      </w:r>
    </w:p>
    <w:p w:rsidR="00AA5BBC" w:rsidRDefault="00AA5BBC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473. </w:t>
      </w:r>
      <w:r w:rsidR="00C375E0">
        <w:rPr>
          <w:b/>
          <w:sz w:val="28"/>
          <w:szCs w:val="28"/>
        </w:rPr>
        <w:t xml:space="preserve">Ахмедов М. </w:t>
      </w:r>
      <w:r w:rsidR="00C375E0">
        <w:rPr>
          <w:sz w:val="28"/>
          <w:szCs w:val="28"/>
        </w:rPr>
        <w:t xml:space="preserve">Кубачинец Расул – гордость Дагестана: </w:t>
      </w:r>
      <w:r w:rsidR="00C375E0" w:rsidRPr="00C375E0">
        <w:rPr>
          <w:sz w:val="28"/>
          <w:szCs w:val="28"/>
        </w:rPr>
        <w:t>[</w:t>
      </w:r>
      <w:r w:rsidR="00C375E0">
        <w:rPr>
          <w:sz w:val="28"/>
          <w:szCs w:val="28"/>
        </w:rPr>
        <w:t>к 80-летию со дня рождения нар. худож. России Р. Алиханова</w:t>
      </w:r>
      <w:r w:rsidR="00C375E0" w:rsidRPr="00C375E0">
        <w:rPr>
          <w:sz w:val="28"/>
          <w:szCs w:val="28"/>
        </w:rPr>
        <w:t>]</w:t>
      </w:r>
      <w:r w:rsidR="00C375E0">
        <w:rPr>
          <w:sz w:val="28"/>
          <w:szCs w:val="28"/>
        </w:rPr>
        <w:t xml:space="preserve"> / М. Ахмедов // Дагеста</w:t>
      </w:r>
      <w:r w:rsidR="00C375E0">
        <w:rPr>
          <w:sz w:val="28"/>
          <w:szCs w:val="28"/>
        </w:rPr>
        <w:t>н</w:t>
      </w:r>
      <w:r w:rsidR="00C375E0">
        <w:rPr>
          <w:sz w:val="28"/>
          <w:szCs w:val="28"/>
        </w:rPr>
        <w:t>ская правда. – 2002. – 11 июля. – (№ 48). – С. 4.</w:t>
      </w:r>
    </w:p>
    <w:p w:rsidR="00C375E0" w:rsidRDefault="00C375E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474. Бакидова Е. </w:t>
      </w:r>
      <w:r w:rsidR="00E20EA5">
        <w:rPr>
          <w:sz w:val="28"/>
          <w:szCs w:val="28"/>
        </w:rPr>
        <w:t xml:space="preserve">Расул Алиханов – поэт звучащего орнамента: </w:t>
      </w:r>
      <w:r w:rsidR="00E20EA5" w:rsidRPr="00E20EA5">
        <w:rPr>
          <w:sz w:val="28"/>
          <w:szCs w:val="28"/>
        </w:rPr>
        <w:t>[</w:t>
      </w:r>
      <w:r w:rsidR="00E20EA5">
        <w:rPr>
          <w:sz w:val="28"/>
          <w:szCs w:val="28"/>
        </w:rPr>
        <w:t>очерк о жизни и творчестве мастера</w:t>
      </w:r>
      <w:r w:rsidR="00E20EA5" w:rsidRPr="00E20EA5">
        <w:rPr>
          <w:sz w:val="28"/>
          <w:szCs w:val="28"/>
        </w:rPr>
        <w:t>]</w:t>
      </w:r>
      <w:r w:rsidR="00E20EA5">
        <w:rPr>
          <w:sz w:val="28"/>
          <w:szCs w:val="28"/>
        </w:rPr>
        <w:t xml:space="preserve"> / Е. Бакидова // Новое дело. – 2006. – 10 фев.</w:t>
      </w:r>
    </w:p>
    <w:p w:rsidR="00E20EA5" w:rsidRDefault="00E20EA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475. </w:t>
      </w:r>
      <w:r w:rsidR="00B76BEE">
        <w:rPr>
          <w:b/>
          <w:sz w:val="28"/>
          <w:szCs w:val="28"/>
        </w:rPr>
        <w:t xml:space="preserve">Внуков А. </w:t>
      </w:r>
      <w:r w:rsidR="00B76BEE">
        <w:rPr>
          <w:sz w:val="28"/>
          <w:szCs w:val="28"/>
        </w:rPr>
        <w:t xml:space="preserve">Дорога на свадьбу: </w:t>
      </w:r>
      <w:r w:rsidR="00B76BEE" w:rsidRPr="00B76BEE">
        <w:rPr>
          <w:sz w:val="28"/>
          <w:szCs w:val="28"/>
        </w:rPr>
        <w:t>[</w:t>
      </w:r>
      <w:r w:rsidR="009B72BF">
        <w:rPr>
          <w:sz w:val="28"/>
          <w:szCs w:val="28"/>
        </w:rPr>
        <w:t>о нар. художнике</w:t>
      </w:r>
      <w:r w:rsidR="00B76BEE">
        <w:rPr>
          <w:sz w:val="28"/>
          <w:szCs w:val="28"/>
        </w:rPr>
        <w:t xml:space="preserve"> России, кубачи</w:t>
      </w:r>
      <w:r w:rsidR="00B76BEE">
        <w:rPr>
          <w:sz w:val="28"/>
          <w:szCs w:val="28"/>
        </w:rPr>
        <w:t>н</w:t>
      </w:r>
      <w:r w:rsidR="00B76BEE">
        <w:rPr>
          <w:sz w:val="28"/>
          <w:szCs w:val="28"/>
        </w:rPr>
        <w:t>ском мастере-ювелире Р. Алиханове</w:t>
      </w:r>
      <w:r w:rsidR="00B76BEE" w:rsidRPr="00B76BEE">
        <w:rPr>
          <w:sz w:val="28"/>
          <w:szCs w:val="28"/>
        </w:rPr>
        <w:t>]</w:t>
      </w:r>
      <w:r w:rsidR="00B76BEE">
        <w:rPr>
          <w:sz w:val="28"/>
          <w:szCs w:val="28"/>
        </w:rPr>
        <w:t xml:space="preserve"> / А. Внуков // Известия. – 1970. – 4 фев.</w:t>
      </w:r>
    </w:p>
    <w:p w:rsidR="00B76BEE" w:rsidRDefault="00B76BE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476. Волшебники живут в Кубачах: </w:t>
      </w:r>
      <w:r w:rsidRPr="00B76BEE">
        <w:rPr>
          <w:sz w:val="28"/>
          <w:szCs w:val="28"/>
        </w:rPr>
        <w:t>[</w:t>
      </w:r>
      <w:r>
        <w:rPr>
          <w:sz w:val="28"/>
          <w:szCs w:val="28"/>
        </w:rPr>
        <w:t>о Р. Алиханове нар. худож. РСФСР</w:t>
      </w:r>
      <w:r w:rsidRPr="00B76BEE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1982. – 29 авг.</w:t>
      </w:r>
    </w:p>
    <w:p w:rsidR="00B76BEE" w:rsidRDefault="00B76BE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477. Джандарова З. </w:t>
      </w:r>
      <w:r>
        <w:rPr>
          <w:sz w:val="28"/>
          <w:szCs w:val="28"/>
        </w:rPr>
        <w:t xml:space="preserve">Кубачинец – сын кубачинца: </w:t>
      </w:r>
      <w:r w:rsidRPr="00B76BEE">
        <w:rPr>
          <w:sz w:val="28"/>
          <w:szCs w:val="28"/>
        </w:rPr>
        <w:t>[</w:t>
      </w:r>
      <w:r>
        <w:rPr>
          <w:sz w:val="28"/>
          <w:szCs w:val="28"/>
        </w:rPr>
        <w:t>очерк о златокузнеце из Кубачи, мастере Расуле Алиханове</w:t>
      </w:r>
      <w:r w:rsidRPr="00B76BEE">
        <w:rPr>
          <w:sz w:val="28"/>
          <w:szCs w:val="28"/>
        </w:rPr>
        <w:t>]</w:t>
      </w:r>
      <w:r>
        <w:rPr>
          <w:sz w:val="28"/>
          <w:szCs w:val="28"/>
        </w:rPr>
        <w:t xml:space="preserve"> / З. Джандарова 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да. – 1984. – 2 мая.</w:t>
      </w:r>
    </w:p>
    <w:p w:rsidR="00B76BEE" w:rsidRDefault="00B76BE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478. Маммаев М.М. </w:t>
      </w:r>
      <w:r>
        <w:rPr>
          <w:sz w:val="28"/>
          <w:szCs w:val="28"/>
        </w:rPr>
        <w:t xml:space="preserve">Расул Алиханов – художник-новатор: </w:t>
      </w:r>
      <w:r w:rsidRPr="00B76BEE">
        <w:rPr>
          <w:sz w:val="28"/>
          <w:szCs w:val="28"/>
        </w:rPr>
        <w:t>[</w:t>
      </w:r>
      <w:r>
        <w:rPr>
          <w:sz w:val="28"/>
          <w:szCs w:val="28"/>
        </w:rPr>
        <w:t>о творче</w:t>
      </w:r>
      <w:r>
        <w:rPr>
          <w:sz w:val="28"/>
          <w:szCs w:val="28"/>
        </w:rPr>
        <w:t>с</w:t>
      </w:r>
      <w:r w:rsidR="00B051DD">
        <w:rPr>
          <w:sz w:val="28"/>
          <w:szCs w:val="28"/>
        </w:rPr>
        <w:t>вте нар.</w:t>
      </w:r>
      <w:r>
        <w:rPr>
          <w:sz w:val="28"/>
          <w:szCs w:val="28"/>
        </w:rPr>
        <w:t xml:space="preserve"> художника России и Дагестана, лауреата Государственной премии РСФСР им. И.Е. Репина</w:t>
      </w:r>
      <w:r w:rsidR="00B051DD">
        <w:rPr>
          <w:sz w:val="28"/>
          <w:szCs w:val="28"/>
        </w:rPr>
        <w:t>,</w:t>
      </w:r>
      <w:r>
        <w:rPr>
          <w:sz w:val="28"/>
          <w:szCs w:val="28"/>
        </w:rPr>
        <w:t xml:space="preserve"> мастера-ювелира Р. Алиханова</w:t>
      </w:r>
      <w:r w:rsidR="00B051DD">
        <w:rPr>
          <w:sz w:val="28"/>
          <w:szCs w:val="28"/>
        </w:rPr>
        <w:t>, к</w:t>
      </w:r>
      <w:r>
        <w:rPr>
          <w:sz w:val="28"/>
          <w:szCs w:val="28"/>
        </w:rPr>
        <w:t xml:space="preserve"> 80-летию со дня рождения</w:t>
      </w:r>
      <w:r w:rsidRPr="00B76BEE">
        <w:rPr>
          <w:sz w:val="28"/>
          <w:szCs w:val="28"/>
        </w:rPr>
        <w:t>]</w:t>
      </w:r>
      <w:r>
        <w:rPr>
          <w:sz w:val="28"/>
          <w:szCs w:val="28"/>
        </w:rPr>
        <w:t xml:space="preserve"> / М.М. Маммаев // Дагестанские художественные промыслы: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следие, проблемы, перспективы. – Махачкала, 2003. – С. 83-89.</w:t>
      </w:r>
    </w:p>
    <w:p w:rsidR="00B76BEE" w:rsidRDefault="00B76BE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479. Руки золотые: </w:t>
      </w:r>
      <w:r w:rsidRPr="00B76BEE">
        <w:rPr>
          <w:sz w:val="28"/>
          <w:szCs w:val="28"/>
        </w:rPr>
        <w:t>[</w:t>
      </w:r>
      <w:r>
        <w:rPr>
          <w:sz w:val="28"/>
          <w:szCs w:val="28"/>
        </w:rPr>
        <w:t>о чл. Со</w:t>
      </w:r>
      <w:r w:rsidR="001F71BA">
        <w:rPr>
          <w:sz w:val="28"/>
          <w:szCs w:val="28"/>
        </w:rPr>
        <w:t>юза художников СССР, лауреатах Г</w:t>
      </w:r>
      <w:r>
        <w:rPr>
          <w:sz w:val="28"/>
          <w:szCs w:val="28"/>
        </w:rPr>
        <w:t>ос. премий им. Репина</w:t>
      </w:r>
      <w:r w:rsidR="001F71BA">
        <w:rPr>
          <w:sz w:val="28"/>
          <w:szCs w:val="28"/>
        </w:rPr>
        <w:t>,</w:t>
      </w:r>
      <w:r>
        <w:rPr>
          <w:sz w:val="28"/>
          <w:szCs w:val="28"/>
        </w:rPr>
        <w:t xml:space="preserve"> Алиханове Р.А. и Магомедове Г.М.</w:t>
      </w:r>
      <w:r w:rsidRPr="00B76BEE">
        <w:rPr>
          <w:sz w:val="28"/>
          <w:szCs w:val="28"/>
        </w:rPr>
        <w:t>]</w:t>
      </w:r>
      <w:r w:rsidR="00A71661">
        <w:rPr>
          <w:sz w:val="28"/>
          <w:szCs w:val="28"/>
        </w:rPr>
        <w:t xml:space="preserve"> // Дагестанская правда. – 1985. – 17 окт.</w:t>
      </w:r>
    </w:p>
    <w:p w:rsidR="00A71661" w:rsidRDefault="00A7166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480. Седаш Э. </w:t>
      </w:r>
      <w:r>
        <w:rPr>
          <w:sz w:val="28"/>
          <w:szCs w:val="28"/>
        </w:rPr>
        <w:t xml:space="preserve">Расул Алиханов: </w:t>
      </w:r>
      <w:r w:rsidRPr="00A71661">
        <w:rPr>
          <w:sz w:val="28"/>
          <w:szCs w:val="28"/>
        </w:rPr>
        <w:t>[</w:t>
      </w:r>
      <w:r w:rsidR="009B72BF">
        <w:rPr>
          <w:sz w:val="28"/>
          <w:szCs w:val="28"/>
        </w:rPr>
        <w:t>о творчестве заслужен. д</w:t>
      </w:r>
      <w:r w:rsidR="001F71BA">
        <w:rPr>
          <w:sz w:val="28"/>
          <w:szCs w:val="28"/>
        </w:rPr>
        <w:t>еят.</w:t>
      </w:r>
      <w:r>
        <w:rPr>
          <w:sz w:val="28"/>
          <w:szCs w:val="28"/>
        </w:rPr>
        <w:t xml:space="preserve"> искусств РСФСР и ДАССР, лауреата Гос. премии РСФСР им. И.Е. Репина, мастера-ювел</w:t>
      </w:r>
      <w:r w:rsidR="001F71BA">
        <w:rPr>
          <w:sz w:val="28"/>
          <w:szCs w:val="28"/>
        </w:rPr>
        <w:t>ира Кубачинского художествен.</w:t>
      </w:r>
      <w:r>
        <w:rPr>
          <w:sz w:val="28"/>
          <w:szCs w:val="28"/>
        </w:rPr>
        <w:t xml:space="preserve"> комбината Р. Алиханова</w:t>
      </w:r>
      <w:r w:rsidRPr="00A71661">
        <w:rPr>
          <w:sz w:val="28"/>
          <w:szCs w:val="28"/>
        </w:rPr>
        <w:t>]</w:t>
      </w:r>
      <w:r>
        <w:rPr>
          <w:sz w:val="28"/>
          <w:szCs w:val="28"/>
        </w:rPr>
        <w:t xml:space="preserve"> / Э. Седаш // Декоративное искусство СССР. – 1972. - № 8. – С. 48. – (К 50-летию со дня рождения).</w:t>
      </w:r>
    </w:p>
    <w:p w:rsidR="00A71661" w:rsidRDefault="00A7166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481. Алихан Ахмедов: </w:t>
      </w:r>
      <w:r w:rsidRPr="00A71661">
        <w:rPr>
          <w:sz w:val="28"/>
          <w:szCs w:val="28"/>
        </w:rPr>
        <w:t>[</w:t>
      </w:r>
      <w:r>
        <w:rPr>
          <w:sz w:val="28"/>
          <w:szCs w:val="28"/>
        </w:rPr>
        <w:t>мастер народного искусства, с. Кубачи</w:t>
      </w:r>
      <w:r w:rsidRPr="00A71661">
        <w:rPr>
          <w:sz w:val="28"/>
          <w:szCs w:val="28"/>
        </w:rPr>
        <w:t>]</w:t>
      </w:r>
      <w:r>
        <w:rPr>
          <w:sz w:val="28"/>
          <w:szCs w:val="28"/>
        </w:rPr>
        <w:t xml:space="preserve"> //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дожники народов СССР: Библиогр. словарь. Т.1. – М., 1970. – С. 239: Библ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огр. 15 назв.</w:t>
      </w:r>
    </w:p>
    <w:p w:rsidR="00A71661" w:rsidRDefault="00A7166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482. Кубачинское чудо: </w:t>
      </w:r>
      <w:r w:rsidRPr="00A71661">
        <w:rPr>
          <w:sz w:val="28"/>
          <w:szCs w:val="28"/>
        </w:rPr>
        <w:t>[</w:t>
      </w:r>
      <w:r>
        <w:rPr>
          <w:sz w:val="28"/>
          <w:szCs w:val="28"/>
        </w:rPr>
        <w:t>о златокузнеце А. Ахмедове и его персонал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выставке</w:t>
      </w:r>
      <w:r w:rsidRPr="00A71661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1988. – 19 апр.</w:t>
      </w:r>
    </w:p>
    <w:p w:rsidR="00A71661" w:rsidRDefault="00A7166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483. Плескачевский М. </w:t>
      </w:r>
      <w:r>
        <w:rPr>
          <w:sz w:val="28"/>
          <w:szCs w:val="28"/>
        </w:rPr>
        <w:t xml:space="preserve">Династия Ахмедовых: </w:t>
      </w:r>
      <w:r w:rsidRPr="00A71661">
        <w:rPr>
          <w:sz w:val="28"/>
          <w:szCs w:val="28"/>
        </w:rPr>
        <w:t>[</w:t>
      </w:r>
      <w:r>
        <w:rPr>
          <w:sz w:val="28"/>
          <w:szCs w:val="28"/>
        </w:rPr>
        <w:t>о выдающихся умел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цах из аула - Кубачи</w:t>
      </w:r>
      <w:r w:rsidRPr="00A71661">
        <w:rPr>
          <w:sz w:val="28"/>
          <w:szCs w:val="28"/>
        </w:rPr>
        <w:t>]</w:t>
      </w:r>
      <w:r>
        <w:rPr>
          <w:sz w:val="28"/>
          <w:szCs w:val="28"/>
        </w:rPr>
        <w:t xml:space="preserve"> / М. Плескачевский // Труд. – 1962. – 27 июня.</w:t>
      </w:r>
    </w:p>
    <w:p w:rsidR="00A71661" w:rsidRDefault="00A7166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484. </w:t>
      </w:r>
      <w:r w:rsidR="00FF3F1E">
        <w:rPr>
          <w:b/>
          <w:sz w:val="28"/>
          <w:szCs w:val="28"/>
        </w:rPr>
        <w:t xml:space="preserve">Трунов Дм. </w:t>
      </w:r>
      <w:r w:rsidR="00FF3F1E">
        <w:rPr>
          <w:sz w:val="28"/>
          <w:szCs w:val="28"/>
        </w:rPr>
        <w:t xml:space="preserve">Династия мастеров: </w:t>
      </w:r>
      <w:r w:rsidR="00FF3F1E" w:rsidRPr="00FF3F1E">
        <w:rPr>
          <w:sz w:val="28"/>
          <w:szCs w:val="28"/>
        </w:rPr>
        <w:t>[</w:t>
      </w:r>
      <w:r w:rsidR="00FF3F1E">
        <w:rPr>
          <w:sz w:val="28"/>
          <w:szCs w:val="28"/>
        </w:rPr>
        <w:t>о мастерах-ювелирах</w:t>
      </w:r>
      <w:r w:rsidR="001F71BA">
        <w:rPr>
          <w:sz w:val="28"/>
          <w:szCs w:val="28"/>
        </w:rPr>
        <w:t>,</w:t>
      </w:r>
      <w:r w:rsidR="00FF3F1E">
        <w:rPr>
          <w:sz w:val="28"/>
          <w:szCs w:val="28"/>
        </w:rPr>
        <w:t xml:space="preserve"> Ахмед</w:t>
      </w:r>
      <w:r w:rsidR="00FF3F1E">
        <w:rPr>
          <w:sz w:val="28"/>
          <w:szCs w:val="28"/>
        </w:rPr>
        <w:t>о</w:t>
      </w:r>
      <w:r w:rsidR="001F71BA">
        <w:rPr>
          <w:sz w:val="28"/>
          <w:szCs w:val="28"/>
        </w:rPr>
        <w:t>вых из</w:t>
      </w:r>
      <w:r w:rsidR="009B72BF">
        <w:rPr>
          <w:sz w:val="28"/>
          <w:szCs w:val="28"/>
        </w:rPr>
        <w:t xml:space="preserve"> Дагестанской</w:t>
      </w:r>
      <w:r w:rsidR="00FF3F1E">
        <w:rPr>
          <w:sz w:val="28"/>
          <w:szCs w:val="28"/>
        </w:rPr>
        <w:t xml:space="preserve"> АССР</w:t>
      </w:r>
      <w:r w:rsidR="00FF3F1E" w:rsidRPr="00FF3F1E">
        <w:rPr>
          <w:sz w:val="28"/>
          <w:szCs w:val="28"/>
        </w:rPr>
        <w:t>]</w:t>
      </w:r>
      <w:r w:rsidR="00FF3F1E">
        <w:rPr>
          <w:sz w:val="28"/>
          <w:szCs w:val="28"/>
        </w:rPr>
        <w:t xml:space="preserve"> / Дмитрий Трунов // Промысловая кооперация, 1960. - №8. – С. 32.</w:t>
      </w:r>
    </w:p>
    <w:p w:rsidR="00FF3F1E" w:rsidRDefault="00FF3F1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485. </w:t>
      </w:r>
      <w:r w:rsidR="00DB1D57">
        <w:rPr>
          <w:b/>
          <w:sz w:val="28"/>
          <w:szCs w:val="28"/>
        </w:rPr>
        <w:t xml:space="preserve">Гаджи Ахмедов: </w:t>
      </w:r>
      <w:r w:rsidR="00DB1D57" w:rsidRPr="00DB1D57">
        <w:rPr>
          <w:sz w:val="28"/>
          <w:szCs w:val="28"/>
        </w:rPr>
        <w:t>[</w:t>
      </w:r>
      <w:r w:rsidR="00DB1D57">
        <w:rPr>
          <w:sz w:val="28"/>
          <w:szCs w:val="28"/>
        </w:rPr>
        <w:t>мастер народного искусства, с. Кубачи</w:t>
      </w:r>
      <w:r w:rsidR="00DB1D57" w:rsidRPr="00DB1D57">
        <w:rPr>
          <w:sz w:val="28"/>
          <w:szCs w:val="28"/>
        </w:rPr>
        <w:t>]</w:t>
      </w:r>
      <w:r w:rsidR="00DB1D57">
        <w:rPr>
          <w:sz w:val="28"/>
          <w:szCs w:val="28"/>
        </w:rPr>
        <w:t xml:space="preserve"> // Х</w:t>
      </w:r>
      <w:r w:rsidR="00DB1D57">
        <w:rPr>
          <w:sz w:val="28"/>
          <w:szCs w:val="28"/>
        </w:rPr>
        <w:t>у</w:t>
      </w:r>
      <w:r w:rsidR="00DB1D57">
        <w:rPr>
          <w:sz w:val="28"/>
          <w:szCs w:val="28"/>
        </w:rPr>
        <w:t>дожники народов СССР: Библиогр. словарь. Т.1. – М., 1970. – С. 239.: Библ</w:t>
      </w:r>
      <w:r w:rsidR="00DB1D57">
        <w:rPr>
          <w:sz w:val="28"/>
          <w:szCs w:val="28"/>
        </w:rPr>
        <w:t>и</w:t>
      </w:r>
      <w:r w:rsidR="00DB1D57">
        <w:rPr>
          <w:sz w:val="28"/>
          <w:szCs w:val="28"/>
        </w:rPr>
        <w:t>огр. 4 назв.</w:t>
      </w:r>
    </w:p>
    <w:p w:rsidR="00DB1D57" w:rsidRDefault="00DB1D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486. Абу-Бакар А. </w:t>
      </w:r>
      <w:r>
        <w:rPr>
          <w:sz w:val="28"/>
          <w:szCs w:val="28"/>
        </w:rPr>
        <w:t xml:space="preserve">Мастер: </w:t>
      </w:r>
      <w:r w:rsidRPr="00DB1D57">
        <w:rPr>
          <w:sz w:val="28"/>
          <w:szCs w:val="28"/>
        </w:rPr>
        <w:t>[</w:t>
      </w:r>
      <w:r>
        <w:rPr>
          <w:sz w:val="28"/>
          <w:szCs w:val="28"/>
        </w:rPr>
        <w:t>о златокузнеце из Кубачи</w:t>
      </w:r>
      <w:r w:rsidR="001F71BA">
        <w:rPr>
          <w:sz w:val="28"/>
          <w:szCs w:val="28"/>
        </w:rPr>
        <w:t>,</w:t>
      </w:r>
      <w:r>
        <w:rPr>
          <w:sz w:val="28"/>
          <w:szCs w:val="28"/>
        </w:rPr>
        <w:t xml:space="preserve"> Г.-М. Багатыр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</w:t>
      </w:r>
      <w:r w:rsidRPr="00DB1D57">
        <w:rPr>
          <w:sz w:val="28"/>
          <w:szCs w:val="28"/>
        </w:rPr>
        <w:t>]</w:t>
      </w:r>
      <w:r>
        <w:rPr>
          <w:sz w:val="28"/>
          <w:szCs w:val="28"/>
        </w:rPr>
        <w:t xml:space="preserve"> / Ахмедхан Абу-Бакар // Дагестанская правда. – 1982. – 30 нояб.</w:t>
      </w:r>
    </w:p>
    <w:p w:rsidR="00DB1D57" w:rsidRDefault="00DB1D5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487. Амир Гази. </w:t>
      </w:r>
      <w:r w:rsidR="00C816D6">
        <w:rPr>
          <w:sz w:val="28"/>
          <w:szCs w:val="28"/>
        </w:rPr>
        <w:t xml:space="preserve">Щедрый талант: </w:t>
      </w:r>
      <w:r w:rsidR="00C816D6" w:rsidRPr="00C816D6">
        <w:rPr>
          <w:sz w:val="28"/>
          <w:szCs w:val="28"/>
        </w:rPr>
        <w:t>[</w:t>
      </w:r>
      <w:r w:rsidR="00C816D6">
        <w:rPr>
          <w:sz w:val="28"/>
          <w:szCs w:val="28"/>
        </w:rPr>
        <w:t>о кубачинском мастере-ювели</w:t>
      </w:r>
      <w:r w:rsidR="001F71BA">
        <w:rPr>
          <w:sz w:val="28"/>
          <w:szCs w:val="28"/>
        </w:rPr>
        <w:t>ре Г.-М. Багатыров</w:t>
      </w:r>
      <w:r w:rsidR="009B72BF">
        <w:rPr>
          <w:sz w:val="28"/>
          <w:szCs w:val="28"/>
        </w:rPr>
        <w:t>е, заслужен.</w:t>
      </w:r>
      <w:r w:rsidR="00C816D6">
        <w:rPr>
          <w:sz w:val="28"/>
          <w:szCs w:val="28"/>
        </w:rPr>
        <w:t xml:space="preserve"> деятеле искусств Дагестана</w:t>
      </w:r>
      <w:r w:rsidR="00C816D6" w:rsidRPr="00C816D6">
        <w:rPr>
          <w:sz w:val="28"/>
          <w:szCs w:val="28"/>
        </w:rPr>
        <w:t>]</w:t>
      </w:r>
      <w:r w:rsidR="00C816D6">
        <w:rPr>
          <w:sz w:val="28"/>
          <w:szCs w:val="28"/>
        </w:rPr>
        <w:t xml:space="preserve"> / Амир Гази // Даг</w:t>
      </w:r>
      <w:r w:rsidR="00C816D6">
        <w:rPr>
          <w:sz w:val="28"/>
          <w:szCs w:val="28"/>
        </w:rPr>
        <w:t>е</w:t>
      </w:r>
      <w:r w:rsidR="00C816D6">
        <w:rPr>
          <w:sz w:val="28"/>
          <w:szCs w:val="28"/>
        </w:rPr>
        <w:t>станская правда. – 1986. – 27 июля.</w:t>
      </w:r>
    </w:p>
    <w:p w:rsidR="00C816D6" w:rsidRDefault="00C816D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488. Шамов Г. </w:t>
      </w:r>
      <w:r>
        <w:rPr>
          <w:sz w:val="28"/>
          <w:szCs w:val="28"/>
        </w:rPr>
        <w:t xml:space="preserve">На пути к вершине: </w:t>
      </w:r>
      <w:r w:rsidRPr="00C816D6">
        <w:rPr>
          <w:sz w:val="28"/>
          <w:szCs w:val="28"/>
        </w:rPr>
        <w:t>[</w:t>
      </w:r>
      <w:r>
        <w:rPr>
          <w:sz w:val="28"/>
          <w:szCs w:val="28"/>
        </w:rPr>
        <w:t>о самобытном мастере-ювелире, златокузнеце из Кубачи</w:t>
      </w:r>
      <w:r w:rsidR="001F71BA">
        <w:rPr>
          <w:sz w:val="28"/>
          <w:szCs w:val="28"/>
        </w:rPr>
        <w:t>,</w:t>
      </w:r>
      <w:r>
        <w:rPr>
          <w:sz w:val="28"/>
          <w:szCs w:val="28"/>
        </w:rPr>
        <w:t xml:space="preserve"> Г.-М. Багатыреве</w:t>
      </w:r>
      <w:r w:rsidRPr="00C816D6">
        <w:rPr>
          <w:sz w:val="28"/>
          <w:szCs w:val="28"/>
        </w:rPr>
        <w:t>]</w:t>
      </w:r>
      <w:r>
        <w:rPr>
          <w:sz w:val="28"/>
          <w:szCs w:val="28"/>
        </w:rPr>
        <w:t xml:space="preserve"> / Г. Шамов 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да. – 1985. – 23 нояб. – (Мастер).</w:t>
      </w:r>
    </w:p>
    <w:p w:rsidR="00C816D6" w:rsidRDefault="00C816D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489. Маммаев М.М. </w:t>
      </w:r>
      <w:r>
        <w:rPr>
          <w:sz w:val="28"/>
          <w:szCs w:val="28"/>
        </w:rPr>
        <w:t xml:space="preserve">Покоряет искусство: </w:t>
      </w:r>
      <w:r w:rsidRPr="00C816D6">
        <w:rPr>
          <w:sz w:val="28"/>
          <w:szCs w:val="28"/>
        </w:rPr>
        <w:t>[</w:t>
      </w:r>
      <w:r>
        <w:rPr>
          <w:sz w:val="28"/>
          <w:szCs w:val="28"/>
        </w:rPr>
        <w:t>об изучении декоративно-прикладного искусства Дагестан</w:t>
      </w:r>
      <w:r w:rsidR="009B72BF">
        <w:rPr>
          <w:sz w:val="28"/>
          <w:szCs w:val="28"/>
        </w:rPr>
        <w:t>а и вкладе в это дело проф.</w:t>
      </w:r>
      <w:r>
        <w:rPr>
          <w:sz w:val="28"/>
          <w:szCs w:val="28"/>
        </w:rPr>
        <w:t xml:space="preserve"> </w:t>
      </w:r>
      <w:r w:rsidR="001F71BA">
        <w:rPr>
          <w:sz w:val="28"/>
          <w:szCs w:val="28"/>
        </w:rPr>
        <w:t xml:space="preserve">, </w:t>
      </w:r>
      <w:r>
        <w:rPr>
          <w:sz w:val="28"/>
          <w:szCs w:val="28"/>
        </w:rPr>
        <w:t>А.С. Башкира</w:t>
      </w:r>
      <w:r w:rsidRPr="00C816D6">
        <w:rPr>
          <w:sz w:val="28"/>
          <w:szCs w:val="28"/>
        </w:rPr>
        <w:t>]</w:t>
      </w:r>
      <w:r>
        <w:rPr>
          <w:sz w:val="28"/>
          <w:szCs w:val="28"/>
        </w:rPr>
        <w:t xml:space="preserve"> / М. Мамаев // Дагестанская правда. – 1985. – 31 авг.</w:t>
      </w:r>
    </w:p>
    <w:p w:rsidR="00C816D6" w:rsidRDefault="00C816D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490. Инжиев А.: </w:t>
      </w:r>
      <w:r w:rsidRPr="00C816D6">
        <w:rPr>
          <w:sz w:val="28"/>
          <w:szCs w:val="28"/>
        </w:rPr>
        <w:t>[</w:t>
      </w:r>
      <w:r>
        <w:rPr>
          <w:sz w:val="28"/>
          <w:szCs w:val="28"/>
        </w:rPr>
        <w:t>о работе ученика 10 класса Кубачинской средней школы Гаджимагомеда Билалова</w:t>
      </w:r>
      <w:r w:rsidR="001F71BA">
        <w:rPr>
          <w:sz w:val="28"/>
          <w:szCs w:val="28"/>
        </w:rPr>
        <w:t>,</w:t>
      </w:r>
      <w:r w:rsidR="009C32A4">
        <w:rPr>
          <w:sz w:val="28"/>
          <w:szCs w:val="28"/>
        </w:rPr>
        <w:t xml:space="preserve"> высокохудожественной серебряной дек</w:t>
      </w:r>
      <w:r w:rsidR="009C32A4">
        <w:rPr>
          <w:sz w:val="28"/>
          <w:szCs w:val="28"/>
        </w:rPr>
        <w:t>о</w:t>
      </w:r>
      <w:r w:rsidR="009C32A4">
        <w:rPr>
          <w:sz w:val="28"/>
          <w:szCs w:val="28"/>
        </w:rPr>
        <w:t>ративной тарелке</w:t>
      </w:r>
      <w:r w:rsidRPr="00C816D6">
        <w:rPr>
          <w:sz w:val="28"/>
          <w:szCs w:val="28"/>
        </w:rPr>
        <w:t>]</w:t>
      </w:r>
      <w:r w:rsidR="009C32A4">
        <w:rPr>
          <w:sz w:val="28"/>
          <w:szCs w:val="28"/>
        </w:rPr>
        <w:t xml:space="preserve"> / А. Инжиев // Дагестанская правда. – 1967. – 15 нояб.: ил.</w:t>
      </w:r>
    </w:p>
    <w:p w:rsidR="009C32A4" w:rsidRDefault="009C32A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491. Гаджиев Б. </w:t>
      </w:r>
      <w:r>
        <w:rPr>
          <w:sz w:val="28"/>
          <w:szCs w:val="28"/>
        </w:rPr>
        <w:t xml:space="preserve">Сад старого Алихана: </w:t>
      </w:r>
      <w:r w:rsidRPr="009C32A4">
        <w:rPr>
          <w:sz w:val="28"/>
          <w:szCs w:val="28"/>
        </w:rPr>
        <w:t>[</w:t>
      </w:r>
      <w:r>
        <w:rPr>
          <w:sz w:val="28"/>
          <w:szCs w:val="28"/>
        </w:rPr>
        <w:t>о златокузнеце из Кубачи 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хане Борцове</w:t>
      </w:r>
      <w:r w:rsidRPr="009C32A4">
        <w:rPr>
          <w:sz w:val="28"/>
          <w:szCs w:val="28"/>
        </w:rPr>
        <w:t>]</w:t>
      </w:r>
      <w:r>
        <w:rPr>
          <w:sz w:val="28"/>
          <w:szCs w:val="28"/>
        </w:rPr>
        <w:t xml:space="preserve"> / Б. Гаджиев // Дагестанская правда. – 1992. – 10 окт. – (По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гестану. Сегодня и в старину).</w:t>
      </w:r>
    </w:p>
    <w:p w:rsidR="009C32A4" w:rsidRDefault="009C32A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492. Мастер – «золотые руки»: </w:t>
      </w:r>
      <w:r w:rsidRPr="009C32A4">
        <w:rPr>
          <w:sz w:val="28"/>
          <w:szCs w:val="28"/>
        </w:rPr>
        <w:t>[</w:t>
      </w:r>
      <w:r>
        <w:rPr>
          <w:sz w:val="28"/>
          <w:szCs w:val="28"/>
        </w:rPr>
        <w:t>кубачинец Г. Гаджиламамаев</w:t>
      </w:r>
      <w:r w:rsidRPr="009C32A4">
        <w:rPr>
          <w:sz w:val="28"/>
          <w:szCs w:val="28"/>
        </w:rPr>
        <w:t>]</w:t>
      </w:r>
      <w:r>
        <w:rPr>
          <w:sz w:val="28"/>
          <w:szCs w:val="28"/>
        </w:rPr>
        <w:t xml:space="preserve">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1971. – 11 февр.</w:t>
      </w:r>
    </w:p>
    <w:p w:rsidR="009C32A4" w:rsidRDefault="009C32A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493. Криницкий Д. </w:t>
      </w:r>
      <w:r>
        <w:rPr>
          <w:sz w:val="28"/>
          <w:szCs w:val="28"/>
        </w:rPr>
        <w:t xml:space="preserve">Золотые руки кубачинца: </w:t>
      </w:r>
      <w:r w:rsidRPr="009C32A4">
        <w:rPr>
          <w:sz w:val="28"/>
          <w:szCs w:val="28"/>
        </w:rPr>
        <w:t>[</w:t>
      </w:r>
      <w:r>
        <w:rPr>
          <w:sz w:val="28"/>
          <w:szCs w:val="28"/>
        </w:rPr>
        <w:t>о работах мастера А. Гаджихаликова</w:t>
      </w:r>
      <w:r w:rsidRPr="009C32A4">
        <w:rPr>
          <w:sz w:val="28"/>
          <w:szCs w:val="28"/>
        </w:rPr>
        <w:t>]</w:t>
      </w:r>
      <w:r>
        <w:rPr>
          <w:sz w:val="28"/>
          <w:szCs w:val="28"/>
        </w:rPr>
        <w:t xml:space="preserve"> / Д. Криницкий // Дагестанская правда. – 1963. – 7 июня.</w:t>
      </w:r>
    </w:p>
    <w:p w:rsidR="009C32A4" w:rsidRDefault="009C32A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494. Мях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яммадов А. </w:t>
      </w:r>
      <w:r>
        <w:rPr>
          <w:sz w:val="28"/>
          <w:szCs w:val="28"/>
        </w:rPr>
        <w:t>Устнала хьалибарг // Ленинна байрахъ. – 1981. – 30 янв.</w:t>
      </w:r>
      <w:r w:rsidR="00A64186">
        <w:rPr>
          <w:sz w:val="28"/>
          <w:szCs w:val="28"/>
        </w:rPr>
        <w:t xml:space="preserve">         </w:t>
      </w:r>
    </w:p>
    <w:p w:rsidR="00C00651" w:rsidRDefault="009C32A4" w:rsidP="00C00651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 А. Семья мастеров: </w:t>
      </w:r>
      <w:r w:rsidRPr="009C32A4">
        <w:rPr>
          <w:sz w:val="28"/>
          <w:szCs w:val="28"/>
        </w:rPr>
        <w:t>[</w:t>
      </w:r>
      <w:r>
        <w:rPr>
          <w:sz w:val="28"/>
          <w:szCs w:val="28"/>
        </w:rPr>
        <w:t>о златокузнецах Гаджихаликовых из селения Кубачи Дахадаевского р-на</w:t>
      </w:r>
      <w:r w:rsidRPr="009C32A4">
        <w:rPr>
          <w:sz w:val="28"/>
          <w:szCs w:val="28"/>
        </w:rPr>
        <w:t>]</w:t>
      </w:r>
      <w:r>
        <w:rPr>
          <w:sz w:val="28"/>
          <w:szCs w:val="28"/>
        </w:rPr>
        <w:t xml:space="preserve"> / А. Магомедов // Ленинское знамя. – 1981. – 30 янв.</w:t>
      </w:r>
    </w:p>
    <w:p w:rsidR="009C32A4" w:rsidRDefault="001F71BA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9C32A4" w:rsidRDefault="009C32A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495. Гончарова Л. </w:t>
      </w:r>
      <w:r>
        <w:rPr>
          <w:sz w:val="28"/>
          <w:szCs w:val="28"/>
        </w:rPr>
        <w:t xml:space="preserve">Семейные традиции прекрасного: </w:t>
      </w:r>
      <w:r w:rsidRPr="009C32A4">
        <w:rPr>
          <w:sz w:val="28"/>
          <w:szCs w:val="28"/>
        </w:rPr>
        <w:t>[</w:t>
      </w:r>
      <w:r>
        <w:rPr>
          <w:sz w:val="28"/>
          <w:szCs w:val="28"/>
        </w:rPr>
        <w:t>о ювелире, ла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реате премии им. М.А. Джемала</w:t>
      </w:r>
      <w:r w:rsidR="001F71BA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А.Г. Гусейнове</w:t>
      </w:r>
      <w:r w:rsidRPr="009C32A4">
        <w:rPr>
          <w:sz w:val="28"/>
          <w:szCs w:val="28"/>
        </w:rPr>
        <w:t>]</w:t>
      </w:r>
      <w:r>
        <w:rPr>
          <w:sz w:val="28"/>
          <w:szCs w:val="28"/>
        </w:rPr>
        <w:t xml:space="preserve"> / Л. Гончарова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1996. – 3 февр.</w:t>
      </w:r>
    </w:p>
    <w:p w:rsidR="009C32A4" w:rsidRDefault="009C32A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496. Воронкина Н. </w:t>
      </w:r>
      <w:r>
        <w:rPr>
          <w:sz w:val="28"/>
          <w:szCs w:val="28"/>
        </w:rPr>
        <w:t xml:space="preserve">Серебряный коран и его мастер: </w:t>
      </w:r>
      <w:r w:rsidRPr="009C32A4">
        <w:rPr>
          <w:sz w:val="28"/>
          <w:szCs w:val="28"/>
        </w:rPr>
        <w:t>[</w:t>
      </w:r>
      <w:r>
        <w:rPr>
          <w:sz w:val="28"/>
          <w:szCs w:val="28"/>
        </w:rPr>
        <w:t>105 лет со дня рожде</w:t>
      </w:r>
      <w:r w:rsidR="001F71BA">
        <w:rPr>
          <w:sz w:val="28"/>
          <w:szCs w:val="28"/>
        </w:rPr>
        <w:t>ния мастера Серебряного Корана ,</w:t>
      </w:r>
      <w:r>
        <w:rPr>
          <w:sz w:val="28"/>
          <w:szCs w:val="28"/>
        </w:rPr>
        <w:t xml:space="preserve"> Гаджи-Абдуллы Ибрагимова (ар</w:t>
      </w:r>
      <w:r>
        <w:rPr>
          <w:sz w:val="28"/>
          <w:szCs w:val="28"/>
        </w:rPr>
        <w:t>а</w:t>
      </w:r>
      <w:r w:rsidR="001F71BA">
        <w:rPr>
          <w:sz w:val="28"/>
          <w:szCs w:val="28"/>
        </w:rPr>
        <w:t>бист – калииграф, из</w:t>
      </w:r>
      <w:r>
        <w:rPr>
          <w:sz w:val="28"/>
          <w:szCs w:val="28"/>
        </w:rPr>
        <w:t xml:space="preserve"> с. Кубачи)</w:t>
      </w:r>
      <w:r w:rsidR="00D81280" w:rsidRPr="00D81280">
        <w:rPr>
          <w:sz w:val="28"/>
          <w:szCs w:val="28"/>
        </w:rPr>
        <w:t>]</w:t>
      </w:r>
      <w:r>
        <w:rPr>
          <w:sz w:val="28"/>
          <w:szCs w:val="28"/>
        </w:rPr>
        <w:t xml:space="preserve"> / Н. Воронкина // Новое дело. – 2005. – 11 нояб. (№ 44)</w:t>
      </w:r>
      <w:r w:rsidR="00D81280">
        <w:rPr>
          <w:sz w:val="28"/>
          <w:szCs w:val="28"/>
        </w:rPr>
        <w:t>. – С. 10. – (Реликвия).</w:t>
      </w:r>
    </w:p>
    <w:p w:rsidR="00D81280" w:rsidRDefault="00D8128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497. Кажлаев Д. </w:t>
      </w:r>
      <w:r>
        <w:rPr>
          <w:sz w:val="28"/>
          <w:szCs w:val="28"/>
        </w:rPr>
        <w:t xml:space="preserve">Награды за мастерство: </w:t>
      </w:r>
      <w:r w:rsidRPr="00D81280">
        <w:rPr>
          <w:sz w:val="28"/>
          <w:szCs w:val="28"/>
        </w:rPr>
        <w:t>[</w:t>
      </w:r>
      <w:r>
        <w:rPr>
          <w:sz w:val="28"/>
          <w:szCs w:val="28"/>
        </w:rPr>
        <w:t>о мастере золотой насечки Гаджиабдулле Ибрагимове из Кубачи</w:t>
      </w:r>
      <w:r w:rsidRPr="00D81280">
        <w:rPr>
          <w:sz w:val="28"/>
          <w:szCs w:val="28"/>
        </w:rPr>
        <w:t>]</w:t>
      </w:r>
      <w:r>
        <w:rPr>
          <w:sz w:val="28"/>
          <w:szCs w:val="28"/>
        </w:rPr>
        <w:t xml:space="preserve"> / Д. Кажлаев // Дагестанская правда. – 1995. – 22 июля.</w:t>
      </w:r>
    </w:p>
    <w:p w:rsidR="00D81280" w:rsidRDefault="00D8128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498. Портнов К. </w:t>
      </w:r>
      <w:r>
        <w:rPr>
          <w:sz w:val="28"/>
          <w:szCs w:val="28"/>
        </w:rPr>
        <w:t xml:space="preserve">Магомед-Расул Ибрагимов – резчик и поэт: </w:t>
      </w:r>
      <w:r w:rsidRPr="00D81280">
        <w:rPr>
          <w:sz w:val="28"/>
          <w:szCs w:val="28"/>
        </w:rPr>
        <w:t>[</w:t>
      </w:r>
      <w:r>
        <w:rPr>
          <w:sz w:val="28"/>
          <w:szCs w:val="28"/>
        </w:rPr>
        <w:t>о куб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чинском мастере, работающем начальником цеха в костерезной артели «Х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дожпром» г. Кисловодск</w:t>
      </w:r>
      <w:r w:rsidRPr="00D81280">
        <w:rPr>
          <w:sz w:val="28"/>
          <w:szCs w:val="28"/>
        </w:rPr>
        <w:t>]</w:t>
      </w:r>
      <w:r>
        <w:rPr>
          <w:sz w:val="28"/>
          <w:szCs w:val="28"/>
        </w:rPr>
        <w:t xml:space="preserve"> / К. Портнов // Дагестанская правда. – 1959. – 5 апр.</w:t>
      </w:r>
    </w:p>
    <w:p w:rsidR="00D81280" w:rsidRDefault="00D8128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499. </w:t>
      </w:r>
      <w:r w:rsidR="00DC4D58">
        <w:rPr>
          <w:b/>
          <w:sz w:val="28"/>
          <w:szCs w:val="28"/>
        </w:rPr>
        <w:t xml:space="preserve">Кирьянов В. </w:t>
      </w:r>
      <w:r w:rsidR="00DC4D58">
        <w:rPr>
          <w:sz w:val="28"/>
          <w:szCs w:val="28"/>
        </w:rPr>
        <w:t xml:space="preserve">Творец красоты: </w:t>
      </w:r>
      <w:r w:rsidR="00DC4D58" w:rsidRPr="00DC4D58">
        <w:rPr>
          <w:sz w:val="28"/>
          <w:szCs w:val="28"/>
        </w:rPr>
        <w:t>[</w:t>
      </w:r>
      <w:r w:rsidR="00DC4D58">
        <w:rPr>
          <w:sz w:val="28"/>
          <w:szCs w:val="28"/>
        </w:rPr>
        <w:t>о потомственном мастере</w:t>
      </w:r>
      <w:r w:rsidR="00CE5D91">
        <w:rPr>
          <w:sz w:val="28"/>
          <w:szCs w:val="28"/>
        </w:rPr>
        <w:t xml:space="preserve"> ,</w:t>
      </w:r>
      <w:r w:rsidR="00DC4D58">
        <w:rPr>
          <w:sz w:val="28"/>
          <w:szCs w:val="28"/>
        </w:rPr>
        <w:t xml:space="preserve"> из сел. Кубачи Г.-М. Каннаеве, работающем ювелиром на комбинате «Рембыттехн</w:t>
      </w:r>
      <w:r w:rsidR="00DC4D58">
        <w:rPr>
          <w:sz w:val="28"/>
          <w:szCs w:val="28"/>
        </w:rPr>
        <w:t>и</w:t>
      </w:r>
      <w:r w:rsidR="00DC4D58">
        <w:rPr>
          <w:sz w:val="28"/>
          <w:szCs w:val="28"/>
        </w:rPr>
        <w:t>ка» в г. Ош, Киргизстана</w:t>
      </w:r>
      <w:r w:rsidR="00DC4D58" w:rsidRPr="00DC4D58">
        <w:rPr>
          <w:sz w:val="28"/>
          <w:szCs w:val="28"/>
        </w:rPr>
        <w:t>]</w:t>
      </w:r>
      <w:r w:rsidR="00DC4D58">
        <w:rPr>
          <w:sz w:val="28"/>
          <w:szCs w:val="28"/>
        </w:rPr>
        <w:t xml:space="preserve"> / В. Кирьянов // Дагестанская правда. – 1983. – 22 июля. – (Дагестанцы на разных широтах).</w:t>
      </w:r>
    </w:p>
    <w:p w:rsidR="00DC4D58" w:rsidRDefault="00DC4D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500. Ермолаев В. </w:t>
      </w:r>
      <w:r>
        <w:rPr>
          <w:sz w:val="28"/>
          <w:szCs w:val="28"/>
        </w:rPr>
        <w:t xml:space="preserve">Родники Караева: </w:t>
      </w:r>
      <w:r w:rsidRPr="00DC4D58">
        <w:rPr>
          <w:sz w:val="28"/>
          <w:szCs w:val="28"/>
        </w:rPr>
        <w:t>[</w:t>
      </w:r>
      <w:r>
        <w:rPr>
          <w:sz w:val="28"/>
          <w:szCs w:val="28"/>
        </w:rPr>
        <w:t>о нар. учителе СССР из с. Кубачи – златокузнеце Ахмедхане Караеве</w:t>
      </w:r>
      <w:r w:rsidRPr="00DC4D58">
        <w:rPr>
          <w:sz w:val="28"/>
          <w:szCs w:val="28"/>
        </w:rPr>
        <w:t>]</w:t>
      </w:r>
      <w:r>
        <w:rPr>
          <w:sz w:val="28"/>
          <w:szCs w:val="28"/>
        </w:rPr>
        <w:t xml:space="preserve"> / В. Ермолаев // Учительская газета. – 1983. – 7 окт.</w:t>
      </w:r>
    </w:p>
    <w:p w:rsidR="00DC4D58" w:rsidRDefault="00DC4D5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501. Джафаров Н. </w:t>
      </w:r>
      <w:r>
        <w:rPr>
          <w:sz w:val="28"/>
          <w:szCs w:val="28"/>
        </w:rPr>
        <w:t xml:space="preserve">Чувство прекрасного: </w:t>
      </w:r>
      <w:r w:rsidRPr="00975BEF">
        <w:rPr>
          <w:sz w:val="28"/>
          <w:szCs w:val="28"/>
        </w:rPr>
        <w:t>[</w:t>
      </w:r>
      <w:r>
        <w:rPr>
          <w:sz w:val="28"/>
          <w:szCs w:val="28"/>
        </w:rPr>
        <w:t>о мастере</w:t>
      </w:r>
      <w:r w:rsidR="00975BEF">
        <w:rPr>
          <w:sz w:val="28"/>
          <w:szCs w:val="28"/>
        </w:rPr>
        <w:t xml:space="preserve"> прикладного и</w:t>
      </w:r>
      <w:r w:rsidR="00975BEF">
        <w:rPr>
          <w:sz w:val="28"/>
          <w:szCs w:val="28"/>
        </w:rPr>
        <w:t>с</w:t>
      </w:r>
      <w:r w:rsidR="001A7836">
        <w:rPr>
          <w:sz w:val="28"/>
          <w:szCs w:val="28"/>
        </w:rPr>
        <w:t>кусства из Кубачи И. Кишо</w:t>
      </w:r>
      <w:r w:rsidR="00975BEF">
        <w:rPr>
          <w:sz w:val="28"/>
          <w:szCs w:val="28"/>
        </w:rPr>
        <w:t>ве</w:t>
      </w:r>
      <w:r w:rsidRPr="00975BEF">
        <w:rPr>
          <w:sz w:val="28"/>
          <w:szCs w:val="28"/>
        </w:rPr>
        <w:t>]</w:t>
      </w:r>
      <w:r w:rsidR="00975BEF">
        <w:rPr>
          <w:sz w:val="28"/>
          <w:szCs w:val="28"/>
        </w:rPr>
        <w:t xml:space="preserve"> / Н. Джафаров // Дагестанская правда. – 1975. – 30 окт.</w:t>
      </w:r>
    </w:p>
    <w:p w:rsidR="00975BEF" w:rsidRDefault="00975BE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502. </w:t>
      </w:r>
      <w:r w:rsidR="007F17C5">
        <w:rPr>
          <w:b/>
          <w:sz w:val="28"/>
          <w:szCs w:val="28"/>
        </w:rPr>
        <w:t xml:space="preserve">Криницкий Д. </w:t>
      </w:r>
      <w:r w:rsidR="007F17C5">
        <w:rPr>
          <w:sz w:val="28"/>
          <w:szCs w:val="28"/>
        </w:rPr>
        <w:t xml:space="preserve">Мастер орнамента: </w:t>
      </w:r>
      <w:r w:rsidR="007F17C5" w:rsidRPr="007F17C5">
        <w:rPr>
          <w:sz w:val="28"/>
          <w:szCs w:val="28"/>
        </w:rPr>
        <w:t>[</w:t>
      </w:r>
      <w:r w:rsidR="007F17C5">
        <w:rPr>
          <w:sz w:val="28"/>
          <w:szCs w:val="28"/>
        </w:rPr>
        <w:t>о Г. Киш</w:t>
      </w:r>
      <w:r w:rsidR="001A7836">
        <w:rPr>
          <w:sz w:val="28"/>
          <w:szCs w:val="28"/>
        </w:rPr>
        <w:t>о</w:t>
      </w:r>
      <w:r w:rsidR="007F17C5">
        <w:rPr>
          <w:sz w:val="28"/>
          <w:szCs w:val="28"/>
        </w:rPr>
        <w:t>ве</w:t>
      </w:r>
      <w:r w:rsidR="007F17C5" w:rsidRPr="007F17C5">
        <w:rPr>
          <w:sz w:val="28"/>
          <w:szCs w:val="28"/>
        </w:rPr>
        <w:t>]</w:t>
      </w:r>
      <w:r w:rsidR="007F17C5">
        <w:rPr>
          <w:sz w:val="28"/>
          <w:szCs w:val="28"/>
        </w:rPr>
        <w:t xml:space="preserve"> / Д. Криницкий // Дагестанская правда. – 1960. – 18 марта.</w:t>
      </w:r>
    </w:p>
    <w:p w:rsidR="007F17C5" w:rsidRDefault="007F17C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503. Криницкий Д.М. </w:t>
      </w:r>
      <w:r>
        <w:rPr>
          <w:sz w:val="28"/>
          <w:szCs w:val="28"/>
        </w:rPr>
        <w:t xml:space="preserve">Старейший «хабичу-уста»: </w:t>
      </w:r>
      <w:r w:rsidRPr="007F17C5">
        <w:rPr>
          <w:sz w:val="28"/>
          <w:szCs w:val="28"/>
        </w:rPr>
        <w:t>[</w:t>
      </w:r>
      <w:r>
        <w:rPr>
          <w:sz w:val="28"/>
          <w:szCs w:val="28"/>
        </w:rPr>
        <w:t>о старейшем юв</w:t>
      </w:r>
      <w:r>
        <w:rPr>
          <w:sz w:val="28"/>
          <w:szCs w:val="28"/>
        </w:rPr>
        <w:t>е</w:t>
      </w:r>
      <w:r w:rsidR="009B72BF">
        <w:rPr>
          <w:sz w:val="28"/>
          <w:szCs w:val="28"/>
        </w:rPr>
        <w:t>лире, заслужен. деят.</w:t>
      </w:r>
      <w:r>
        <w:rPr>
          <w:sz w:val="28"/>
          <w:szCs w:val="28"/>
        </w:rPr>
        <w:t xml:space="preserve"> искусств Дагестана (1957), лауреате Государственной премии РСФСР им. И.Е. Репин</w:t>
      </w:r>
      <w:r w:rsidR="001A7836">
        <w:rPr>
          <w:sz w:val="28"/>
          <w:szCs w:val="28"/>
        </w:rPr>
        <w:t>а (1971) Гаджи Магомедовиче Кишо</w:t>
      </w:r>
      <w:r>
        <w:rPr>
          <w:sz w:val="28"/>
          <w:szCs w:val="28"/>
        </w:rPr>
        <w:t>ве –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тере артели «Художник» с. Кубачи</w:t>
      </w:r>
      <w:r w:rsidRPr="007F17C5">
        <w:rPr>
          <w:sz w:val="28"/>
          <w:szCs w:val="28"/>
        </w:rPr>
        <w:t>]</w:t>
      </w:r>
      <w:r>
        <w:rPr>
          <w:sz w:val="28"/>
          <w:szCs w:val="28"/>
        </w:rPr>
        <w:t xml:space="preserve"> / Д.М. Криницкий 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да. – 1957. – 12 янв.</w:t>
      </w:r>
    </w:p>
    <w:p w:rsidR="007F17C5" w:rsidRDefault="007F17C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504. Мях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яммадов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Арцлизир някьиш // Замана. – 1993. – 15 июня.</w:t>
      </w:r>
    </w:p>
    <w:p w:rsidR="009E4BBF" w:rsidRPr="008A4417" w:rsidRDefault="007F17C5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 А. Орнамент на серебре: </w:t>
      </w:r>
      <w:r w:rsidRPr="007F17C5">
        <w:rPr>
          <w:sz w:val="28"/>
          <w:szCs w:val="28"/>
        </w:rPr>
        <w:t>[</w:t>
      </w:r>
      <w:r>
        <w:rPr>
          <w:sz w:val="28"/>
          <w:szCs w:val="28"/>
        </w:rPr>
        <w:t>о мастере-гравировщике Куб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чинского художе</w:t>
      </w:r>
      <w:r w:rsidR="001A7836">
        <w:rPr>
          <w:sz w:val="28"/>
          <w:szCs w:val="28"/>
        </w:rPr>
        <w:t>ственного комбината Омарате Кишо</w:t>
      </w:r>
      <w:r>
        <w:rPr>
          <w:sz w:val="28"/>
          <w:szCs w:val="28"/>
        </w:rPr>
        <w:t>ве</w:t>
      </w:r>
      <w:r w:rsidRPr="007F17C5">
        <w:rPr>
          <w:sz w:val="28"/>
          <w:szCs w:val="28"/>
        </w:rPr>
        <w:t>]</w:t>
      </w:r>
      <w:r>
        <w:rPr>
          <w:sz w:val="28"/>
          <w:szCs w:val="28"/>
        </w:rPr>
        <w:t xml:space="preserve"> / А. Магомедов // Время. – 1993. – 15 июня.</w:t>
      </w:r>
      <w:r w:rsidR="00CE5D91">
        <w:rPr>
          <w:sz w:val="28"/>
          <w:szCs w:val="28"/>
        </w:rPr>
        <w:t xml:space="preserve"> </w:t>
      </w:r>
    </w:p>
    <w:p w:rsidR="007F17C5" w:rsidRDefault="00CE5D91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7F17C5" w:rsidRDefault="007F17C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505. Народный мастер: </w:t>
      </w:r>
      <w:r w:rsidRPr="007F17C5">
        <w:rPr>
          <w:sz w:val="28"/>
          <w:szCs w:val="28"/>
        </w:rPr>
        <w:t>[</w:t>
      </w:r>
      <w:r w:rsidR="009B72BF">
        <w:rPr>
          <w:sz w:val="28"/>
          <w:szCs w:val="28"/>
        </w:rPr>
        <w:t>о присвоении звания заслужен. деят.</w:t>
      </w:r>
      <w:r w:rsidR="001A7836">
        <w:rPr>
          <w:sz w:val="28"/>
          <w:szCs w:val="28"/>
        </w:rPr>
        <w:t xml:space="preserve"> искусств ДАССР Гаджи Кишо</w:t>
      </w:r>
      <w:r>
        <w:rPr>
          <w:sz w:val="28"/>
          <w:szCs w:val="28"/>
        </w:rPr>
        <w:t>ву – мастеру-граверу Кубачи</w:t>
      </w:r>
      <w:r w:rsidRPr="007F17C5">
        <w:rPr>
          <w:sz w:val="28"/>
          <w:szCs w:val="28"/>
        </w:rPr>
        <w:t>]</w:t>
      </w:r>
      <w:r>
        <w:rPr>
          <w:sz w:val="28"/>
          <w:szCs w:val="28"/>
        </w:rPr>
        <w:t xml:space="preserve"> // Правда. – 1957. – 9 янв.</w:t>
      </w:r>
    </w:p>
    <w:p w:rsidR="00424539" w:rsidRDefault="0042453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506. Поленов П. </w:t>
      </w:r>
      <w:r>
        <w:rPr>
          <w:sz w:val="28"/>
          <w:szCs w:val="28"/>
        </w:rPr>
        <w:t xml:space="preserve">Кубачинские этюды: Базарный день. Старый мастер. Школьный учитель: </w:t>
      </w:r>
      <w:r w:rsidRPr="00424539">
        <w:rPr>
          <w:sz w:val="28"/>
          <w:szCs w:val="28"/>
        </w:rPr>
        <w:t>[</w:t>
      </w:r>
      <w:r w:rsidR="001A7836">
        <w:rPr>
          <w:sz w:val="28"/>
          <w:szCs w:val="28"/>
        </w:rPr>
        <w:t>работы Г. Кишо</w:t>
      </w:r>
      <w:r>
        <w:rPr>
          <w:sz w:val="28"/>
          <w:szCs w:val="28"/>
        </w:rPr>
        <w:t>ва из Кубачи</w:t>
      </w:r>
      <w:r w:rsidRPr="00424539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1979. – 31 окт.</w:t>
      </w:r>
    </w:p>
    <w:p w:rsidR="00424539" w:rsidRDefault="0042453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507. Трунов Д. </w:t>
      </w:r>
      <w:r w:rsidR="001A7836">
        <w:rPr>
          <w:sz w:val="28"/>
          <w:szCs w:val="28"/>
        </w:rPr>
        <w:t>Гаджи Кишо</w:t>
      </w:r>
      <w:r>
        <w:rPr>
          <w:sz w:val="28"/>
          <w:szCs w:val="28"/>
        </w:rPr>
        <w:t xml:space="preserve">в из аула Кубачи: </w:t>
      </w:r>
      <w:r w:rsidRPr="00424539">
        <w:rPr>
          <w:sz w:val="28"/>
          <w:szCs w:val="28"/>
        </w:rPr>
        <w:t>[</w:t>
      </w:r>
      <w:r w:rsidR="00CE5D91">
        <w:rPr>
          <w:sz w:val="28"/>
          <w:szCs w:val="28"/>
        </w:rPr>
        <w:t>о присвоении</w:t>
      </w:r>
      <w:r>
        <w:rPr>
          <w:sz w:val="28"/>
          <w:szCs w:val="28"/>
        </w:rPr>
        <w:t xml:space="preserve"> мастеру-граверу</w:t>
      </w:r>
      <w:r w:rsidR="00CE5D91">
        <w:rPr>
          <w:sz w:val="28"/>
          <w:szCs w:val="28"/>
        </w:rPr>
        <w:t xml:space="preserve"> ,</w:t>
      </w:r>
      <w:r w:rsidR="009B72BF">
        <w:rPr>
          <w:sz w:val="28"/>
          <w:szCs w:val="28"/>
        </w:rPr>
        <w:t xml:space="preserve"> почетного звания заслужен.</w:t>
      </w:r>
      <w:r>
        <w:rPr>
          <w:sz w:val="28"/>
          <w:szCs w:val="28"/>
        </w:rPr>
        <w:t xml:space="preserve"> деят. искусств Дагест. АССР</w:t>
      </w:r>
      <w:r w:rsidRPr="00424539">
        <w:rPr>
          <w:sz w:val="28"/>
          <w:szCs w:val="28"/>
        </w:rPr>
        <w:t>]</w:t>
      </w:r>
      <w:r>
        <w:rPr>
          <w:sz w:val="28"/>
          <w:szCs w:val="28"/>
        </w:rPr>
        <w:t xml:space="preserve"> / Д.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нов // Промысловая кооперация. – 1957. - № 3. – С. 23-24.</w:t>
      </w:r>
    </w:p>
    <w:p w:rsidR="00424539" w:rsidRDefault="0042453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508. Гейбатова-Шолохова З.А. </w:t>
      </w:r>
      <w:r>
        <w:rPr>
          <w:sz w:val="28"/>
          <w:szCs w:val="28"/>
        </w:rPr>
        <w:t xml:space="preserve">Творение рук мастера: </w:t>
      </w:r>
      <w:r w:rsidRPr="00424539">
        <w:rPr>
          <w:sz w:val="28"/>
          <w:szCs w:val="28"/>
        </w:rPr>
        <w:t>[</w:t>
      </w:r>
      <w:r>
        <w:rPr>
          <w:sz w:val="28"/>
          <w:szCs w:val="28"/>
        </w:rPr>
        <w:t>о кубачинском мастере-ювелире, резчике по кости и дереву Мамма Мусаевиче Кулиеве, з</w:t>
      </w:r>
      <w:r>
        <w:rPr>
          <w:sz w:val="28"/>
          <w:szCs w:val="28"/>
        </w:rPr>
        <w:t>а</w:t>
      </w:r>
      <w:r w:rsidR="00417768">
        <w:rPr>
          <w:sz w:val="28"/>
          <w:szCs w:val="28"/>
        </w:rPr>
        <w:t>служен. д</w:t>
      </w:r>
      <w:r w:rsidR="009B72BF">
        <w:rPr>
          <w:sz w:val="28"/>
          <w:szCs w:val="28"/>
        </w:rPr>
        <w:t>еят.</w:t>
      </w:r>
      <w:r>
        <w:rPr>
          <w:sz w:val="28"/>
          <w:szCs w:val="28"/>
        </w:rPr>
        <w:t xml:space="preserve"> искусств РФ</w:t>
      </w:r>
      <w:r w:rsidRPr="00424539">
        <w:rPr>
          <w:sz w:val="28"/>
          <w:szCs w:val="28"/>
        </w:rPr>
        <w:t>]</w:t>
      </w:r>
      <w:r>
        <w:rPr>
          <w:sz w:val="28"/>
          <w:szCs w:val="28"/>
        </w:rPr>
        <w:t xml:space="preserve"> / З.А. Гейбатова-Шолохова 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да. – 1981. – 16 окт.</w:t>
      </w:r>
    </w:p>
    <w:p w:rsidR="00424539" w:rsidRDefault="0042453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509. Наврузов Г. </w:t>
      </w:r>
      <w:r>
        <w:rPr>
          <w:sz w:val="28"/>
          <w:szCs w:val="28"/>
        </w:rPr>
        <w:t xml:space="preserve">Неутомимый творец прекрасного: </w:t>
      </w:r>
      <w:r w:rsidRPr="00424539">
        <w:rPr>
          <w:sz w:val="28"/>
          <w:szCs w:val="28"/>
        </w:rPr>
        <w:t>[</w:t>
      </w:r>
      <w:r>
        <w:rPr>
          <w:sz w:val="28"/>
          <w:szCs w:val="28"/>
        </w:rPr>
        <w:t>очерк о мастере – златокузнеце</w:t>
      </w:r>
      <w:r w:rsidR="009B72BF">
        <w:rPr>
          <w:sz w:val="28"/>
          <w:szCs w:val="28"/>
        </w:rPr>
        <w:t xml:space="preserve"> из с. Кубачи, заслужен. деят.</w:t>
      </w:r>
      <w:r>
        <w:rPr>
          <w:sz w:val="28"/>
          <w:szCs w:val="28"/>
        </w:rPr>
        <w:t xml:space="preserve"> искусств РФ и Дагестана Мамма Кулиеве</w:t>
      </w:r>
      <w:r w:rsidRPr="00424539">
        <w:rPr>
          <w:sz w:val="28"/>
          <w:szCs w:val="28"/>
        </w:rPr>
        <w:t>]</w:t>
      </w:r>
      <w:r>
        <w:rPr>
          <w:sz w:val="28"/>
          <w:szCs w:val="28"/>
        </w:rPr>
        <w:t xml:space="preserve"> / Г. Наврузов // Дагестанская правда. – 1980. – 26 нояб.</w:t>
      </w:r>
    </w:p>
    <w:p w:rsidR="00424539" w:rsidRDefault="0042453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510. Наврузов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 w:rsidRPr="00424539">
        <w:rPr>
          <w:sz w:val="28"/>
          <w:szCs w:val="28"/>
        </w:rPr>
        <w:t>Машгьурси Куле-Мямма</w:t>
      </w:r>
      <w:r>
        <w:rPr>
          <w:b/>
          <w:sz w:val="28"/>
          <w:szCs w:val="28"/>
        </w:rPr>
        <w:t xml:space="preserve"> </w:t>
      </w:r>
      <w:r w:rsidRPr="00424539">
        <w:rPr>
          <w:sz w:val="28"/>
          <w:szCs w:val="28"/>
        </w:rPr>
        <w:t xml:space="preserve">// </w:t>
      </w:r>
      <w:r>
        <w:rPr>
          <w:sz w:val="28"/>
          <w:szCs w:val="28"/>
        </w:rPr>
        <w:t>Ленинна байрахъ. – 1980. – 25 июнь.</w:t>
      </w:r>
    </w:p>
    <w:p w:rsidR="009E4BBF" w:rsidRPr="008A4417" w:rsidRDefault="00424539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Наврузов Г. Умелый </w:t>
      </w:r>
      <w:r w:rsidRPr="00424539">
        <w:rPr>
          <w:sz w:val="28"/>
          <w:szCs w:val="28"/>
        </w:rPr>
        <w:t>Куле-Мямма</w:t>
      </w:r>
      <w:r>
        <w:rPr>
          <w:sz w:val="28"/>
          <w:szCs w:val="28"/>
        </w:rPr>
        <w:t xml:space="preserve">: </w:t>
      </w:r>
      <w:r w:rsidRPr="00424539">
        <w:rPr>
          <w:sz w:val="28"/>
          <w:szCs w:val="28"/>
        </w:rPr>
        <w:t>[</w:t>
      </w:r>
      <w:r>
        <w:rPr>
          <w:sz w:val="28"/>
          <w:szCs w:val="28"/>
        </w:rPr>
        <w:t>очерк о ювелире М. Кулиеве из 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бачи</w:t>
      </w:r>
      <w:r w:rsidRPr="00424539">
        <w:rPr>
          <w:sz w:val="28"/>
          <w:szCs w:val="28"/>
        </w:rPr>
        <w:t>]</w:t>
      </w:r>
      <w:r>
        <w:rPr>
          <w:sz w:val="28"/>
          <w:szCs w:val="28"/>
        </w:rPr>
        <w:t xml:space="preserve"> / Х. Наврузов // Ленинское знамя. – 1980. – 25 июня.</w:t>
      </w:r>
    </w:p>
    <w:p w:rsidR="00424539" w:rsidRDefault="00CE5D91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054B6A" w:rsidRDefault="003600B1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511. Кривоносова С. </w:t>
      </w:r>
      <w:r w:rsidR="001D2C06">
        <w:rPr>
          <w:sz w:val="28"/>
          <w:szCs w:val="28"/>
        </w:rPr>
        <w:t xml:space="preserve">Роскошь мастерства: </w:t>
      </w:r>
      <w:r w:rsidR="001D2C06" w:rsidRPr="001D2C06">
        <w:rPr>
          <w:sz w:val="28"/>
          <w:szCs w:val="28"/>
        </w:rPr>
        <w:t>[</w:t>
      </w:r>
      <w:r w:rsidR="001D2C06">
        <w:rPr>
          <w:sz w:val="28"/>
          <w:szCs w:val="28"/>
        </w:rPr>
        <w:t>о ювелире-дизайнере А.А. Куратаеве из пос. Кубачи Дахадаевского р-на</w:t>
      </w:r>
      <w:r w:rsidR="001D2C06" w:rsidRPr="001D2C06">
        <w:rPr>
          <w:sz w:val="28"/>
          <w:szCs w:val="28"/>
        </w:rPr>
        <w:t>]</w:t>
      </w:r>
      <w:r w:rsidR="001D2C06">
        <w:rPr>
          <w:sz w:val="28"/>
          <w:szCs w:val="28"/>
        </w:rPr>
        <w:t xml:space="preserve"> / Светлана Кривоносова // Д</w:t>
      </w:r>
      <w:r w:rsidR="001D2C06">
        <w:rPr>
          <w:sz w:val="28"/>
          <w:szCs w:val="28"/>
        </w:rPr>
        <w:t>а</w:t>
      </w:r>
      <w:r w:rsidR="001D2C06">
        <w:rPr>
          <w:sz w:val="28"/>
          <w:szCs w:val="28"/>
        </w:rPr>
        <w:t>гестанская правда. – 2014. – 31 янв. (№ 240. – С. 4.</w:t>
      </w:r>
    </w:p>
    <w:p w:rsidR="001D2C06" w:rsidRDefault="001D2C0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512. Браслет для королевы: </w:t>
      </w:r>
      <w:r w:rsidRPr="001D2C06">
        <w:rPr>
          <w:sz w:val="28"/>
          <w:szCs w:val="28"/>
        </w:rPr>
        <w:t>[</w:t>
      </w:r>
      <w:r>
        <w:rPr>
          <w:sz w:val="28"/>
          <w:szCs w:val="28"/>
        </w:rPr>
        <w:t xml:space="preserve">о кубачинском ювелире А. </w:t>
      </w:r>
      <w:r w:rsidR="00A80CA7">
        <w:rPr>
          <w:sz w:val="28"/>
          <w:szCs w:val="28"/>
        </w:rPr>
        <w:t>Курбанове, участнике фестиваля «Каспий – море дружбы» в Шевченко</w:t>
      </w:r>
      <w:r w:rsidRPr="001D2C06">
        <w:rPr>
          <w:sz w:val="28"/>
          <w:szCs w:val="28"/>
        </w:rPr>
        <w:t>]</w:t>
      </w:r>
      <w:r w:rsidR="00A80CA7">
        <w:rPr>
          <w:sz w:val="28"/>
          <w:szCs w:val="28"/>
        </w:rPr>
        <w:t xml:space="preserve"> // Ленинская смена (Алма-Ата). – 1987. – 17 сент.</w:t>
      </w:r>
    </w:p>
    <w:p w:rsidR="00A80CA7" w:rsidRDefault="00A80CA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513. Абакаров М. </w:t>
      </w:r>
      <w:r>
        <w:rPr>
          <w:sz w:val="28"/>
          <w:szCs w:val="28"/>
        </w:rPr>
        <w:t>Хабарла уста // Гьамагъдеш. – 1980. - № 4. – Гь. 51-54.</w:t>
      </w:r>
    </w:p>
    <w:p w:rsidR="009E4BBF" w:rsidRPr="008A4417" w:rsidRDefault="00A80CA7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Абакаров М. Известный мастер: </w:t>
      </w:r>
      <w:r w:rsidRPr="00A80CA7">
        <w:rPr>
          <w:sz w:val="28"/>
          <w:szCs w:val="28"/>
        </w:rPr>
        <w:t>[</w:t>
      </w:r>
      <w:r>
        <w:rPr>
          <w:sz w:val="28"/>
          <w:szCs w:val="28"/>
        </w:rPr>
        <w:t>Гаджибахмуд Магомедов из с. Кубачи Дахадаевского р-на</w:t>
      </w:r>
      <w:r w:rsidRPr="00A80CA7">
        <w:rPr>
          <w:sz w:val="28"/>
          <w:szCs w:val="28"/>
        </w:rPr>
        <w:t>]</w:t>
      </w:r>
      <w:r>
        <w:rPr>
          <w:sz w:val="28"/>
          <w:szCs w:val="28"/>
        </w:rPr>
        <w:t xml:space="preserve"> / М. Абакаров // Дружба. – 1980. - № 4. – С. 51-54.</w:t>
      </w:r>
      <w:r w:rsidR="00CE5D91">
        <w:rPr>
          <w:sz w:val="28"/>
          <w:szCs w:val="28"/>
        </w:rPr>
        <w:t xml:space="preserve"> </w:t>
      </w:r>
    </w:p>
    <w:p w:rsidR="00A80CA7" w:rsidRPr="00A80CA7" w:rsidRDefault="00CE5D91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A80CA7" w:rsidRDefault="00A80CA7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514. </w:t>
      </w:r>
      <w:r w:rsidR="00112A96">
        <w:rPr>
          <w:b/>
          <w:sz w:val="28"/>
          <w:szCs w:val="28"/>
        </w:rPr>
        <w:t xml:space="preserve">Брюзгина О. </w:t>
      </w:r>
      <w:r w:rsidR="00112A96">
        <w:rPr>
          <w:sz w:val="28"/>
          <w:szCs w:val="28"/>
        </w:rPr>
        <w:t xml:space="preserve">Все кубачинские секреты известны мастеру Г.-Б. Магомедову: </w:t>
      </w:r>
      <w:r w:rsidR="00112A96" w:rsidRPr="00112A96">
        <w:rPr>
          <w:sz w:val="28"/>
          <w:szCs w:val="28"/>
        </w:rPr>
        <w:t>[</w:t>
      </w:r>
      <w:r w:rsidR="00E00B2C">
        <w:rPr>
          <w:sz w:val="28"/>
          <w:szCs w:val="28"/>
        </w:rPr>
        <w:t>о нар.</w:t>
      </w:r>
      <w:r w:rsidR="009B72BF">
        <w:rPr>
          <w:sz w:val="28"/>
          <w:szCs w:val="28"/>
        </w:rPr>
        <w:t xml:space="preserve"> худож.</w:t>
      </w:r>
      <w:r w:rsidR="00112A96">
        <w:rPr>
          <w:sz w:val="28"/>
          <w:szCs w:val="28"/>
        </w:rPr>
        <w:t xml:space="preserve"> России и Дагестана</w:t>
      </w:r>
      <w:r w:rsidR="00417768">
        <w:rPr>
          <w:sz w:val="28"/>
          <w:szCs w:val="28"/>
        </w:rPr>
        <w:t>, известном златокузнеце из села</w:t>
      </w:r>
      <w:r w:rsidR="00112A96">
        <w:rPr>
          <w:sz w:val="28"/>
          <w:szCs w:val="28"/>
        </w:rPr>
        <w:t xml:space="preserve"> Кубачи</w:t>
      </w:r>
      <w:r w:rsidR="00112A96" w:rsidRPr="00112A96">
        <w:rPr>
          <w:sz w:val="28"/>
          <w:szCs w:val="28"/>
        </w:rPr>
        <w:t>]</w:t>
      </w:r>
      <w:r w:rsidR="00112A96">
        <w:rPr>
          <w:sz w:val="28"/>
          <w:szCs w:val="28"/>
        </w:rPr>
        <w:t xml:space="preserve"> / О. Брюзгина // Советский музей. – 1992. - № 1. – С. 62-66.</w:t>
      </w:r>
    </w:p>
    <w:p w:rsidR="00112A96" w:rsidRDefault="00112A9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515. Гаджиламамаев Н. </w:t>
      </w:r>
      <w:r>
        <w:rPr>
          <w:sz w:val="28"/>
          <w:szCs w:val="28"/>
        </w:rPr>
        <w:t xml:space="preserve">Его резца серебряная нить. У Гаджибахмуда Магомедова – юбилей: </w:t>
      </w:r>
      <w:r w:rsidRPr="00112A96">
        <w:rPr>
          <w:sz w:val="28"/>
          <w:szCs w:val="28"/>
        </w:rPr>
        <w:t>[</w:t>
      </w:r>
      <w:r>
        <w:rPr>
          <w:sz w:val="28"/>
          <w:szCs w:val="28"/>
        </w:rPr>
        <w:t>мастер кубачинского искусства</w:t>
      </w:r>
      <w:r w:rsidRPr="00112A96">
        <w:rPr>
          <w:sz w:val="28"/>
          <w:szCs w:val="28"/>
        </w:rPr>
        <w:t>]</w:t>
      </w:r>
      <w:r>
        <w:rPr>
          <w:sz w:val="28"/>
          <w:szCs w:val="28"/>
        </w:rPr>
        <w:t xml:space="preserve"> / Н. Гаджиламамаев // Дагестанская правда. – 2003. – 25 июля (№ 158). – С. 1-7.</w:t>
      </w:r>
    </w:p>
    <w:p w:rsidR="00112A96" w:rsidRDefault="00112A9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516. Гаджиламамаев И. </w:t>
      </w:r>
      <w:r>
        <w:rPr>
          <w:sz w:val="28"/>
          <w:szCs w:val="28"/>
        </w:rPr>
        <w:t xml:space="preserve">Народный мастер: </w:t>
      </w:r>
      <w:r w:rsidRPr="00112A96">
        <w:rPr>
          <w:sz w:val="28"/>
          <w:szCs w:val="28"/>
        </w:rPr>
        <w:t>[</w:t>
      </w:r>
      <w:r w:rsidR="00CE5D91">
        <w:rPr>
          <w:sz w:val="28"/>
          <w:szCs w:val="28"/>
        </w:rPr>
        <w:t>о мастере Кубачинского</w:t>
      </w:r>
      <w:r>
        <w:rPr>
          <w:sz w:val="28"/>
          <w:szCs w:val="28"/>
        </w:rPr>
        <w:t xml:space="preserve"> художествен. комбината Г.М. Магомедове</w:t>
      </w:r>
      <w:r w:rsidRPr="00112A96">
        <w:rPr>
          <w:sz w:val="28"/>
          <w:szCs w:val="28"/>
        </w:rPr>
        <w:t>]</w:t>
      </w:r>
      <w:r>
        <w:rPr>
          <w:sz w:val="28"/>
          <w:szCs w:val="28"/>
        </w:rPr>
        <w:t xml:space="preserve"> / И. Гаджиламамаев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ская правда. – 1984. – 10 апр. </w:t>
      </w:r>
    </w:p>
    <w:p w:rsidR="00112A96" w:rsidRDefault="00112A9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517. Златокузнец Гаджибахмуд: </w:t>
      </w:r>
      <w:r w:rsidRPr="00112A96">
        <w:rPr>
          <w:sz w:val="28"/>
          <w:szCs w:val="28"/>
        </w:rPr>
        <w:t>[</w:t>
      </w:r>
      <w:r>
        <w:rPr>
          <w:sz w:val="28"/>
          <w:szCs w:val="28"/>
        </w:rPr>
        <w:t>очерк</w:t>
      </w:r>
      <w:r w:rsidR="00CE5D91">
        <w:rPr>
          <w:sz w:val="28"/>
          <w:szCs w:val="28"/>
        </w:rPr>
        <w:t xml:space="preserve"> ,</w:t>
      </w:r>
      <w:r w:rsidR="003A614E">
        <w:rPr>
          <w:sz w:val="28"/>
          <w:szCs w:val="28"/>
        </w:rPr>
        <w:t xml:space="preserve"> о канд.</w:t>
      </w:r>
      <w:r>
        <w:rPr>
          <w:sz w:val="28"/>
          <w:szCs w:val="28"/>
        </w:rPr>
        <w:t xml:space="preserve"> в депутаты Дахадае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ского райсовета, мастере-ювелире из сел. Кубачи Г.-Б.Магомедове</w:t>
      </w:r>
      <w:r w:rsidRPr="00112A96">
        <w:rPr>
          <w:sz w:val="28"/>
          <w:szCs w:val="28"/>
        </w:rPr>
        <w:t>]</w:t>
      </w:r>
      <w:r>
        <w:rPr>
          <w:sz w:val="28"/>
          <w:szCs w:val="28"/>
        </w:rPr>
        <w:t xml:space="preserve">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1969. – 13 марта. – ил., портр.</w:t>
      </w:r>
    </w:p>
    <w:p w:rsidR="00112A96" w:rsidRDefault="00112A9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518. Златокузнец из Кубачей: </w:t>
      </w:r>
      <w:r w:rsidRPr="00112A96">
        <w:rPr>
          <w:sz w:val="28"/>
          <w:szCs w:val="28"/>
        </w:rPr>
        <w:t>[</w:t>
      </w:r>
      <w:r>
        <w:rPr>
          <w:sz w:val="28"/>
          <w:szCs w:val="28"/>
        </w:rPr>
        <w:t>«Народный художник РСФСР» - Г.Магомедов</w:t>
      </w:r>
      <w:r w:rsidRPr="00112A96">
        <w:rPr>
          <w:sz w:val="28"/>
          <w:szCs w:val="28"/>
        </w:rPr>
        <w:t>]</w:t>
      </w:r>
      <w:r>
        <w:rPr>
          <w:sz w:val="28"/>
          <w:szCs w:val="28"/>
        </w:rPr>
        <w:t xml:space="preserve"> // Грозненский рабочий. – 1984. – 25 апр.</w:t>
      </w:r>
    </w:p>
    <w:p w:rsidR="00112A96" w:rsidRDefault="00112A9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519. Кривоносова С. </w:t>
      </w:r>
      <w:r>
        <w:rPr>
          <w:sz w:val="28"/>
          <w:szCs w:val="28"/>
        </w:rPr>
        <w:t xml:space="preserve">Мастер вне времени: </w:t>
      </w:r>
      <w:r w:rsidRPr="00112A96">
        <w:rPr>
          <w:sz w:val="28"/>
          <w:szCs w:val="28"/>
        </w:rPr>
        <w:t>[</w:t>
      </w:r>
      <w:r>
        <w:rPr>
          <w:sz w:val="28"/>
          <w:szCs w:val="28"/>
        </w:rPr>
        <w:t>о выставке кубачинца Га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жи-Бахмуда Магомедова</w:t>
      </w:r>
      <w:r w:rsidRPr="00112A96">
        <w:rPr>
          <w:sz w:val="28"/>
          <w:szCs w:val="28"/>
        </w:rPr>
        <w:t>]</w:t>
      </w:r>
      <w:r>
        <w:rPr>
          <w:sz w:val="28"/>
          <w:szCs w:val="28"/>
        </w:rPr>
        <w:t xml:space="preserve"> / Светлана Кривоносова // Дагестанская правда. – 1991. – 14 авг.</w:t>
      </w:r>
    </w:p>
    <w:p w:rsidR="00112A96" w:rsidRDefault="00112A96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520. Криницкий Д.М. </w:t>
      </w:r>
      <w:r>
        <w:rPr>
          <w:sz w:val="28"/>
          <w:szCs w:val="28"/>
        </w:rPr>
        <w:t xml:space="preserve">Мастерски, талантливо: </w:t>
      </w:r>
      <w:r w:rsidRPr="00112A96">
        <w:rPr>
          <w:sz w:val="28"/>
          <w:szCs w:val="28"/>
        </w:rPr>
        <w:t>[</w:t>
      </w:r>
      <w:r w:rsidR="009E4BBF">
        <w:rPr>
          <w:sz w:val="28"/>
          <w:szCs w:val="28"/>
        </w:rPr>
        <w:t>о работе</w:t>
      </w:r>
      <w:r w:rsidR="003A614E">
        <w:rPr>
          <w:sz w:val="28"/>
          <w:szCs w:val="28"/>
        </w:rPr>
        <w:t>,</w:t>
      </w:r>
      <w:r w:rsidR="00CE5D91">
        <w:rPr>
          <w:sz w:val="28"/>
          <w:szCs w:val="28"/>
        </w:rPr>
        <w:t xml:space="preserve"> </w:t>
      </w:r>
      <w:r>
        <w:rPr>
          <w:sz w:val="28"/>
          <w:szCs w:val="28"/>
        </w:rPr>
        <w:t>мастера-ювелира и</w:t>
      </w:r>
      <w:r w:rsidR="009E4BBF">
        <w:rPr>
          <w:sz w:val="28"/>
          <w:szCs w:val="28"/>
        </w:rPr>
        <w:t>з села</w:t>
      </w:r>
      <w:r w:rsidR="003A614E">
        <w:rPr>
          <w:sz w:val="28"/>
          <w:szCs w:val="28"/>
        </w:rPr>
        <w:t xml:space="preserve"> Кубачи Г.-Б. Магомедова </w:t>
      </w:r>
      <w:r>
        <w:rPr>
          <w:sz w:val="28"/>
          <w:szCs w:val="28"/>
        </w:rPr>
        <w:t xml:space="preserve"> декоративном серебряном блюде с барельефным изображением В.И. Ленина, вырезанном из слоновой кости</w:t>
      </w:r>
      <w:r w:rsidRPr="00112A96">
        <w:rPr>
          <w:sz w:val="28"/>
          <w:szCs w:val="28"/>
        </w:rPr>
        <w:t>]</w:t>
      </w:r>
      <w:r>
        <w:rPr>
          <w:sz w:val="28"/>
          <w:szCs w:val="28"/>
        </w:rPr>
        <w:t xml:space="preserve"> / Д.М. Криницкий // Дагестанская правда. –</w:t>
      </w:r>
      <w:r w:rsidR="009B4E64">
        <w:rPr>
          <w:sz w:val="28"/>
          <w:szCs w:val="28"/>
        </w:rPr>
        <w:t xml:space="preserve"> 1970. – 15 фев.: ил.</w:t>
      </w:r>
    </w:p>
    <w:p w:rsidR="009B4E64" w:rsidRDefault="009B4E64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521. Кубачинские златокузнецы: </w:t>
      </w:r>
      <w:r w:rsidRPr="009B4E64">
        <w:rPr>
          <w:sz w:val="28"/>
          <w:szCs w:val="28"/>
        </w:rPr>
        <w:t>[</w:t>
      </w:r>
      <w:r w:rsidR="00CE5D91">
        <w:rPr>
          <w:sz w:val="28"/>
          <w:szCs w:val="28"/>
        </w:rPr>
        <w:t>Г. Магомедов и Р. Алиханов</w:t>
      </w:r>
      <w:r w:rsidRPr="009B4E64">
        <w:rPr>
          <w:sz w:val="28"/>
          <w:szCs w:val="28"/>
        </w:rPr>
        <w:t>]</w:t>
      </w:r>
      <w:r>
        <w:rPr>
          <w:sz w:val="28"/>
          <w:szCs w:val="28"/>
        </w:rPr>
        <w:t xml:space="preserve"> //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ветская Россия. – 1967. – 13 апр. </w:t>
      </w:r>
    </w:p>
    <w:p w:rsidR="009B4E64" w:rsidRDefault="00D84B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522. Мях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яммадов А. </w:t>
      </w:r>
      <w:r>
        <w:rPr>
          <w:sz w:val="28"/>
          <w:szCs w:val="28"/>
        </w:rPr>
        <w:t>Хала уста // Ленинна байрахъ. – 1980. – 31 окт.</w:t>
      </w:r>
    </w:p>
    <w:p w:rsidR="009E4BBF" w:rsidRDefault="00D84B82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Магомедов А. Большой мастер: </w:t>
      </w:r>
      <w:r w:rsidRPr="00D84B82">
        <w:rPr>
          <w:sz w:val="28"/>
          <w:szCs w:val="28"/>
        </w:rPr>
        <w:t>[</w:t>
      </w:r>
      <w:r>
        <w:rPr>
          <w:sz w:val="28"/>
          <w:szCs w:val="28"/>
        </w:rPr>
        <w:t>Г. Магомедов из Кубачи Дахадаевск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р-на</w:t>
      </w:r>
      <w:r w:rsidRPr="00D84B82">
        <w:rPr>
          <w:sz w:val="28"/>
          <w:szCs w:val="28"/>
        </w:rPr>
        <w:t>]</w:t>
      </w:r>
      <w:r>
        <w:rPr>
          <w:sz w:val="28"/>
          <w:szCs w:val="28"/>
        </w:rPr>
        <w:t xml:space="preserve"> / А. Магомедов // Ленинское знамя. – 1980. – 31 окт.</w:t>
      </w:r>
    </w:p>
    <w:p w:rsidR="00D84B82" w:rsidRDefault="00CE5D91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D84B82" w:rsidRDefault="00D84B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523. Мамаева К. </w:t>
      </w:r>
      <w:r>
        <w:rPr>
          <w:sz w:val="28"/>
          <w:szCs w:val="28"/>
        </w:rPr>
        <w:t xml:space="preserve">Медаль кубачинца: </w:t>
      </w:r>
      <w:r w:rsidRPr="00D84B82">
        <w:rPr>
          <w:sz w:val="28"/>
          <w:szCs w:val="28"/>
        </w:rPr>
        <w:t>[</w:t>
      </w:r>
      <w:r w:rsidR="00CE5D91">
        <w:rPr>
          <w:sz w:val="28"/>
          <w:szCs w:val="28"/>
        </w:rPr>
        <w:t>о местере грав</w:t>
      </w:r>
      <w:r>
        <w:rPr>
          <w:sz w:val="28"/>
          <w:szCs w:val="28"/>
        </w:rPr>
        <w:t>ировки Г.-Б.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гомедове</w:t>
      </w:r>
      <w:r w:rsidRPr="00D84B82">
        <w:rPr>
          <w:sz w:val="28"/>
          <w:szCs w:val="28"/>
        </w:rPr>
        <w:t>]</w:t>
      </w:r>
      <w:r>
        <w:rPr>
          <w:sz w:val="28"/>
          <w:szCs w:val="28"/>
        </w:rPr>
        <w:t xml:space="preserve"> / К. Мамаева // Комсомолец Дагестана. – 1969. – 10 июня.</w:t>
      </w:r>
    </w:p>
    <w:p w:rsidR="00D84B82" w:rsidRDefault="00D84B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524. Маммаев М. </w:t>
      </w:r>
      <w:r>
        <w:rPr>
          <w:sz w:val="28"/>
          <w:szCs w:val="28"/>
        </w:rPr>
        <w:t>Познавший душу серебра. К 85-летию со дня рожд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народного художника России и Дагестана Гаджибахмуда Магомедова: </w:t>
      </w:r>
      <w:r w:rsidRPr="00D84B82">
        <w:rPr>
          <w:sz w:val="28"/>
          <w:szCs w:val="28"/>
        </w:rPr>
        <w:t>[</w:t>
      </w:r>
      <w:r>
        <w:rPr>
          <w:sz w:val="28"/>
          <w:szCs w:val="28"/>
        </w:rPr>
        <w:t>художник прикладного искусства из Кубачи</w:t>
      </w:r>
      <w:r w:rsidRPr="00D84B82">
        <w:rPr>
          <w:sz w:val="28"/>
          <w:szCs w:val="28"/>
        </w:rPr>
        <w:t>]</w:t>
      </w:r>
      <w:r>
        <w:rPr>
          <w:sz w:val="28"/>
          <w:szCs w:val="28"/>
        </w:rPr>
        <w:t xml:space="preserve"> / М. Маммаев // Дагестанская правда. – 2008. – 10 окт. (№307-308). – С. 8. – (Творец шедевров).</w:t>
      </w:r>
    </w:p>
    <w:p w:rsidR="00D84B82" w:rsidRDefault="00D84B82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525. Мясков Р. </w:t>
      </w:r>
      <w:r>
        <w:rPr>
          <w:sz w:val="28"/>
          <w:szCs w:val="28"/>
        </w:rPr>
        <w:t xml:space="preserve">Посланец Дагестана: </w:t>
      </w:r>
      <w:r w:rsidRPr="00D84B82">
        <w:rPr>
          <w:sz w:val="28"/>
          <w:szCs w:val="28"/>
        </w:rPr>
        <w:t>[</w:t>
      </w:r>
      <w:r>
        <w:rPr>
          <w:sz w:val="28"/>
          <w:szCs w:val="28"/>
        </w:rPr>
        <w:t>златокузнец Гаджи-Бахмуд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гомедов на Всемирной выставке «Экспо-70» в Японии</w:t>
      </w:r>
      <w:r w:rsidRPr="00D84B82">
        <w:rPr>
          <w:sz w:val="28"/>
          <w:szCs w:val="28"/>
        </w:rPr>
        <w:t>]</w:t>
      </w:r>
      <w:r>
        <w:rPr>
          <w:sz w:val="28"/>
          <w:szCs w:val="28"/>
        </w:rPr>
        <w:t xml:space="preserve"> / Р. Мясков // Сове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ская Россия. – 1970. – 19 марта.</w:t>
      </w:r>
    </w:p>
    <w:p w:rsidR="002714B9" w:rsidRDefault="00AD4064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4B82">
        <w:rPr>
          <w:sz w:val="28"/>
          <w:szCs w:val="28"/>
        </w:rPr>
        <w:t>//</w:t>
      </w:r>
      <w:r w:rsidR="002714B9">
        <w:rPr>
          <w:sz w:val="28"/>
          <w:szCs w:val="28"/>
        </w:rPr>
        <w:t xml:space="preserve"> Комсомолец Дагестана. – 1970. – 2 апр.</w:t>
      </w:r>
    </w:p>
    <w:p w:rsidR="002714B9" w:rsidRDefault="002714B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526. Почерк мастера: </w:t>
      </w:r>
      <w:r w:rsidRPr="002714B9">
        <w:rPr>
          <w:sz w:val="28"/>
          <w:szCs w:val="28"/>
        </w:rPr>
        <w:t>[</w:t>
      </w:r>
      <w:r>
        <w:rPr>
          <w:sz w:val="28"/>
          <w:szCs w:val="28"/>
        </w:rPr>
        <w:t>выставка работ златокузнеца из Кубачи, Г.-Б. Магомедова в Москве</w:t>
      </w:r>
      <w:r w:rsidRPr="002714B9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 1991. – 17 июля.</w:t>
      </w:r>
    </w:p>
    <w:p w:rsidR="002714B9" w:rsidRDefault="002714B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527. Кажлаев Д. </w:t>
      </w:r>
      <w:r>
        <w:rPr>
          <w:sz w:val="28"/>
          <w:szCs w:val="28"/>
        </w:rPr>
        <w:t xml:space="preserve">Собиратель народного орнамента: </w:t>
      </w:r>
      <w:r w:rsidRPr="002714B9">
        <w:rPr>
          <w:sz w:val="28"/>
          <w:szCs w:val="28"/>
        </w:rPr>
        <w:t>[</w:t>
      </w:r>
      <w:r>
        <w:rPr>
          <w:sz w:val="28"/>
          <w:szCs w:val="28"/>
        </w:rPr>
        <w:t>кубачинец Саид Магомедов</w:t>
      </w:r>
      <w:r w:rsidRPr="002714B9">
        <w:rPr>
          <w:sz w:val="28"/>
          <w:szCs w:val="28"/>
        </w:rPr>
        <w:t>]</w:t>
      </w:r>
      <w:r>
        <w:rPr>
          <w:sz w:val="28"/>
          <w:szCs w:val="28"/>
        </w:rPr>
        <w:t xml:space="preserve"> / Д. Кажлаев // Дагестанская правда. –  1971. – 10 марта.</w:t>
      </w:r>
    </w:p>
    <w:p w:rsidR="00D46228" w:rsidRDefault="002714B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528. </w:t>
      </w:r>
      <w:r w:rsidR="00D46228">
        <w:rPr>
          <w:b/>
          <w:sz w:val="28"/>
          <w:szCs w:val="28"/>
        </w:rPr>
        <w:t xml:space="preserve">Малмыгин С. </w:t>
      </w:r>
      <w:r w:rsidR="00D46228">
        <w:rPr>
          <w:sz w:val="28"/>
          <w:szCs w:val="28"/>
        </w:rPr>
        <w:t xml:space="preserve">Кубачинец Сеид: </w:t>
      </w:r>
      <w:r w:rsidR="00D46228" w:rsidRPr="00D46228">
        <w:rPr>
          <w:sz w:val="28"/>
          <w:szCs w:val="28"/>
        </w:rPr>
        <w:t>[</w:t>
      </w:r>
      <w:r w:rsidR="00D46228">
        <w:rPr>
          <w:sz w:val="28"/>
          <w:szCs w:val="28"/>
        </w:rPr>
        <w:t>о кубачинском мастере орнаме</w:t>
      </w:r>
      <w:r w:rsidR="00D46228">
        <w:rPr>
          <w:sz w:val="28"/>
          <w:szCs w:val="28"/>
        </w:rPr>
        <w:t>н</w:t>
      </w:r>
      <w:r w:rsidR="00D46228">
        <w:rPr>
          <w:sz w:val="28"/>
          <w:szCs w:val="28"/>
        </w:rPr>
        <w:t>талисте и антикваре</w:t>
      </w:r>
      <w:r w:rsidR="00CE5D91">
        <w:rPr>
          <w:sz w:val="28"/>
          <w:szCs w:val="28"/>
        </w:rPr>
        <w:t>,</w:t>
      </w:r>
      <w:r w:rsidR="00D46228">
        <w:rPr>
          <w:sz w:val="28"/>
          <w:szCs w:val="28"/>
        </w:rPr>
        <w:t>Саиде Магомедове</w:t>
      </w:r>
      <w:r w:rsidR="00D46228" w:rsidRPr="00D46228">
        <w:rPr>
          <w:sz w:val="28"/>
          <w:szCs w:val="28"/>
        </w:rPr>
        <w:t>]</w:t>
      </w:r>
      <w:r w:rsidR="00D46228">
        <w:rPr>
          <w:sz w:val="28"/>
          <w:szCs w:val="28"/>
        </w:rPr>
        <w:t xml:space="preserve"> / С. Малмыгин // Дагестанская пра</w:t>
      </w:r>
      <w:r w:rsidR="00D46228">
        <w:rPr>
          <w:sz w:val="28"/>
          <w:szCs w:val="28"/>
        </w:rPr>
        <w:t>в</w:t>
      </w:r>
      <w:r w:rsidR="00D46228">
        <w:rPr>
          <w:sz w:val="28"/>
          <w:szCs w:val="28"/>
        </w:rPr>
        <w:t>да. – 1937. – 6 апр.</w:t>
      </w:r>
    </w:p>
    <w:p w:rsidR="00D84B82" w:rsidRDefault="002714B9" w:rsidP="00A64186">
      <w:pPr>
        <w:spacing w:before="240"/>
        <w:ind w:firstLine="709"/>
        <w:rPr>
          <w:sz w:val="28"/>
          <w:szCs w:val="28"/>
        </w:rPr>
      </w:pPr>
      <w:r w:rsidRPr="00D84B82">
        <w:rPr>
          <w:sz w:val="28"/>
          <w:szCs w:val="28"/>
        </w:rPr>
        <w:t xml:space="preserve"> </w:t>
      </w:r>
      <w:r w:rsidR="00D46228">
        <w:rPr>
          <w:b/>
          <w:sz w:val="28"/>
          <w:szCs w:val="28"/>
        </w:rPr>
        <w:t xml:space="preserve">529. Мастер и собиратель: </w:t>
      </w:r>
      <w:r w:rsidR="00D46228" w:rsidRPr="00D46228">
        <w:rPr>
          <w:sz w:val="28"/>
          <w:szCs w:val="28"/>
        </w:rPr>
        <w:t>[</w:t>
      </w:r>
      <w:r w:rsidR="00AD4064">
        <w:rPr>
          <w:sz w:val="28"/>
          <w:szCs w:val="28"/>
        </w:rPr>
        <w:t>о резчике и гравере</w:t>
      </w:r>
      <w:r w:rsidR="00CE5D91">
        <w:rPr>
          <w:sz w:val="28"/>
          <w:szCs w:val="28"/>
        </w:rPr>
        <w:t xml:space="preserve">, </w:t>
      </w:r>
      <w:r w:rsidR="00D46228">
        <w:rPr>
          <w:sz w:val="28"/>
          <w:szCs w:val="28"/>
        </w:rPr>
        <w:t>Магомедове Саиде из Кубачи</w:t>
      </w:r>
      <w:r w:rsidR="00D46228" w:rsidRPr="00D46228">
        <w:rPr>
          <w:sz w:val="28"/>
          <w:szCs w:val="28"/>
        </w:rPr>
        <w:t>]</w:t>
      </w:r>
      <w:r w:rsidR="00D46228">
        <w:rPr>
          <w:sz w:val="28"/>
          <w:szCs w:val="28"/>
        </w:rPr>
        <w:t xml:space="preserve"> // Дагестанская правда. – 1993. – 2 февр.</w:t>
      </w:r>
    </w:p>
    <w:p w:rsidR="00D46228" w:rsidRDefault="00D4622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530. Александрова А. </w:t>
      </w:r>
      <w:r>
        <w:rPr>
          <w:sz w:val="28"/>
          <w:szCs w:val="28"/>
        </w:rPr>
        <w:t xml:space="preserve">Золотые руки Манабы: </w:t>
      </w:r>
      <w:r w:rsidRPr="00D46228">
        <w:rPr>
          <w:sz w:val="28"/>
          <w:szCs w:val="28"/>
        </w:rPr>
        <w:t>[</w:t>
      </w:r>
      <w:r>
        <w:rPr>
          <w:sz w:val="28"/>
          <w:szCs w:val="28"/>
        </w:rPr>
        <w:t>о творчестве мастера-ювелира, кубачинки Манабы Магомедовой</w:t>
      </w:r>
      <w:r w:rsidRPr="00D46228">
        <w:rPr>
          <w:sz w:val="28"/>
          <w:szCs w:val="28"/>
        </w:rPr>
        <w:t>]</w:t>
      </w:r>
      <w:r>
        <w:rPr>
          <w:sz w:val="28"/>
          <w:szCs w:val="28"/>
        </w:rPr>
        <w:t xml:space="preserve"> / А. Александрова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1974. – 9 июля.</w:t>
      </w:r>
    </w:p>
    <w:p w:rsidR="0023529F" w:rsidRDefault="00D4622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531. Александрова А. </w:t>
      </w:r>
      <w:r>
        <w:rPr>
          <w:sz w:val="28"/>
          <w:szCs w:val="28"/>
        </w:rPr>
        <w:t xml:space="preserve">Мысль, отчеканная в металле: </w:t>
      </w:r>
      <w:r w:rsidRPr="00D46228">
        <w:rPr>
          <w:sz w:val="28"/>
          <w:szCs w:val="28"/>
        </w:rPr>
        <w:t>[</w:t>
      </w:r>
      <w:r>
        <w:rPr>
          <w:sz w:val="28"/>
          <w:szCs w:val="28"/>
        </w:rPr>
        <w:t xml:space="preserve">о </w:t>
      </w:r>
      <w:r w:rsidR="00CE5D91">
        <w:rPr>
          <w:sz w:val="28"/>
          <w:szCs w:val="28"/>
        </w:rPr>
        <w:t>златокузнеце, кубачинке</w:t>
      </w:r>
      <w:r w:rsidR="0023529F">
        <w:rPr>
          <w:sz w:val="28"/>
          <w:szCs w:val="28"/>
        </w:rPr>
        <w:t xml:space="preserve"> М. Магомедовой</w:t>
      </w:r>
      <w:r w:rsidR="0023529F" w:rsidRPr="00D46228">
        <w:rPr>
          <w:sz w:val="28"/>
          <w:szCs w:val="28"/>
        </w:rPr>
        <w:t>]</w:t>
      </w:r>
      <w:r w:rsidR="0023529F">
        <w:rPr>
          <w:sz w:val="28"/>
          <w:szCs w:val="28"/>
        </w:rPr>
        <w:t xml:space="preserve"> / А. Александрова // Дагестанская правда. – 1974. – 9 июля.</w:t>
      </w:r>
    </w:p>
    <w:p w:rsidR="00D46228" w:rsidRDefault="0023529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532. Алиева Ф. </w:t>
      </w:r>
      <w:r>
        <w:rPr>
          <w:sz w:val="28"/>
          <w:szCs w:val="28"/>
        </w:rPr>
        <w:t xml:space="preserve">Узоры жизни: </w:t>
      </w:r>
      <w:r w:rsidRPr="0023529F">
        <w:rPr>
          <w:sz w:val="28"/>
          <w:szCs w:val="28"/>
        </w:rPr>
        <w:t>[</w:t>
      </w:r>
      <w:r w:rsidR="00CE5D91">
        <w:rPr>
          <w:sz w:val="28"/>
          <w:szCs w:val="28"/>
        </w:rPr>
        <w:t>очерк о заслужен. х</w:t>
      </w:r>
      <w:r>
        <w:rPr>
          <w:sz w:val="28"/>
          <w:szCs w:val="28"/>
        </w:rPr>
        <w:t xml:space="preserve">удожнике </w:t>
      </w:r>
      <w:r w:rsidR="00CE5D91">
        <w:rPr>
          <w:sz w:val="28"/>
          <w:szCs w:val="28"/>
        </w:rPr>
        <w:t>Грузин. ССР и засл. д</w:t>
      </w:r>
      <w:r>
        <w:rPr>
          <w:sz w:val="28"/>
          <w:szCs w:val="28"/>
        </w:rPr>
        <w:t>еятеле искусств Дагестана ювелире из сел. Кубачи</w:t>
      </w:r>
      <w:r w:rsidR="00CE5D91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Манабе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гомедовой</w:t>
      </w:r>
      <w:r w:rsidRPr="0023529F">
        <w:rPr>
          <w:sz w:val="28"/>
          <w:szCs w:val="28"/>
        </w:rPr>
        <w:t>]</w:t>
      </w:r>
      <w:r>
        <w:rPr>
          <w:sz w:val="28"/>
          <w:szCs w:val="28"/>
        </w:rPr>
        <w:t xml:space="preserve"> / Фазу Алиева // Женщина Дагестана. – 1976. - № 5. – С. 8-10.</w:t>
      </w:r>
    </w:p>
    <w:p w:rsidR="0023529F" w:rsidRDefault="0023529F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>// Социалистическая индустрия. – 1976. – 23 июня.</w:t>
      </w:r>
    </w:p>
    <w:p w:rsidR="0023529F" w:rsidRDefault="0023529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533. Алиханова А. </w:t>
      </w:r>
      <w:r>
        <w:rPr>
          <w:sz w:val="28"/>
          <w:szCs w:val="28"/>
        </w:rPr>
        <w:t xml:space="preserve">Достойная признания: </w:t>
      </w:r>
      <w:r w:rsidRPr="0023529F">
        <w:rPr>
          <w:sz w:val="28"/>
          <w:szCs w:val="28"/>
        </w:rPr>
        <w:t>[</w:t>
      </w:r>
      <w:r w:rsidR="003A614E">
        <w:rPr>
          <w:sz w:val="28"/>
          <w:szCs w:val="28"/>
        </w:rPr>
        <w:t>о заслужен.</w:t>
      </w:r>
      <w:r w:rsidR="00417768">
        <w:rPr>
          <w:sz w:val="28"/>
          <w:szCs w:val="28"/>
        </w:rPr>
        <w:t xml:space="preserve"> деят.</w:t>
      </w:r>
      <w:r>
        <w:rPr>
          <w:sz w:val="28"/>
          <w:szCs w:val="28"/>
        </w:rPr>
        <w:t xml:space="preserve"> искусств Дагестана и засл. художнике Грузии, нар. художнике Дагестана и Грузии </w:t>
      </w:r>
      <w:r>
        <w:rPr>
          <w:sz w:val="28"/>
          <w:szCs w:val="28"/>
        </w:rPr>
        <w:lastRenderedPageBreak/>
        <w:t>М.О. Магомедовой</w:t>
      </w:r>
      <w:r w:rsidRPr="0023529F">
        <w:rPr>
          <w:sz w:val="28"/>
          <w:szCs w:val="28"/>
        </w:rPr>
        <w:t>]</w:t>
      </w:r>
      <w:r>
        <w:rPr>
          <w:sz w:val="28"/>
          <w:szCs w:val="28"/>
        </w:rPr>
        <w:t xml:space="preserve"> / Аминат Алиханова // Женщина Дагестана. – 2009. - № 5. – С. 31. – (Таланты).</w:t>
      </w:r>
    </w:p>
    <w:p w:rsidR="0023529F" w:rsidRDefault="0023529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534. Алиханова А. </w:t>
      </w:r>
      <w:r>
        <w:rPr>
          <w:sz w:val="28"/>
          <w:szCs w:val="28"/>
        </w:rPr>
        <w:t xml:space="preserve">Манаба Магомедова. Лети, мой Мерани: </w:t>
      </w:r>
      <w:r w:rsidRPr="0023529F">
        <w:rPr>
          <w:sz w:val="28"/>
          <w:szCs w:val="28"/>
        </w:rPr>
        <w:t>[</w:t>
      </w:r>
      <w:r>
        <w:rPr>
          <w:sz w:val="28"/>
          <w:szCs w:val="28"/>
        </w:rPr>
        <w:t>о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 Манабы Магомедовой</w:t>
      </w:r>
      <w:r w:rsidRPr="0023529F">
        <w:rPr>
          <w:sz w:val="28"/>
          <w:szCs w:val="28"/>
        </w:rPr>
        <w:t>]</w:t>
      </w:r>
      <w:r>
        <w:rPr>
          <w:sz w:val="28"/>
          <w:szCs w:val="28"/>
        </w:rPr>
        <w:t xml:space="preserve"> / Аминат Алиханова // Горцы. – 2011. - № 19 (февр.-март). – С. 8. – </w:t>
      </w:r>
      <w:r w:rsidR="00AD4064">
        <w:rPr>
          <w:sz w:val="28"/>
          <w:szCs w:val="28"/>
        </w:rPr>
        <w:t>(</w:t>
      </w:r>
      <w:r>
        <w:rPr>
          <w:sz w:val="28"/>
          <w:szCs w:val="28"/>
        </w:rPr>
        <w:t>Аламат</w:t>
      </w:r>
      <w:r w:rsidR="00AD406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3529F" w:rsidRDefault="0023529F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535. Бакидова Е. </w:t>
      </w:r>
      <w:r>
        <w:rPr>
          <w:sz w:val="28"/>
          <w:szCs w:val="28"/>
        </w:rPr>
        <w:t>Манаба Магомедова – кубачинка из Грузии // 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турный портрет. Деятели культуры и искусства Дагестана </w:t>
      </w:r>
      <w:r>
        <w:rPr>
          <w:sz w:val="28"/>
          <w:szCs w:val="28"/>
          <w:lang w:val="en-US"/>
        </w:rPr>
        <w:t>XIX</w:t>
      </w:r>
      <w:r w:rsidRPr="0023529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вв. в из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бразительном искусстве и литературе: Альбом / </w:t>
      </w:r>
      <w:r w:rsidR="00AD4064">
        <w:rPr>
          <w:sz w:val="28"/>
          <w:szCs w:val="28"/>
        </w:rPr>
        <w:t>Авт.</w:t>
      </w:r>
      <w:r>
        <w:rPr>
          <w:sz w:val="28"/>
          <w:szCs w:val="28"/>
        </w:rPr>
        <w:t>-сост. Д.А. Дагирова. – Махачкала, 2008. – С. 45, 220-226.: ил.</w:t>
      </w:r>
    </w:p>
    <w:p w:rsidR="0023529F" w:rsidRDefault="00181B5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536. Гамзатова С. </w:t>
      </w:r>
      <w:r>
        <w:rPr>
          <w:sz w:val="28"/>
          <w:szCs w:val="28"/>
        </w:rPr>
        <w:t xml:space="preserve">Звонкое имя – Манаба: </w:t>
      </w:r>
      <w:r w:rsidRPr="00181B5A">
        <w:rPr>
          <w:sz w:val="28"/>
          <w:szCs w:val="28"/>
        </w:rPr>
        <w:t>[</w:t>
      </w:r>
      <w:r w:rsidR="00CE5D91">
        <w:rPr>
          <w:sz w:val="28"/>
          <w:szCs w:val="28"/>
        </w:rPr>
        <w:t>о засл</w:t>
      </w:r>
      <w:r w:rsidR="003A614E">
        <w:rPr>
          <w:sz w:val="28"/>
          <w:szCs w:val="28"/>
        </w:rPr>
        <w:t>уж</w:t>
      </w:r>
      <w:r w:rsidR="00AD4064">
        <w:rPr>
          <w:sz w:val="28"/>
          <w:szCs w:val="28"/>
        </w:rPr>
        <w:t>е</w:t>
      </w:r>
      <w:r w:rsidR="003A614E">
        <w:rPr>
          <w:sz w:val="28"/>
          <w:szCs w:val="28"/>
        </w:rPr>
        <w:t>н.</w:t>
      </w:r>
      <w:r>
        <w:rPr>
          <w:sz w:val="28"/>
          <w:szCs w:val="28"/>
        </w:rPr>
        <w:t xml:space="preserve"> художнике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 М. Магомедовой</w:t>
      </w:r>
      <w:r w:rsidRPr="00181B5A">
        <w:rPr>
          <w:sz w:val="28"/>
          <w:szCs w:val="28"/>
        </w:rPr>
        <w:t>]</w:t>
      </w:r>
      <w:r>
        <w:rPr>
          <w:sz w:val="28"/>
          <w:szCs w:val="28"/>
        </w:rPr>
        <w:t xml:space="preserve"> / Салихат Гамзатова // Дагестан. – 2001. - № 1. – С. 10-13.</w:t>
      </w:r>
    </w:p>
    <w:p w:rsidR="00181B5A" w:rsidRDefault="00181B5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537. Какабадзе Э. </w:t>
      </w:r>
      <w:r>
        <w:rPr>
          <w:sz w:val="28"/>
          <w:szCs w:val="28"/>
        </w:rPr>
        <w:t xml:space="preserve">Мой серебряный Сон – Кубачи: </w:t>
      </w:r>
      <w:r w:rsidRPr="00181B5A">
        <w:rPr>
          <w:sz w:val="28"/>
          <w:szCs w:val="28"/>
        </w:rPr>
        <w:t>[</w:t>
      </w:r>
      <w:r>
        <w:rPr>
          <w:sz w:val="28"/>
          <w:szCs w:val="28"/>
        </w:rPr>
        <w:t>о творчестве Ман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бы Магомедовой</w:t>
      </w:r>
      <w:r w:rsidRPr="00181B5A">
        <w:rPr>
          <w:sz w:val="28"/>
          <w:szCs w:val="28"/>
        </w:rPr>
        <w:t>]</w:t>
      </w:r>
      <w:r>
        <w:rPr>
          <w:sz w:val="28"/>
          <w:szCs w:val="28"/>
        </w:rPr>
        <w:t xml:space="preserve"> / Э. Какабадзе // Комсомолец Дагестана. – 1989. – 22 янв.</w:t>
      </w:r>
    </w:p>
    <w:p w:rsidR="00181B5A" w:rsidRDefault="00181B5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538. Макстман И. </w:t>
      </w:r>
      <w:r>
        <w:rPr>
          <w:sz w:val="28"/>
          <w:szCs w:val="28"/>
        </w:rPr>
        <w:t xml:space="preserve">Искусство Манабы Магомедовой: </w:t>
      </w:r>
      <w:r w:rsidRPr="00181B5A">
        <w:rPr>
          <w:sz w:val="28"/>
          <w:szCs w:val="28"/>
        </w:rPr>
        <w:t>[</w:t>
      </w:r>
      <w:r>
        <w:rPr>
          <w:sz w:val="28"/>
          <w:szCs w:val="28"/>
        </w:rPr>
        <w:t>талантливой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дожницы – златокузнеца из аула Кубачи Дахадаевского р-на</w:t>
      </w:r>
      <w:r w:rsidRPr="00181B5A">
        <w:rPr>
          <w:sz w:val="28"/>
          <w:szCs w:val="28"/>
        </w:rPr>
        <w:t>]</w:t>
      </w:r>
      <w:r>
        <w:rPr>
          <w:sz w:val="28"/>
          <w:szCs w:val="28"/>
        </w:rPr>
        <w:t xml:space="preserve"> / И. Макстман // Женщина Дагестана. – 1982. - № 5. – С. 21.</w:t>
      </w:r>
    </w:p>
    <w:p w:rsidR="00181B5A" w:rsidRDefault="00181B5A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539. Мгеладзе М. </w:t>
      </w:r>
      <w:r>
        <w:rPr>
          <w:sz w:val="28"/>
          <w:szCs w:val="28"/>
        </w:rPr>
        <w:t xml:space="preserve">Щедрый талант: </w:t>
      </w:r>
      <w:r w:rsidRPr="00181B5A">
        <w:rPr>
          <w:sz w:val="28"/>
          <w:szCs w:val="28"/>
        </w:rPr>
        <w:t>[</w:t>
      </w:r>
      <w:r>
        <w:rPr>
          <w:sz w:val="28"/>
          <w:szCs w:val="28"/>
        </w:rPr>
        <w:t>о художнице Манабе Магомед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</w:t>
      </w:r>
      <w:r w:rsidRPr="00181B5A">
        <w:rPr>
          <w:sz w:val="28"/>
          <w:szCs w:val="28"/>
        </w:rPr>
        <w:t>]</w:t>
      </w:r>
      <w:r>
        <w:rPr>
          <w:sz w:val="28"/>
          <w:szCs w:val="28"/>
        </w:rPr>
        <w:t xml:space="preserve"> / Н. Мгеладзе </w:t>
      </w:r>
      <w:r w:rsidR="00E11448">
        <w:rPr>
          <w:sz w:val="28"/>
          <w:szCs w:val="28"/>
        </w:rPr>
        <w:t>// Дагестанская правда. – 1985. – 22 июня. – (Дагестанцы на разных широтах).</w:t>
      </w:r>
    </w:p>
    <w:p w:rsidR="00E11448" w:rsidRDefault="00E1144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540. Путерброт А. </w:t>
      </w:r>
      <w:r>
        <w:rPr>
          <w:sz w:val="28"/>
          <w:szCs w:val="28"/>
        </w:rPr>
        <w:t xml:space="preserve">Узоры Манабы: </w:t>
      </w:r>
      <w:r w:rsidRPr="00E11448">
        <w:rPr>
          <w:sz w:val="28"/>
          <w:szCs w:val="28"/>
        </w:rPr>
        <w:t>[</w:t>
      </w:r>
      <w:r>
        <w:rPr>
          <w:sz w:val="28"/>
          <w:szCs w:val="28"/>
        </w:rPr>
        <w:t>о жизни и творчестве М. Магом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довой</w:t>
      </w:r>
      <w:r w:rsidRPr="00E11448">
        <w:rPr>
          <w:sz w:val="28"/>
          <w:szCs w:val="28"/>
        </w:rPr>
        <w:t>]</w:t>
      </w:r>
      <w:r>
        <w:rPr>
          <w:sz w:val="28"/>
          <w:szCs w:val="28"/>
        </w:rPr>
        <w:t xml:space="preserve"> / А. Путерброт // Женщина Дагестана. – 1989. - № 5. – С. 6-7.</w:t>
      </w:r>
    </w:p>
    <w:p w:rsidR="00E11448" w:rsidRDefault="00E1144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541. Чепелев В. </w:t>
      </w:r>
      <w:r>
        <w:rPr>
          <w:sz w:val="28"/>
          <w:szCs w:val="28"/>
        </w:rPr>
        <w:t xml:space="preserve">Саид Магометов из Кубачи: </w:t>
      </w:r>
      <w:r w:rsidRPr="00E11448">
        <w:rPr>
          <w:sz w:val="28"/>
          <w:szCs w:val="28"/>
        </w:rPr>
        <w:t>[</w:t>
      </w:r>
      <w:r>
        <w:rPr>
          <w:sz w:val="28"/>
          <w:szCs w:val="28"/>
        </w:rPr>
        <w:t>орнаменталист,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ская биография</w:t>
      </w:r>
      <w:r w:rsidRPr="00E11448">
        <w:rPr>
          <w:sz w:val="28"/>
          <w:szCs w:val="28"/>
        </w:rPr>
        <w:t>]</w:t>
      </w:r>
      <w:r>
        <w:rPr>
          <w:sz w:val="28"/>
          <w:szCs w:val="28"/>
        </w:rPr>
        <w:t xml:space="preserve"> / В. Чепелев // Творчество. – 1939. - № 11. – С. 12.</w:t>
      </w:r>
    </w:p>
    <w:p w:rsidR="00FE34CE" w:rsidRDefault="00FE34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542. Мях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яммадов А.</w:t>
      </w:r>
      <w:r>
        <w:rPr>
          <w:sz w:val="28"/>
          <w:szCs w:val="28"/>
        </w:rPr>
        <w:t xml:space="preserve"> Устала тахличив // Замана. – 1994. – 22 апр.</w:t>
      </w:r>
    </w:p>
    <w:p w:rsidR="00AD4064" w:rsidRDefault="00FE34C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 А. За верстаком мастера: </w:t>
      </w:r>
      <w:r w:rsidRPr="00D84B82">
        <w:rPr>
          <w:sz w:val="28"/>
          <w:szCs w:val="28"/>
        </w:rPr>
        <w:t>[</w:t>
      </w:r>
      <w:r>
        <w:rPr>
          <w:sz w:val="28"/>
          <w:szCs w:val="28"/>
        </w:rPr>
        <w:t>о мастере Кубачинского худож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ственного комбината, монтировщике Абдуле Маммаевой</w:t>
      </w:r>
      <w:r w:rsidRPr="00D84B82">
        <w:rPr>
          <w:sz w:val="28"/>
          <w:szCs w:val="28"/>
        </w:rPr>
        <w:t>]</w:t>
      </w:r>
      <w:r>
        <w:rPr>
          <w:sz w:val="28"/>
          <w:szCs w:val="28"/>
        </w:rPr>
        <w:t xml:space="preserve"> / А. Магомедов // Время. – 1994. – 22 апр.</w:t>
      </w:r>
      <w:r w:rsidR="00CE5D91">
        <w:rPr>
          <w:sz w:val="28"/>
          <w:szCs w:val="28"/>
        </w:rPr>
        <w:t xml:space="preserve"> </w:t>
      </w:r>
    </w:p>
    <w:p w:rsidR="00E11448" w:rsidRDefault="00CE5D91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FE34CE" w:rsidRDefault="00FE34C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543. </w:t>
      </w:r>
      <w:r w:rsidR="0003549B">
        <w:rPr>
          <w:b/>
          <w:sz w:val="28"/>
          <w:szCs w:val="28"/>
        </w:rPr>
        <w:t xml:space="preserve">Гаджиев М. </w:t>
      </w:r>
      <w:r w:rsidR="00B63525">
        <w:rPr>
          <w:sz w:val="28"/>
          <w:szCs w:val="28"/>
        </w:rPr>
        <w:t xml:space="preserve">Гаджи-Иса из Кубачи: </w:t>
      </w:r>
      <w:r w:rsidR="00B63525" w:rsidRPr="00B63525">
        <w:rPr>
          <w:sz w:val="28"/>
          <w:szCs w:val="28"/>
        </w:rPr>
        <w:t>[</w:t>
      </w:r>
      <w:r w:rsidR="00B63525">
        <w:rPr>
          <w:sz w:val="28"/>
          <w:szCs w:val="28"/>
        </w:rPr>
        <w:t>очерк о кубачинском мастере-ювелире Г.-И. Машиннаеве</w:t>
      </w:r>
      <w:r w:rsidR="00B63525" w:rsidRPr="00B63525">
        <w:rPr>
          <w:sz w:val="28"/>
          <w:szCs w:val="28"/>
        </w:rPr>
        <w:t>]</w:t>
      </w:r>
      <w:r w:rsidR="00B63525">
        <w:rPr>
          <w:sz w:val="28"/>
          <w:szCs w:val="28"/>
        </w:rPr>
        <w:t xml:space="preserve"> / М. Гаджиев // Кавказская литературно-художественная газета «Горцы». – 2009. - № 1. – С. 10.: ил.</w:t>
      </w:r>
    </w:p>
    <w:p w:rsidR="00B63525" w:rsidRDefault="00B6352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544. Магомедов А. </w:t>
      </w:r>
      <w:r>
        <w:rPr>
          <w:sz w:val="28"/>
          <w:szCs w:val="28"/>
        </w:rPr>
        <w:t xml:space="preserve">От ученика до главного инженера: </w:t>
      </w:r>
      <w:r w:rsidRPr="00B63525">
        <w:rPr>
          <w:sz w:val="28"/>
          <w:szCs w:val="28"/>
        </w:rPr>
        <w:t>[</w:t>
      </w:r>
      <w:r>
        <w:rPr>
          <w:sz w:val="28"/>
          <w:szCs w:val="28"/>
        </w:rPr>
        <w:t>о гл. инженере комбината художествен. изделий селения Кубачи М. Никаеве</w:t>
      </w:r>
      <w:r w:rsidRPr="00B63525">
        <w:rPr>
          <w:sz w:val="28"/>
          <w:szCs w:val="28"/>
        </w:rPr>
        <w:t>]</w:t>
      </w:r>
      <w:r>
        <w:rPr>
          <w:sz w:val="28"/>
          <w:szCs w:val="28"/>
        </w:rPr>
        <w:t xml:space="preserve"> / А. Магом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дов // Дагестанская правда. – 1970. – 2 дек.</w:t>
      </w:r>
    </w:p>
    <w:p w:rsidR="00B63525" w:rsidRDefault="00B63525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545. </w:t>
      </w:r>
      <w:r w:rsidR="002D749D">
        <w:rPr>
          <w:b/>
          <w:sz w:val="28"/>
          <w:szCs w:val="28"/>
        </w:rPr>
        <w:t xml:space="preserve">Донской А. </w:t>
      </w:r>
      <w:r w:rsidR="002D749D">
        <w:rPr>
          <w:sz w:val="28"/>
          <w:szCs w:val="28"/>
        </w:rPr>
        <w:t xml:space="preserve">Ювелир из Кубачей: </w:t>
      </w:r>
      <w:r w:rsidR="002D749D" w:rsidRPr="002D749D">
        <w:rPr>
          <w:sz w:val="28"/>
          <w:szCs w:val="28"/>
        </w:rPr>
        <w:t>[</w:t>
      </w:r>
      <w:r w:rsidR="002D749D">
        <w:rPr>
          <w:sz w:val="28"/>
          <w:szCs w:val="28"/>
        </w:rPr>
        <w:t>Р. Сунгаев</w:t>
      </w:r>
      <w:r w:rsidR="002D749D" w:rsidRPr="002D749D">
        <w:rPr>
          <w:sz w:val="28"/>
          <w:szCs w:val="28"/>
        </w:rPr>
        <w:t>]</w:t>
      </w:r>
      <w:r w:rsidR="002D749D">
        <w:rPr>
          <w:sz w:val="28"/>
          <w:szCs w:val="28"/>
        </w:rPr>
        <w:t xml:space="preserve"> / А. Донской // Пр</w:t>
      </w:r>
      <w:r w:rsidR="002D749D">
        <w:rPr>
          <w:sz w:val="28"/>
          <w:szCs w:val="28"/>
        </w:rPr>
        <w:t>и</w:t>
      </w:r>
      <w:r w:rsidR="002D749D">
        <w:rPr>
          <w:sz w:val="28"/>
          <w:szCs w:val="28"/>
        </w:rPr>
        <w:t>каспийская коммуна (Гурьев). – 1988. – 4 марта.</w:t>
      </w:r>
    </w:p>
    <w:p w:rsidR="002D749D" w:rsidRDefault="002D749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546. Козловский А. </w:t>
      </w:r>
      <w:r>
        <w:rPr>
          <w:sz w:val="28"/>
          <w:szCs w:val="28"/>
        </w:rPr>
        <w:t xml:space="preserve">Кубачи – Кремль: </w:t>
      </w:r>
      <w:r w:rsidRPr="002D749D">
        <w:rPr>
          <w:sz w:val="28"/>
          <w:szCs w:val="28"/>
        </w:rPr>
        <w:t>[</w:t>
      </w:r>
      <w:r>
        <w:rPr>
          <w:sz w:val="28"/>
          <w:szCs w:val="28"/>
        </w:rPr>
        <w:t>очерк об известных кубачи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ских мастерах-ювелирах Бахмуде и Абдуле Тубчиевых, изготовившие сере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ряные с цветной эмалью портсигар и подстаканник, которые были подарены 12 фев. </w:t>
      </w:r>
      <w:smartTag w:uri="urn:schemas-microsoft-com:office:smarttags" w:element="metricconverter">
        <w:smartTagPr>
          <w:attr w:name="ProductID" w:val="1921 г"/>
        </w:smartTagPr>
        <w:r>
          <w:rPr>
            <w:sz w:val="28"/>
            <w:szCs w:val="28"/>
          </w:rPr>
          <w:t>1921 г</w:t>
        </w:r>
      </w:smartTag>
      <w:r>
        <w:rPr>
          <w:sz w:val="28"/>
          <w:szCs w:val="28"/>
        </w:rPr>
        <w:t>. дагестанской делегацией В.И. Ленину</w:t>
      </w:r>
      <w:r w:rsidRPr="002D749D">
        <w:rPr>
          <w:sz w:val="28"/>
          <w:szCs w:val="28"/>
        </w:rPr>
        <w:t>]</w:t>
      </w:r>
      <w:r>
        <w:rPr>
          <w:sz w:val="28"/>
          <w:szCs w:val="28"/>
        </w:rPr>
        <w:t xml:space="preserve"> / А. Козловский //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ветский Дагестан. – 1970. - № 2. – С. 56-59.: ил., портр.</w:t>
      </w:r>
    </w:p>
    <w:p w:rsidR="002D749D" w:rsidRDefault="002D749D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547. </w:t>
      </w:r>
      <w:r w:rsidR="003A00B0">
        <w:rPr>
          <w:b/>
          <w:sz w:val="28"/>
          <w:szCs w:val="28"/>
        </w:rPr>
        <w:t xml:space="preserve">Шмонин Ал. </w:t>
      </w:r>
      <w:r w:rsidR="003A00B0">
        <w:rPr>
          <w:sz w:val="28"/>
          <w:szCs w:val="28"/>
        </w:rPr>
        <w:t xml:space="preserve">Кубачинские ювелиры: </w:t>
      </w:r>
      <w:r w:rsidR="003A00B0" w:rsidRPr="003A00B0">
        <w:rPr>
          <w:sz w:val="28"/>
          <w:szCs w:val="28"/>
        </w:rPr>
        <w:t>[</w:t>
      </w:r>
      <w:r w:rsidR="003A00B0">
        <w:rPr>
          <w:sz w:val="28"/>
          <w:szCs w:val="28"/>
        </w:rPr>
        <w:t>об эмальере Б. Тубчиеве и других мастерах</w:t>
      </w:r>
      <w:r w:rsidR="003A00B0" w:rsidRPr="003A00B0">
        <w:rPr>
          <w:sz w:val="28"/>
          <w:szCs w:val="28"/>
        </w:rPr>
        <w:t>]</w:t>
      </w:r>
      <w:r w:rsidR="003A00B0">
        <w:rPr>
          <w:sz w:val="28"/>
          <w:szCs w:val="28"/>
        </w:rPr>
        <w:t xml:space="preserve"> / Ал. Шмонин // Дагестанская правда. – 1936. – 17 июля.</w:t>
      </w:r>
    </w:p>
    <w:p w:rsidR="003A00B0" w:rsidRDefault="003A00B0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548. </w:t>
      </w:r>
      <w:r w:rsidR="003067EA">
        <w:rPr>
          <w:b/>
          <w:sz w:val="28"/>
          <w:szCs w:val="28"/>
        </w:rPr>
        <w:t xml:space="preserve">Бадалов Р. </w:t>
      </w:r>
      <w:r w:rsidR="003067EA">
        <w:rPr>
          <w:sz w:val="28"/>
          <w:szCs w:val="28"/>
        </w:rPr>
        <w:t xml:space="preserve">Волшебный мастер: </w:t>
      </w:r>
      <w:r w:rsidR="003067EA" w:rsidRPr="003067EA">
        <w:rPr>
          <w:sz w:val="28"/>
          <w:szCs w:val="28"/>
        </w:rPr>
        <w:t>[</w:t>
      </w:r>
      <w:r w:rsidR="003067EA">
        <w:rPr>
          <w:sz w:val="28"/>
          <w:szCs w:val="28"/>
        </w:rPr>
        <w:t>о лауреате Государственных пр</w:t>
      </w:r>
      <w:r w:rsidR="003067EA">
        <w:rPr>
          <w:sz w:val="28"/>
          <w:szCs w:val="28"/>
        </w:rPr>
        <w:t>е</w:t>
      </w:r>
      <w:r w:rsidR="003067EA">
        <w:rPr>
          <w:sz w:val="28"/>
          <w:szCs w:val="28"/>
        </w:rPr>
        <w:t>мий им. Репина, масте</w:t>
      </w:r>
      <w:r w:rsidR="00B206E6">
        <w:rPr>
          <w:sz w:val="28"/>
          <w:szCs w:val="28"/>
        </w:rPr>
        <w:t>ре Кубачинского комбината Г. Чаб</w:t>
      </w:r>
      <w:r w:rsidR="003067EA">
        <w:rPr>
          <w:sz w:val="28"/>
          <w:szCs w:val="28"/>
        </w:rPr>
        <w:t>каеве</w:t>
      </w:r>
      <w:r w:rsidR="003067EA" w:rsidRPr="003067EA">
        <w:rPr>
          <w:sz w:val="28"/>
          <w:szCs w:val="28"/>
        </w:rPr>
        <w:t>]</w:t>
      </w:r>
      <w:r w:rsidR="003067EA">
        <w:rPr>
          <w:sz w:val="28"/>
          <w:szCs w:val="28"/>
        </w:rPr>
        <w:t xml:space="preserve"> / Р. Бадалов // Советская торговля. – 1975. – 11 дек.</w:t>
      </w:r>
    </w:p>
    <w:p w:rsidR="006F3649" w:rsidRDefault="006F364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549. Бадалов Р. </w:t>
      </w:r>
      <w:r>
        <w:rPr>
          <w:sz w:val="28"/>
          <w:szCs w:val="28"/>
        </w:rPr>
        <w:t xml:space="preserve">Сказание о резце: </w:t>
      </w:r>
      <w:r w:rsidRPr="006F3649">
        <w:rPr>
          <w:sz w:val="28"/>
          <w:szCs w:val="28"/>
        </w:rPr>
        <w:t>[</w:t>
      </w:r>
      <w:r>
        <w:rPr>
          <w:sz w:val="28"/>
          <w:szCs w:val="28"/>
        </w:rPr>
        <w:t>о мастере-ювел</w:t>
      </w:r>
      <w:r w:rsidR="00E00B2C">
        <w:rPr>
          <w:sz w:val="28"/>
          <w:szCs w:val="28"/>
        </w:rPr>
        <w:t xml:space="preserve">ире Кубачинского художествен. </w:t>
      </w:r>
      <w:r w:rsidR="00965D9B">
        <w:rPr>
          <w:sz w:val="28"/>
          <w:szCs w:val="28"/>
        </w:rPr>
        <w:t>комбината, заслужен. деят.</w:t>
      </w:r>
      <w:r>
        <w:rPr>
          <w:sz w:val="28"/>
          <w:szCs w:val="28"/>
        </w:rPr>
        <w:t xml:space="preserve"> искусств Дагестана, лауреате Гос. премии РСФСР им. Е.И. Репина</w:t>
      </w:r>
      <w:r w:rsidR="00E00B2C">
        <w:rPr>
          <w:sz w:val="28"/>
          <w:szCs w:val="28"/>
        </w:rPr>
        <w:t>,</w:t>
      </w:r>
      <w:r>
        <w:rPr>
          <w:sz w:val="28"/>
          <w:szCs w:val="28"/>
        </w:rPr>
        <w:t xml:space="preserve"> Гасан-Гусейне Чабкаеве</w:t>
      </w:r>
      <w:r w:rsidRPr="006F3649">
        <w:rPr>
          <w:sz w:val="28"/>
          <w:szCs w:val="28"/>
        </w:rPr>
        <w:t>]</w:t>
      </w:r>
      <w:r>
        <w:rPr>
          <w:sz w:val="28"/>
          <w:szCs w:val="28"/>
        </w:rPr>
        <w:t xml:space="preserve"> / Р. Бадалов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1973. – 7 марта.</w:t>
      </w:r>
    </w:p>
    <w:p w:rsidR="0009128E" w:rsidRDefault="0009128E" w:rsidP="00C00651">
      <w:pPr>
        <w:spacing w:before="240"/>
        <w:rPr>
          <w:sz w:val="28"/>
          <w:szCs w:val="28"/>
        </w:rPr>
      </w:pPr>
    </w:p>
    <w:p w:rsidR="00AD4064" w:rsidRDefault="0009128E" w:rsidP="00C00651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Махачкалинском комбинате художественных изделий</w:t>
      </w:r>
    </w:p>
    <w:p w:rsidR="0009128E" w:rsidRDefault="0009128E" w:rsidP="00C00651">
      <w:pPr>
        <w:spacing w:before="240"/>
        <w:ind w:firstLine="709"/>
        <w:jc w:val="center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550. Айгунов М. </w:t>
      </w:r>
      <w:r>
        <w:rPr>
          <w:sz w:val="28"/>
          <w:szCs w:val="28"/>
        </w:rPr>
        <w:t xml:space="preserve">Весомая лепта: </w:t>
      </w:r>
      <w:r w:rsidRPr="00914B6F">
        <w:rPr>
          <w:sz w:val="28"/>
          <w:szCs w:val="28"/>
        </w:rPr>
        <w:t>[</w:t>
      </w:r>
      <w:r>
        <w:rPr>
          <w:sz w:val="28"/>
          <w:szCs w:val="28"/>
        </w:rPr>
        <w:t>о Махачкалинском комбинате 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жествен. изделий</w:t>
      </w:r>
      <w:r w:rsidRPr="00914B6F">
        <w:rPr>
          <w:sz w:val="28"/>
          <w:szCs w:val="28"/>
        </w:rPr>
        <w:t>]</w:t>
      </w:r>
      <w:r>
        <w:rPr>
          <w:sz w:val="28"/>
          <w:szCs w:val="28"/>
        </w:rPr>
        <w:t xml:space="preserve"> / М. Айгунов // Дагестанская правда. – 1994. – 24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551. Володин Н. </w:t>
      </w:r>
      <w:r>
        <w:rPr>
          <w:sz w:val="28"/>
          <w:szCs w:val="28"/>
        </w:rPr>
        <w:t xml:space="preserve">Махачкалинские умельцы: </w:t>
      </w:r>
      <w:r w:rsidRPr="00914B6F">
        <w:rPr>
          <w:sz w:val="28"/>
          <w:szCs w:val="28"/>
        </w:rPr>
        <w:t>[</w:t>
      </w:r>
      <w:r>
        <w:rPr>
          <w:sz w:val="28"/>
          <w:szCs w:val="28"/>
        </w:rPr>
        <w:t>о мастерах Махачкали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ского комбината художествен. изделий</w:t>
      </w:r>
      <w:r w:rsidRPr="00914B6F">
        <w:rPr>
          <w:sz w:val="28"/>
          <w:szCs w:val="28"/>
        </w:rPr>
        <w:t>]</w:t>
      </w:r>
      <w:r>
        <w:rPr>
          <w:sz w:val="28"/>
          <w:szCs w:val="28"/>
        </w:rPr>
        <w:t xml:space="preserve"> / Н. Володин // Дагестанская правда. – 1968. – 19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552. Саркисов С. </w:t>
      </w:r>
      <w:r>
        <w:rPr>
          <w:sz w:val="28"/>
          <w:szCs w:val="28"/>
        </w:rPr>
        <w:t xml:space="preserve">Спрос диктует: </w:t>
      </w:r>
      <w:r w:rsidRPr="009548AC">
        <w:rPr>
          <w:sz w:val="28"/>
          <w:szCs w:val="28"/>
        </w:rPr>
        <w:t>[</w:t>
      </w:r>
      <w:r>
        <w:rPr>
          <w:sz w:val="28"/>
          <w:szCs w:val="28"/>
        </w:rPr>
        <w:t>о мерах, проводимых на Махачк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линском комбинате художественных изделий за высокое качество выпуска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мой продукции</w:t>
      </w:r>
      <w:r w:rsidRPr="009548AC">
        <w:rPr>
          <w:sz w:val="28"/>
          <w:szCs w:val="28"/>
        </w:rPr>
        <w:t>]</w:t>
      </w:r>
      <w:r>
        <w:rPr>
          <w:sz w:val="28"/>
          <w:szCs w:val="28"/>
        </w:rPr>
        <w:t xml:space="preserve"> / С. Саркисов // Дагестанская правда. – 1966. – 13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553. Старейшина цеха умельцев: </w:t>
      </w:r>
      <w:r w:rsidRPr="00D641B1">
        <w:rPr>
          <w:sz w:val="28"/>
          <w:szCs w:val="28"/>
        </w:rPr>
        <w:t>[</w:t>
      </w:r>
      <w:r>
        <w:rPr>
          <w:sz w:val="28"/>
          <w:szCs w:val="28"/>
        </w:rPr>
        <w:t>о мастере-гравере Махачкалинск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комбината художествен. изделий Гаджи Юзбашеве</w:t>
      </w:r>
      <w:r w:rsidRPr="00D641B1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да. – 1976. – 3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554. Творцы прекрасного: </w:t>
      </w:r>
      <w:r w:rsidRPr="00D641B1">
        <w:rPr>
          <w:sz w:val="28"/>
          <w:szCs w:val="28"/>
        </w:rPr>
        <w:t>[</w:t>
      </w:r>
      <w:r>
        <w:rPr>
          <w:sz w:val="28"/>
          <w:szCs w:val="28"/>
        </w:rPr>
        <w:t>о Махачкалинском комбинате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венных изделий</w:t>
      </w:r>
      <w:r w:rsidRPr="00D641B1">
        <w:rPr>
          <w:sz w:val="28"/>
          <w:szCs w:val="28"/>
        </w:rPr>
        <w:t>]</w:t>
      </w:r>
      <w:r>
        <w:rPr>
          <w:sz w:val="28"/>
          <w:szCs w:val="28"/>
        </w:rPr>
        <w:t xml:space="preserve"> // Социалистическая индустрия. – 1976. – 5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555. Уманская П. </w:t>
      </w:r>
      <w:r>
        <w:rPr>
          <w:sz w:val="28"/>
          <w:szCs w:val="28"/>
        </w:rPr>
        <w:t xml:space="preserve">Повышенное внимание: </w:t>
      </w:r>
      <w:r w:rsidRPr="00126828">
        <w:rPr>
          <w:sz w:val="28"/>
          <w:szCs w:val="28"/>
        </w:rPr>
        <w:t>[</w:t>
      </w:r>
      <w:r>
        <w:rPr>
          <w:sz w:val="28"/>
          <w:szCs w:val="28"/>
        </w:rPr>
        <w:t>об улучшении условий труда на Махачкалинском художествен. комбинате</w:t>
      </w:r>
      <w:r w:rsidRPr="00126828">
        <w:rPr>
          <w:sz w:val="28"/>
          <w:szCs w:val="28"/>
        </w:rPr>
        <w:t>]</w:t>
      </w:r>
      <w:r>
        <w:rPr>
          <w:sz w:val="28"/>
          <w:szCs w:val="28"/>
        </w:rPr>
        <w:t xml:space="preserve"> / П. Уманская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1982. – 29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556. Шабаршина В. </w:t>
      </w:r>
      <w:r>
        <w:rPr>
          <w:sz w:val="28"/>
          <w:szCs w:val="28"/>
        </w:rPr>
        <w:t xml:space="preserve">Мастера изящного: </w:t>
      </w:r>
      <w:r w:rsidRPr="00126828">
        <w:rPr>
          <w:sz w:val="28"/>
          <w:szCs w:val="28"/>
        </w:rPr>
        <w:t>[</w:t>
      </w:r>
      <w:r>
        <w:rPr>
          <w:sz w:val="28"/>
          <w:szCs w:val="28"/>
        </w:rPr>
        <w:t>о мастерах Махачкалинского комбината художествен. изделий</w:t>
      </w:r>
      <w:r w:rsidRPr="00126828">
        <w:rPr>
          <w:sz w:val="28"/>
          <w:szCs w:val="28"/>
        </w:rPr>
        <w:t>]</w:t>
      </w:r>
      <w:r>
        <w:rPr>
          <w:sz w:val="28"/>
          <w:szCs w:val="28"/>
        </w:rPr>
        <w:t xml:space="preserve"> / В. Шабаршина // Дагестанская правда. – 1966. – 13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557. Шарова С. </w:t>
      </w:r>
      <w:r>
        <w:rPr>
          <w:sz w:val="28"/>
          <w:szCs w:val="28"/>
        </w:rPr>
        <w:t xml:space="preserve">Буратино отправляется в дорогу: </w:t>
      </w:r>
      <w:r w:rsidRPr="0085050A">
        <w:rPr>
          <w:sz w:val="28"/>
          <w:szCs w:val="28"/>
        </w:rPr>
        <w:t>[</w:t>
      </w:r>
      <w:r>
        <w:rPr>
          <w:sz w:val="28"/>
          <w:szCs w:val="28"/>
        </w:rPr>
        <w:t>о Махачкалинском комбинате художественных изделий</w:t>
      </w:r>
      <w:r w:rsidRPr="0085050A">
        <w:rPr>
          <w:sz w:val="28"/>
          <w:szCs w:val="28"/>
        </w:rPr>
        <w:t>]</w:t>
      </w:r>
      <w:r>
        <w:rPr>
          <w:sz w:val="28"/>
          <w:szCs w:val="28"/>
        </w:rPr>
        <w:t xml:space="preserve"> / С. Шарова // Дагестанская правда. – 1969. – 26 окт.</w:t>
      </w:r>
    </w:p>
    <w:p w:rsidR="00AD4064" w:rsidRDefault="00AD4064" w:rsidP="00C00651">
      <w:pPr>
        <w:spacing w:before="240"/>
        <w:rPr>
          <w:sz w:val="28"/>
          <w:szCs w:val="28"/>
        </w:rPr>
      </w:pPr>
    </w:p>
    <w:p w:rsidR="0009128E" w:rsidRDefault="0009128E" w:rsidP="00C00651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Ювелирно-вязальный цех в Кумухе</w:t>
      </w:r>
    </w:p>
    <w:p w:rsidR="0009128E" w:rsidRDefault="0009128E" w:rsidP="00C00651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(филиал Махачкалинского комбината художественных изделий)</w:t>
      </w:r>
    </w:p>
    <w:p w:rsidR="00AD4064" w:rsidRDefault="00AD4064" w:rsidP="00C00651">
      <w:pPr>
        <w:spacing w:before="240"/>
        <w:ind w:firstLine="709"/>
        <w:jc w:val="center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558. Габиев Д. </w:t>
      </w:r>
      <w:r w:rsidR="00965D9B">
        <w:rPr>
          <w:sz w:val="28"/>
          <w:szCs w:val="28"/>
        </w:rPr>
        <w:t>Маталлообработка у л</w:t>
      </w:r>
      <w:r>
        <w:rPr>
          <w:sz w:val="28"/>
          <w:szCs w:val="28"/>
        </w:rPr>
        <w:t>аков: по этнографическим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риалам / Д. Габиев; Дагестанский филиал АН СССР. Ин-т языка и лит. им. Г. Цадасы // Ученые записки. Т.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 – Махачкала, 1958. – С. 213-232. – (Архе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логия и этнография).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 w:rsidRPr="0085050A">
        <w:rPr>
          <w:b/>
          <w:sz w:val="28"/>
          <w:szCs w:val="28"/>
        </w:rPr>
        <w:t>559. Санаев О.</w:t>
      </w:r>
      <w:r>
        <w:rPr>
          <w:sz w:val="28"/>
          <w:szCs w:val="28"/>
        </w:rPr>
        <w:t xml:space="preserve"> </w:t>
      </w:r>
      <w:r w:rsidRPr="0085050A">
        <w:rPr>
          <w:sz w:val="28"/>
          <w:szCs w:val="28"/>
        </w:rPr>
        <w:t xml:space="preserve">Мастера всегда найдутся: </w:t>
      </w:r>
      <w:r w:rsidRPr="002209CA">
        <w:rPr>
          <w:sz w:val="28"/>
          <w:szCs w:val="28"/>
        </w:rPr>
        <w:t>[</w:t>
      </w:r>
      <w:r>
        <w:rPr>
          <w:sz w:val="28"/>
          <w:szCs w:val="28"/>
        </w:rPr>
        <w:t>о филиале Махачкалинского комбината художественных изделий</w:t>
      </w:r>
      <w:r w:rsidR="009B72BF">
        <w:rPr>
          <w:sz w:val="28"/>
          <w:szCs w:val="28"/>
        </w:rPr>
        <w:t xml:space="preserve"> , в селе</w:t>
      </w:r>
      <w:r>
        <w:rPr>
          <w:sz w:val="28"/>
          <w:szCs w:val="28"/>
        </w:rPr>
        <w:t xml:space="preserve"> Кумух Лакского р-на</w:t>
      </w:r>
      <w:r w:rsidRPr="002209CA">
        <w:rPr>
          <w:sz w:val="28"/>
          <w:szCs w:val="28"/>
        </w:rPr>
        <w:t>]</w:t>
      </w:r>
      <w:r>
        <w:rPr>
          <w:sz w:val="28"/>
          <w:szCs w:val="28"/>
        </w:rPr>
        <w:t xml:space="preserve"> / О. Сан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ев // Дагестанская правда. – 1987. – 17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560. Магомедов Г. </w:t>
      </w:r>
      <w:r>
        <w:rPr>
          <w:sz w:val="28"/>
          <w:szCs w:val="28"/>
        </w:rPr>
        <w:t xml:space="preserve">Взгляд в завтра: В Лакском районе возрождают традиции народных умельцев: </w:t>
      </w:r>
      <w:r w:rsidRPr="002209CA">
        <w:rPr>
          <w:sz w:val="28"/>
          <w:szCs w:val="28"/>
        </w:rPr>
        <w:t>[</w:t>
      </w:r>
      <w:r w:rsidR="009B72BF">
        <w:rPr>
          <w:sz w:val="28"/>
          <w:szCs w:val="28"/>
        </w:rPr>
        <w:t>о создании в селе</w:t>
      </w:r>
      <w:r>
        <w:rPr>
          <w:sz w:val="28"/>
          <w:szCs w:val="28"/>
        </w:rPr>
        <w:t xml:space="preserve"> Кумух в </w:t>
      </w:r>
      <w:smartTag w:uri="urn:schemas-microsoft-com:office:smarttags" w:element="metricconverter">
        <w:smartTagPr>
          <w:attr w:name="ProductID" w:val="1980 г"/>
        </w:smartTagPr>
        <w:r>
          <w:rPr>
            <w:sz w:val="28"/>
            <w:szCs w:val="28"/>
          </w:rPr>
          <w:t>1980 г</w:t>
        </w:r>
      </w:smartTag>
      <w:r>
        <w:rPr>
          <w:sz w:val="28"/>
          <w:szCs w:val="28"/>
        </w:rPr>
        <w:t>. ювелирно-вязального участка (цеха), филиала Махачкалинского комбината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венных изделий, выпускающего вязаные джурабы и ювелирные изделия</w:t>
      </w:r>
      <w:r w:rsidRPr="002209CA">
        <w:rPr>
          <w:sz w:val="28"/>
          <w:szCs w:val="28"/>
        </w:rPr>
        <w:t>]</w:t>
      </w:r>
      <w:r>
        <w:rPr>
          <w:sz w:val="28"/>
          <w:szCs w:val="28"/>
        </w:rPr>
        <w:t xml:space="preserve"> / Г. Магомедов // Дагестанская правда. – 1986. – 28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561. Магомедов Дж. </w:t>
      </w:r>
      <w:r>
        <w:rPr>
          <w:sz w:val="28"/>
          <w:szCs w:val="28"/>
        </w:rPr>
        <w:t xml:space="preserve">Народное искусство лакии: </w:t>
      </w:r>
      <w:r w:rsidRPr="009A62C2">
        <w:rPr>
          <w:sz w:val="28"/>
          <w:szCs w:val="28"/>
        </w:rPr>
        <w:t>[</w:t>
      </w:r>
      <w:r>
        <w:rPr>
          <w:sz w:val="28"/>
          <w:szCs w:val="28"/>
        </w:rPr>
        <w:t>об оружейном деле, обработке железа и меди, ювелирном искусстве, керамическом производстве, ковроделии, вышивке</w:t>
      </w:r>
      <w:r w:rsidRPr="009A62C2">
        <w:rPr>
          <w:sz w:val="28"/>
          <w:szCs w:val="28"/>
        </w:rPr>
        <w:t>]</w:t>
      </w:r>
      <w:r>
        <w:rPr>
          <w:sz w:val="28"/>
          <w:szCs w:val="28"/>
        </w:rPr>
        <w:t xml:space="preserve"> / Джамал Магомедов // Возрождение. – 2001. - № 7. – С. 106-108.: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562. Матвеев Ю. </w:t>
      </w:r>
      <w:r>
        <w:rPr>
          <w:sz w:val="28"/>
          <w:szCs w:val="28"/>
        </w:rPr>
        <w:t xml:space="preserve">Находка, которая радует: </w:t>
      </w:r>
      <w:r w:rsidRPr="007D3482">
        <w:rPr>
          <w:sz w:val="28"/>
          <w:szCs w:val="28"/>
        </w:rPr>
        <w:t>[</w:t>
      </w:r>
      <w:r>
        <w:rPr>
          <w:sz w:val="28"/>
          <w:szCs w:val="28"/>
        </w:rPr>
        <w:t>о Б. Увайсове, косторезе комбината художествен. изделий</w:t>
      </w:r>
      <w:r w:rsidRPr="007D3482">
        <w:rPr>
          <w:sz w:val="28"/>
          <w:szCs w:val="28"/>
        </w:rPr>
        <w:t>]</w:t>
      </w:r>
      <w:r>
        <w:rPr>
          <w:sz w:val="28"/>
          <w:szCs w:val="28"/>
        </w:rPr>
        <w:t xml:space="preserve"> / Ю. Матвеев // Дагестанская правда. – 1966. – 7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563. Рамазанов Р. </w:t>
      </w:r>
      <w:r>
        <w:rPr>
          <w:sz w:val="28"/>
          <w:szCs w:val="28"/>
        </w:rPr>
        <w:t>Лакское искусство / Р. Рамазанов // Эхо Кавказа. – 1995. - № 1. – С. 30-34. – (Искусство).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564. Хаппалаев Р. </w:t>
      </w:r>
      <w:r>
        <w:rPr>
          <w:sz w:val="28"/>
          <w:szCs w:val="28"/>
        </w:rPr>
        <w:t xml:space="preserve">Старый мастер: </w:t>
      </w:r>
      <w:r w:rsidRPr="007D3482">
        <w:rPr>
          <w:sz w:val="28"/>
          <w:szCs w:val="28"/>
        </w:rPr>
        <w:t>[</w:t>
      </w:r>
      <w:r>
        <w:rPr>
          <w:sz w:val="28"/>
          <w:szCs w:val="28"/>
        </w:rPr>
        <w:t>об одном из лучших лакских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теров – ювелиров конца </w:t>
      </w:r>
      <w:r>
        <w:rPr>
          <w:sz w:val="28"/>
          <w:szCs w:val="28"/>
          <w:lang w:val="en-US"/>
        </w:rPr>
        <w:t>XIX</w:t>
      </w:r>
      <w:r w:rsidRPr="007D3482">
        <w:rPr>
          <w:sz w:val="28"/>
          <w:szCs w:val="28"/>
        </w:rPr>
        <w:t>-</w:t>
      </w:r>
      <w:r>
        <w:rPr>
          <w:sz w:val="28"/>
          <w:szCs w:val="28"/>
        </w:rPr>
        <w:t xml:space="preserve"> нач.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в. Османе Муса-оглы Джандарове</w:t>
      </w:r>
      <w:r w:rsidRPr="007D3482">
        <w:rPr>
          <w:sz w:val="28"/>
          <w:szCs w:val="28"/>
        </w:rPr>
        <w:t>]</w:t>
      </w:r>
      <w:r>
        <w:rPr>
          <w:sz w:val="28"/>
          <w:szCs w:val="28"/>
        </w:rPr>
        <w:t xml:space="preserve"> / Р. Хаппалаев // Дагестанская правда. – 1983. – 30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565. Омаров М. </w:t>
      </w:r>
      <w:r>
        <w:rPr>
          <w:sz w:val="28"/>
          <w:szCs w:val="28"/>
        </w:rPr>
        <w:t xml:space="preserve">Унчукатлинский умелец: </w:t>
      </w:r>
      <w:r w:rsidRPr="007D3482">
        <w:rPr>
          <w:sz w:val="28"/>
          <w:szCs w:val="28"/>
        </w:rPr>
        <w:t>[</w:t>
      </w:r>
      <w:r>
        <w:rPr>
          <w:sz w:val="28"/>
          <w:szCs w:val="28"/>
        </w:rPr>
        <w:t>Алхас Чавтарае</w:t>
      </w:r>
      <w:r w:rsidR="009B72BF">
        <w:rPr>
          <w:sz w:val="28"/>
          <w:szCs w:val="28"/>
        </w:rPr>
        <w:t>в</w:t>
      </w:r>
      <w:r>
        <w:rPr>
          <w:sz w:val="28"/>
          <w:szCs w:val="28"/>
        </w:rPr>
        <w:t>, механик «сельхозартели» Красное знамя Лакского р-на</w:t>
      </w:r>
      <w:r w:rsidRPr="007D3482">
        <w:rPr>
          <w:sz w:val="28"/>
          <w:szCs w:val="28"/>
        </w:rPr>
        <w:t>]</w:t>
      </w:r>
      <w:r>
        <w:rPr>
          <w:sz w:val="28"/>
          <w:szCs w:val="28"/>
        </w:rPr>
        <w:t xml:space="preserve"> / М. Омаров // Комсомолец Дагестана. – 1966. – 1 мая.</w:t>
      </w:r>
    </w:p>
    <w:p w:rsidR="00AD4064" w:rsidRDefault="0009128E" w:rsidP="00C00651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566. Кажлаев Д. </w:t>
      </w:r>
      <w:r>
        <w:rPr>
          <w:sz w:val="28"/>
          <w:szCs w:val="28"/>
        </w:rPr>
        <w:t xml:space="preserve">Мастер Кумуха: </w:t>
      </w:r>
      <w:r w:rsidRPr="007D3482">
        <w:rPr>
          <w:sz w:val="28"/>
          <w:szCs w:val="28"/>
        </w:rPr>
        <w:t>[</w:t>
      </w:r>
      <w:r>
        <w:rPr>
          <w:sz w:val="28"/>
          <w:szCs w:val="28"/>
        </w:rPr>
        <w:t>ювелир Омар Шахшаев</w:t>
      </w:r>
      <w:r w:rsidRPr="007D3482">
        <w:rPr>
          <w:sz w:val="28"/>
          <w:szCs w:val="28"/>
        </w:rPr>
        <w:t>]</w:t>
      </w:r>
      <w:r>
        <w:rPr>
          <w:sz w:val="28"/>
          <w:szCs w:val="28"/>
        </w:rPr>
        <w:t xml:space="preserve"> / Д. Кажл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ев // Дагестанская правда. – 1971. – 2 июня.</w:t>
      </w:r>
    </w:p>
    <w:p w:rsidR="00C00651" w:rsidRDefault="00C00651" w:rsidP="00C00651">
      <w:pPr>
        <w:spacing w:before="240"/>
        <w:ind w:firstLine="709"/>
        <w:rPr>
          <w:sz w:val="28"/>
          <w:szCs w:val="28"/>
        </w:rPr>
      </w:pPr>
    </w:p>
    <w:p w:rsidR="0009128E" w:rsidRDefault="0009128E" w:rsidP="00C00651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Махачкалинский комбинат народных умельцев</w:t>
      </w:r>
    </w:p>
    <w:p w:rsidR="0009128E" w:rsidRDefault="0009128E" w:rsidP="00C00651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567. Джамалудинов М.К. </w:t>
      </w:r>
      <w:r>
        <w:rPr>
          <w:sz w:val="28"/>
          <w:szCs w:val="28"/>
        </w:rPr>
        <w:t>Серебряная нить может не выдержать ры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ка: </w:t>
      </w:r>
      <w:r w:rsidRPr="00B04AE3">
        <w:rPr>
          <w:sz w:val="28"/>
          <w:szCs w:val="28"/>
        </w:rPr>
        <w:t>[</w:t>
      </w:r>
      <w:r w:rsidR="009B72BF">
        <w:rPr>
          <w:sz w:val="28"/>
          <w:szCs w:val="28"/>
        </w:rPr>
        <w:t>беседа с заслужен. худож.</w:t>
      </w:r>
      <w:r>
        <w:rPr>
          <w:sz w:val="28"/>
          <w:szCs w:val="28"/>
        </w:rPr>
        <w:t xml:space="preserve"> РФ, директором</w:t>
      </w:r>
      <w:r w:rsidR="00965D9B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Махачкалинского комбината народных умельцев Дагестана о современ</w:t>
      </w:r>
      <w:r w:rsidR="00965D9B">
        <w:rPr>
          <w:sz w:val="28"/>
          <w:szCs w:val="28"/>
        </w:rPr>
        <w:t>ных проблемах НХП республики / з</w:t>
      </w:r>
      <w:r>
        <w:rPr>
          <w:sz w:val="28"/>
          <w:szCs w:val="28"/>
        </w:rPr>
        <w:t>аписал О. Санаев</w:t>
      </w:r>
      <w:r w:rsidRPr="00B04AE3">
        <w:rPr>
          <w:sz w:val="28"/>
          <w:szCs w:val="28"/>
        </w:rPr>
        <w:t>]</w:t>
      </w:r>
      <w:r>
        <w:rPr>
          <w:sz w:val="28"/>
          <w:szCs w:val="28"/>
        </w:rPr>
        <w:t xml:space="preserve"> // Новое дело. – 1993. – 22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568. Омаров Ш. </w:t>
      </w:r>
      <w:r>
        <w:rPr>
          <w:sz w:val="28"/>
          <w:szCs w:val="28"/>
        </w:rPr>
        <w:t xml:space="preserve">Новый очаг для старинных ремесел: </w:t>
      </w:r>
      <w:r w:rsidRPr="00B04AE3">
        <w:rPr>
          <w:sz w:val="28"/>
          <w:szCs w:val="28"/>
        </w:rPr>
        <w:t>[</w:t>
      </w:r>
      <w:r>
        <w:rPr>
          <w:sz w:val="28"/>
          <w:szCs w:val="28"/>
        </w:rPr>
        <w:t>в Махачкале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кры</w:t>
      </w:r>
      <w:r w:rsidR="009B72BF">
        <w:rPr>
          <w:sz w:val="28"/>
          <w:szCs w:val="28"/>
        </w:rPr>
        <w:t>ли Центр народных художественных</w:t>
      </w:r>
      <w:r>
        <w:rPr>
          <w:sz w:val="28"/>
          <w:szCs w:val="28"/>
        </w:rPr>
        <w:t xml:space="preserve"> промыслов</w:t>
      </w:r>
      <w:r w:rsidRPr="00B04AE3">
        <w:rPr>
          <w:sz w:val="28"/>
          <w:szCs w:val="28"/>
        </w:rPr>
        <w:t>]</w:t>
      </w:r>
      <w:r>
        <w:rPr>
          <w:sz w:val="28"/>
          <w:szCs w:val="28"/>
        </w:rPr>
        <w:t xml:space="preserve"> / Шамиль Омаров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2012. – 30 нояб. – С. 1-2. – (Народные промыслы).</w:t>
      </w:r>
    </w:p>
    <w:p w:rsidR="0009128E" w:rsidRDefault="0009128E" w:rsidP="00C00651">
      <w:pPr>
        <w:spacing w:before="240"/>
        <w:rPr>
          <w:sz w:val="28"/>
          <w:szCs w:val="28"/>
        </w:rPr>
      </w:pPr>
    </w:p>
    <w:p w:rsidR="0009128E" w:rsidRDefault="0009128E" w:rsidP="00C00651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Унцукульская фабрика художественной обработки дерева</w:t>
      </w:r>
    </w:p>
    <w:p w:rsidR="0009128E" w:rsidRDefault="0009128E" w:rsidP="00A64186">
      <w:pPr>
        <w:spacing w:before="240"/>
        <w:ind w:firstLine="709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569. Агамирзоев А. </w:t>
      </w:r>
      <w:r>
        <w:rPr>
          <w:sz w:val="28"/>
          <w:szCs w:val="28"/>
        </w:rPr>
        <w:t xml:space="preserve">Резьба, украшающая жизнь: </w:t>
      </w:r>
      <w:r w:rsidRPr="009963F4">
        <w:rPr>
          <w:sz w:val="28"/>
          <w:szCs w:val="28"/>
        </w:rPr>
        <w:t>[</w:t>
      </w:r>
      <w:r w:rsidR="009B72BF">
        <w:rPr>
          <w:sz w:val="28"/>
          <w:szCs w:val="28"/>
        </w:rPr>
        <w:t>беседа с заслужен.</w:t>
      </w:r>
      <w:r>
        <w:rPr>
          <w:sz w:val="28"/>
          <w:szCs w:val="28"/>
        </w:rPr>
        <w:t xml:space="preserve"> худож. Дагестан</w:t>
      </w:r>
      <w:r w:rsidR="009B72BF">
        <w:rPr>
          <w:sz w:val="28"/>
          <w:szCs w:val="28"/>
        </w:rPr>
        <w:t>а</w:t>
      </w:r>
      <w:r w:rsidR="00417768">
        <w:rPr>
          <w:sz w:val="28"/>
          <w:szCs w:val="28"/>
        </w:rPr>
        <w:t xml:space="preserve"> </w:t>
      </w:r>
      <w:r w:rsidR="009B72BF">
        <w:rPr>
          <w:sz w:val="28"/>
          <w:szCs w:val="28"/>
        </w:rPr>
        <w:t>, мастером резьбы по дереву / з</w:t>
      </w:r>
      <w:r>
        <w:rPr>
          <w:sz w:val="28"/>
          <w:szCs w:val="28"/>
        </w:rPr>
        <w:t>аписала О. Мамедова</w:t>
      </w:r>
      <w:r w:rsidR="00417768">
        <w:rPr>
          <w:sz w:val="28"/>
          <w:szCs w:val="28"/>
        </w:rPr>
        <w:t xml:space="preserve"> </w:t>
      </w:r>
      <w:r w:rsidRPr="009963F4">
        <w:rPr>
          <w:sz w:val="28"/>
          <w:szCs w:val="28"/>
        </w:rPr>
        <w:t>]</w:t>
      </w:r>
      <w:r>
        <w:rPr>
          <w:sz w:val="28"/>
          <w:szCs w:val="28"/>
        </w:rPr>
        <w:t xml:space="preserve"> / А. Агамирзоев // Махачкалинские известия. – 2010. – 8 окт. (№ 39). – С. 32. – (Таланты).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570. Александров К. </w:t>
      </w:r>
      <w:r>
        <w:rPr>
          <w:sz w:val="28"/>
          <w:szCs w:val="28"/>
        </w:rPr>
        <w:t>Унцукульские новинки / К. Александров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станская правда. – 1965. – 31 авг.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571. Алибеков С. </w:t>
      </w:r>
      <w:r>
        <w:rPr>
          <w:sz w:val="28"/>
          <w:szCs w:val="28"/>
        </w:rPr>
        <w:t xml:space="preserve">Фабричные контрасты: </w:t>
      </w:r>
      <w:r w:rsidRPr="00F715F4">
        <w:rPr>
          <w:sz w:val="28"/>
          <w:szCs w:val="28"/>
        </w:rPr>
        <w:t>[</w:t>
      </w:r>
      <w:r w:rsidR="009B72BF">
        <w:rPr>
          <w:sz w:val="28"/>
          <w:szCs w:val="28"/>
        </w:rPr>
        <w:t>об Унцукульской</w:t>
      </w:r>
      <w:r>
        <w:rPr>
          <w:sz w:val="28"/>
          <w:szCs w:val="28"/>
        </w:rPr>
        <w:t xml:space="preserve">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ф-ке</w:t>
      </w:r>
      <w:r w:rsidRPr="00F715F4">
        <w:rPr>
          <w:sz w:val="28"/>
          <w:szCs w:val="28"/>
        </w:rPr>
        <w:t>]</w:t>
      </w:r>
      <w:r>
        <w:rPr>
          <w:sz w:val="28"/>
          <w:szCs w:val="28"/>
        </w:rPr>
        <w:t xml:space="preserve"> / С. Алибеков // Комсомолец Дагестана. – 1987. – 25 авг. – (Ты и пятилетка).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572. Ахмедханов Д. </w:t>
      </w:r>
      <w:r>
        <w:rPr>
          <w:sz w:val="28"/>
          <w:szCs w:val="28"/>
        </w:rPr>
        <w:t xml:space="preserve">Унцукульские узоры: </w:t>
      </w:r>
      <w:r w:rsidRPr="00B44947">
        <w:rPr>
          <w:sz w:val="28"/>
          <w:szCs w:val="28"/>
        </w:rPr>
        <w:t>[</w:t>
      </w:r>
      <w:r>
        <w:rPr>
          <w:sz w:val="28"/>
          <w:szCs w:val="28"/>
        </w:rPr>
        <w:t>о мастерстве унцукульцев</w:t>
      </w:r>
      <w:r w:rsidRPr="00B44947">
        <w:rPr>
          <w:sz w:val="28"/>
          <w:szCs w:val="28"/>
        </w:rPr>
        <w:t>]</w:t>
      </w:r>
      <w:r>
        <w:rPr>
          <w:sz w:val="28"/>
          <w:szCs w:val="28"/>
        </w:rPr>
        <w:t xml:space="preserve"> / Д. Ахмедханов // Советская торговля. – 1977. – 2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573. В ауле мастеров: </w:t>
      </w:r>
      <w:r w:rsidRPr="00B44947">
        <w:rPr>
          <w:sz w:val="28"/>
          <w:szCs w:val="28"/>
        </w:rPr>
        <w:t xml:space="preserve">[об </w:t>
      </w:r>
      <w:r>
        <w:rPr>
          <w:sz w:val="28"/>
          <w:szCs w:val="28"/>
        </w:rPr>
        <w:t>Унцукульской фабрике художествен. изд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лий</w:t>
      </w:r>
      <w:r w:rsidRPr="00B44947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1988. – 1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574. Газимагомедов М.Г. </w:t>
      </w:r>
      <w:r>
        <w:rPr>
          <w:sz w:val="28"/>
          <w:szCs w:val="28"/>
        </w:rPr>
        <w:t>Орнамент унцукульской насечки и совр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менные проблемы промысла / М.Г. Газимагомедов // Народные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lastRenderedPageBreak/>
        <w:t>венные промыслы Северного Кавказа: традиции и современность. - Махачк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ла, 1988. – С. 121-140.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575. Гасанбекова Н. </w:t>
      </w:r>
      <w:r>
        <w:rPr>
          <w:sz w:val="28"/>
          <w:szCs w:val="28"/>
        </w:rPr>
        <w:t xml:space="preserve">Здесь рождается красота: </w:t>
      </w:r>
      <w:r w:rsidRPr="002E38F1">
        <w:rPr>
          <w:sz w:val="28"/>
          <w:szCs w:val="28"/>
        </w:rPr>
        <w:t>[</w:t>
      </w:r>
      <w:r>
        <w:rPr>
          <w:sz w:val="28"/>
          <w:szCs w:val="28"/>
        </w:rPr>
        <w:t>Унцукульская фабрика</w:t>
      </w:r>
      <w:r w:rsidRPr="002E38F1">
        <w:rPr>
          <w:sz w:val="28"/>
          <w:szCs w:val="28"/>
        </w:rPr>
        <w:t>]</w:t>
      </w:r>
      <w:r>
        <w:rPr>
          <w:sz w:val="28"/>
          <w:szCs w:val="28"/>
        </w:rPr>
        <w:t xml:space="preserve"> / Н. Гасанбекова // Дагестанская правда. – 1970. – 26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576. Грачев А. </w:t>
      </w:r>
      <w:r>
        <w:rPr>
          <w:sz w:val="28"/>
          <w:szCs w:val="28"/>
        </w:rPr>
        <w:t xml:space="preserve">Не дать угаснуть мастерству: </w:t>
      </w:r>
      <w:r w:rsidRPr="002E38F1">
        <w:rPr>
          <w:sz w:val="28"/>
          <w:szCs w:val="28"/>
        </w:rPr>
        <w:t>[</w:t>
      </w:r>
      <w:r>
        <w:rPr>
          <w:sz w:val="28"/>
          <w:szCs w:val="28"/>
        </w:rPr>
        <w:t>об изделиях Унцукул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ских мастеров</w:t>
      </w:r>
      <w:r w:rsidRPr="002E38F1">
        <w:rPr>
          <w:sz w:val="28"/>
          <w:szCs w:val="28"/>
        </w:rPr>
        <w:t>]</w:t>
      </w:r>
      <w:r>
        <w:rPr>
          <w:sz w:val="28"/>
          <w:szCs w:val="28"/>
        </w:rPr>
        <w:t xml:space="preserve"> / А. Грачев // Правда. – 1987. – 5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577. Джамбулаев Д. </w:t>
      </w:r>
      <w:r>
        <w:rPr>
          <w:sz w:val="28"/>
          <w:szCs w:val="28"/>
        </w:rPr>
        <w:t xml:space="preserve">Ремесло унцукульцев имеет будущее: </w:t>
      </w:r>
      <w:r w:rsidRPr="00EB4C47">
        <w:rPr>
          <w:sz w:val="28"/>
          <w:szCs w:val="28"/>
        </w:rPr>
        <w:t>[</w:t>
      </w:r>
      <w:r>
        <w:rPr>
          <w:sz w:val="28"/>
          <w:szCs w:val="28"/>
        </w:rPr>
        <w:t>о мастерах насечки металлом по дереву, проблемах ценообразования на изделия, их сбыте и др.</w:t>
      </w:r>
      <w:r w:rsidRPr="00EB4C47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Джамбулаев // Дагестанская правда. – 2000. – 15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578. Древнее искусство мастеров высокогорного аула Унцукуль Дагестанской АССР </w:t>
      </w:r>
      <w:r>
        <w:rPr>
          <w:sz w:val="28"/>
          <w:szCs w:val="28"/>
        </w:rPr>
        <w:t>// Сельская жизнь. – 1960. – 15 июля.: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579. Забавских Э. </w:t>
      </w:r>
      <w:r>
        <w:rPr>
          <w:sz w:val="28"/>
          <w:szCs w:val="28"/>
        </w:rPr>
        <w:t xml:space="preserve">Искусство или деревообработка?: </w:t>
      </w:r>
      <w:r w:rsidRPr="00BF78F6">
        <w:rPr>
          <w:sz w:val="28"/>
          <w:szCs w:val="28"/>
        </w:rPr>
        <w:t>[</w:t>
      </w:r>
      <w:r>
        <w:rPr>
          <w:sz w:val="28"/>
          <w:szCs w:val="28"/>
        </w:rPr>
        <w:t>об Унцукульской художествен. деревообрабатывающей ф-ке</w:t>
      </w:r>
      <w:r w:rsidRPr="00BF78F6">
        <w:rPr>
          <w:sz w:val="28"/>
          <w:szCs w:val="28"/>
        </w:rPr>
        <w:t>]</w:t>
      </w:r>
      <w:r>
        <w:rPr>
          <w:sz w:val="28"/>
          <w:szCs w:val="28"/>
        </w:rPr>
        <w:t xml:space="preserve"> / Э. Забавских // Советская 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тура. – 1976. – 9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580. Забавских Э. </w:t>
      </w:r>
      <w:r>
        <w:rPr>
          <w:sz w:val="28"/>
          <w:szCs w:val="28"/>
        </w:rPr>
        <w:t xml:space="preserve">Лучистые звезды Унцукуля: </w:t>
      </w:r>
      <w:r w:rsidRPr="00BF78F6">
        <w:rPr>
          <w:sz w:val="28"/>
          <w:szCs w:val="28"/>
        </w:rPr>
        <w:t>[</w:t>
      </w:r>
      <w:r>
        <w:rPr>
          <w:sz w:val="28"/>
          <w:szCs w:val="28"/>
        </w:rPr>
        <w:t>об унцукульских изд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лиях из дерева, инкрустированных металлом</w:t>
      </w:r>
      <w:r w:rsidRPr="00BF78F6">
        <w:rPr>
          <w:sz w:val="28"/>
          <w:szCs w:val="28"/>
        </w:rPr>
        <w:t>]</w:t>
      </w:r>
      <w:r>
        <w:rPr>
          <w:sz w:val="28"/>
          <w:szCs w:val="28"/>
        </w:rPr>
        <w:t xml:space="preserve"> / Э. Забавских // Культура и жизнь. – 1978. - № 1. – С. 48.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581. Залог Г. </w:t>
      </w:r>
      <w:r>
        <w:rPr>
          <w:sz w:val="28"/>
          <w:szCs w:val="28"/>
        </w:rPr>
        <w:t xml:space="preserve">Подарок унцукульских мастеров: </w:t>
      </w:r>
      <w:r w:rsidRPr="00D172D2">
        <w:rPr>
          <w:sz w:val="28"/>
          <w:szCs w:val="28"/>
        </w:rPr>
        <w:t>[</w:t>
      </w:r>
      <w:r>
        <w:rPr>
          <w:sz w:val="28"/>
          <w:szCs w:val="28"/>
        </w:rPr>
        <w:t>об чернильном приб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ре, подаренном В.И. Ленину</w:t>
      </w:r>
      <w:r w:rsidRPr="00D172D2">
        <w:rPr>
          <w:sz w:val="28"/>
          <w:szCs w:val="28"/>
        </w:rPr>
        <w:t>]</w:t>
      </w:r>
      <w:r>
        <w:rPr>
          <w:sz w:val="28"/>
          <w:szCs w:val="28"/>
        </w:rPr>
        <w:t xml:space="preserve"> / Г. Залог // Красная звезда. – 1969. – 12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582. Зданович М. </w:t>
      </w:r>
      <w:r>
        <w:rPr>
          <w:sz w:val="28"/>
          <w:szCs w:val="28"/>
        </w:rPr>
        <w:t xml:space="preserve">Забытая артель: </w:t>
      </w:r>
      <w:r w:rsidRPr="00D172D2">
        <w:rPr>
          <w:sz w:val="28"/>
          <w:szCs w:val="28"/>
        </w:rPr>
        <w:t>[</w:t>
      </w:r>
      <w:r w:rsidR="00C808A7">
        <w:rPr>
          <w:sz w:val="28"/>
          <w:szCs w:val="28"/>
        </w:rPr>
        <w:t>Унцукульская</w:t>
      </w:r>
      <w:r>
        <w:rPr>
          <w:sz w:val="28"/>
          <w:szCs w:val="28"/>
        </w:rPr>
        <w:t xml:space="preserve"> артель по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обработке дерева</w:t>
      </w:r>
      <w:r w:rsidRPr="00D172D2">
        <w:rPr>
          <w:sz w:val="28"/>
          <w:szCs w:val="28"/>
        </w:rPr>
        <w:t>]</w:t>
      </w:r>
      <w:r>
        <w:rPr>
          <w:sz w:val="28"/>
          <w:szCs w:val="28"/>
        </w:rPr>
        <w:t xml:space="preserve"> / М. Зданович // Дагестанская правда. – 1946. – 29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583. Зязева Л. </w:t>
      </w:r>
      <w:r>
        <w:rPr>
          <w:sz w:val="28"/>
          <w:szCs w:val="28"/>
        </w:rPr>
        <w:t xml:space="preserve">Выставка в Ленинграде: </w:t>
      </w:r>
      <w:r w:rsidRPr="007E138F">
        <w:rPr>
          <w:sz w:val="28"/>
          <w:szCs w:val="28"/>
        </w:rPr>
        <w:t>[</w:t>
      </w:r>
      <w:r>
        <w:rPr>
          <w:sz w:val="28"/>
          <w:szCs w:val="28"/>
        </w:rPr>
        <w:t>Унцукульский художествен. промысел</w:t>
      </w:r>
      <w:r w:rsidRPr="007E138F">
        <w:rPr>
          <w:sz w:val="28"/>
          <w:szCs w:val="28"/>
        </w:rPr>
        <w:t>]</w:t>
      </w:r>
      <w:r>
        <w:rPr>
          <w:sz w:val="28"/>
          <w:szCs w:val="28"/>
        </w:rPr>
        <w:t xml:space="preserve"> / Л. Зязева // Дагестанская правда. – 1986. – 5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584. Из Унцукуля: </w:t>
      </w:r>
      <w:r w:rsidRPr="007E138F">
        <w:rPr>
          <w:sz w:val="28"/>
          <w:szCs w:val="28"/>
        </w:rPr>
        <w:t>[</w:t>
      </w:r>
      <w:r>
        <w:rPr>
          <w:sz w:val="28"/>
          <w:szCs w:val="28"/>
        </w:rPr>
        <w:t>об Унцукульской ф-ке сувениров</w:t>
      </w:r>
      <w:r w:rsidRPr="007E138F">
        <w:rPr>
          <w:sz w:val="28"/>
          <w:szCs w:val="28"/>
        </w:rPr>
        <w:t>]</w:t>
      </w:r>
      <w:r>
        <w:rPr>
          <w:sz w:val="28"/>
          <w:szCs w:val="28"/>
        </w:rPr>
        <w:t xml:space="preserve"> // Советский Союз. – 1989. - № 1.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585. Из Унцукуля в «Березку»: </w:t>
      </w:r>
      <w:r w:rsidRPr="007E138F">
        <w:rPr>
          <w:sz w:val="28"/>
          <w:szCs w:val="28"/>
        </w:rPr>
        <w:t>[</w:t>
      </w:r>
      <w:r w:rsidR="00C808A7">
        <w:rPr>
          <w:sz w:val="28"/>
          <w:szCs w:val="28"/>
        </w:rPr>
        <w:t>об Унцукульской</w:t>
      </w:r>
      <w:r>
        <w:rPr>
          <w:sz w:val="28"/>
          <w:szCs w:val="28"/>
        </w:rPr>
        <w:t xml:space="preserve"> ф-ке художествен. изделий</w:t>
      </w:r>
      <w:r w:rsidRPr="007E138F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1975. – 7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586. Казиханов А. </w:t>
      </w:r>
      <w:r>
        <w:rPr>
          <w:sz w:val="28"/>
          <w:szCs w:val="28"/>
        </w:rPr>
        <w:t xml:space="preserve">Сувениры из Унцукуля: </w:t>
      </w:r>
      <w:r w:rsidRPr="007E138F">
        <w:rPr>
          <w:sz w:val="28"/>
          <w:szCs w:val="28"/>
        </w:rPr>
        <w:t>[</w:t>
      </w:r>
      <w:r>
        <w:rPr>
          <w:sz w:val="28"/>
          <w:szCs w:val="28"/>
        </w:rPr>
        <w:t>деревянные изделия с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таллической инкрустацией работы унцукульских мастеров</w:t>
      </w:r>
      <w:r w:rsidRPr="007E138F">
        <w:rPr>
          <w:sz w:val="28"/>
          <w:szCs w:val="28"/>
        </w:rPr>
        <w:t>]</w:t>
      </w:r>
      <w:r>
        <w:rPr>
          <w:sz w:val="28"/>
          <w:szCs w:val="28"/>
        </w:rPr>
        <w:t xml:space="preserve"> / А. Казиханов // Известия. – 1978. – 15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587. Киппер М. </w:t>
      </w:r>
      <w:r>
        <w:rPr>
          <w:sz w:val="28"/>
          <w:szCs w:val="28"/>
        </w:rPr>
        <w:t>Унцукульским кустарям нужна срочная помощь / М. Киппер // Дагестанская правда. – 1940. – 26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588. Козловский А. </w:t>
      </w:r>
      <w:r>
        <w:rPr>
          <w:sz w:val="28"/>
          <w:szCs w:val="28"/>
        </w:rPr>
        <w:t xml:space="preserve">Подарок Ильичу: </w:t>
      </w:r>
      <w:r w:rsidRPr="00845C8C">
        <w:rPr>
          <w:sz w:val="28"/>
          <w:szCs w:val="28"/>
        </w:rPr>
        <w:t>[</w:t>
      </w:r>
      <w:r>
        <w:rPr>
          <w:sz w:val="28"/>
          <w:szCs w:val="28"/>
        </w:rPr>
        <w:t>чернильный прибор унцукул</w:t>
      </w:r>
      <w:r>
        <w:rPr>
          <w:sz w:val="28"/>
          <w:szCs w:val="28"/>
        </w:rPr>
        <w:t>ь</w:t>
      </w:r>
      <w:r w:rsidR="00C808A7">
        <w:rPr>
          <w:sz w:val="28"/>
          <w:szCs w:val="28"/>
        </w:rPr>
        <w:t>цев, унцукульские</w:t>
      </w:r>
      <w:r>
        <w:rPr>
          <w:sz w:val="28"/>
          <w:szCs w:val="28"/>
        </w:rPr>
        <w:t xml:space="preserve"> изделия сегодня</w:t>
      </w:r>
      <w:r w:rsidRPr="00845C8C">
        <w:rPr>
          <w:sz w:val="28"/>
          <w:szCs w:val="28"/>
        </w:rPr>
        <w:t>]</w:t>
      </w:r>
      <w:r>
        <w:rPr>
          <w:sz w:val="28"/>
          <w:szCs w:val="28"/>
        </w:rPr>
        <w:t xml:space="preserve"> / А. Козловский // Советский Дагестан. – 1965. - № 1. – С. 20.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589. Козловский А. </w:t>
      </w:r>
      <w:r>
        <w:rPr>
          <w:sz w:val="28"/>
          <w:szCs w:val="28"/>
        </w:rPr>
        <w:t xml:space="preserve">Унцукуль – Кремль: </w:t>
      </w:r>
      <w:r w:rsidRPr="00845C8C">
        <w:rPr>
          <w:sz w:val="28"/>
          <w:szCs w:val="28"/>
        </w:rPr>
        <w:t>[</w:t>
      </w:r>
      <w:r>
        <w:rPr>
          <w:sz w:val="28"/>
          <w:szCs w:val="28"/>
        </w:rPr>
        <w:t>история чернил. прибора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боты мастеров из Унцукуля, подаренного дагест. делегацией В.И. Ленину. 1921</w:t>
      </w:r>
      <w:r w:rsidRPr="00845C8C">
        <w:rPr>
          <w:sz w:val="28"/>
          <w:szCs w:val="28"/>
        </w:rPr>
        <w:t>]</w:t>
      </w:r>
      <w:r>
        <w:rPr>
          <w:sz w:val="28"/>
          <w:szCs w:val="28"/>
        </w:rPr>
        <w:t xml:space="preserve"> / А. Козловский // Советский Дагестан. – № 2. – С. 21-27. – (К 100-летию со дня рождения В.И. Ленина).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590. Комиссаров Н. </w:t>
      </w:r>
      <w:r>
        <w:rPr>
          <w:sz w:val="28"/>
          <w:szCs w:val="28"/>
        </w:rPr>
        <w:t xml:space="preserve">Изумляющее искусство: </w:t>
      </w:r>
      <w:r w:rsidRPr="00845C8C">
        <w:rPr>
          <w:sz w:val="28"/>
          <w:szCs w:val="28"/>
        </w:rPr>
        <w:t>[</w:t>
      </w:r>
      <w:r>
        <w:rPr>
          <w:sz w:val="28"/>
          <w:szCs w:val="28"/>
        </w:rPr>
        <w:t>об унцукул. мастерах</w:t>
      </w:r>
      <w:r w:rsidRPr="00845C8C">
        <w:rPr>
          <w:sz w:val="28"/>
          <w:szCs w:val="28"/>
        </w:rPr>
        <w:t>]</w:t>
      </w:r>
      <w:r>
        <w:rPr>
          <w:sz w:val="28"/>
          <w:szCs w:val="28"/>
        </w:rPr>
        <w:t xml:space="preserve"> / Н. Комиссаров // Сельская жизнь. – 1976. – 4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591. Косогоров П. </w:t>
      </w:r>
      <w:r>
        <w:rPr>
          <w:sz w:val="28"/>
          <w:szCs w:val="28"/>
        </w:rPr>
        <w:t>Унцукульские умельцы / П. Косогоров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1964. – 10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592. Кривоносова Св. </w:t>
      </w:r>
      <w:r>
        <w:rPr>
          <w:sz w:val="28"/>
          <w:szCs w:val="28"/>
        </w:rPr>
        <w:t xml:space="preserve">Талант восьми поколений: </w:t>
      </w:r>
      <w:r w:rsidRPr="00845C8C">
        <w:rPr>
          <w:sz w:val="28"/>
          <w:szCs w:val="28"/>
        </w:rPr>
        <w:t>[</w:t>
      </w:r>
      <w:r w:rsidR="00C808A7">
        <w:rPr>
          <w:sz w:val="28"/>
          <w:szCs w:val="28"/>
        </w:rPr>
        <w:t>о яз. унцукульского</w:t>
      </w:r>
      <w:r>
        <w:rPr>
          <w:sz w:val="28"/>
          <w:szCs w:val="28"/>
        </w:rPr>
        <w:t xml:space="preserve"> орнамента и мастерах: Г. Газимагомедов – основоположник нового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в современ. искусстве Унцукуля</w:t>
      </w:r>
      <w:r w:rsidRPr="00845C8C">
        <w:rPr>
          <w:sz w:val="28"/>
          <w:szCs w:val="28"/>
        </w:rPr>
        <w:t>]</w:t>
      </w:r>
      <w:r>
        <w:rPr>
          <w:sz w:val="28"/>
          <w:szCs w:val="28"/>
        </w:rPr>
        <w:t xml:space="preserve"> / Светлана Кривоносова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2008. – 3 сент. (№ 264-265). – С. 6. – (Традиции).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593. Крюков М. </w:t>
      </w:r>
      <w:r>
        <w:rPr>
          <w:sz w:val="28"/>
          <w:szCs w:val="28"/>
        </w:rPr>
        <w:t xml:space="preserve">Подарок аварцев: </w:t>
      </w:r>
      <w:r w:rsidRPr="00845C8C">
        <w:rPr>
          <w:sz w:val="28"/>
          <w:szCs w:val="28"/>
        </w:rPr>
        <w:t>[</w:t>
      </w:r>
      <w:r w:rsidR="00C808A7">
        <w:rPr>
          <w:sz w:val="28"/>
          <w:szCs w:val="28"/>
        </w:rPr>
        <w:t>из истории создания унцукульск</w:t>
      </w:r>
      <w:r w:rsidR="00C808A7">
        <w:rPr>
          <w:sz w:val="28"/>
          <w:szCs w:val="28"/>
        </w:rPr>
        <w:t>и</w:t>
      </w:r>
      <w:r w:rsidR="00C808A7">
        <w:rPr>
          <w:sz w:val="28"/>
          <w:szCs w:val="28"/>
        </w:rPr>
        <w:t>ми</w:t>
      </w:r>
      <w:r>
        <w:rPr>
          <w:sz w:val="28"/>
          <w:szCs w:val="28"/>
        </w:rPr>
        <w:t xml:space="preserve"> мастерами чернильного прибора для В.И. Ленина</w:t>
      </w:r>
      <w:r w:rsidRPr="00845C8C">
        <w:rPr>
          <w:sz w:val="28"/>
          <w:szCs w:val="28"/>
        </w:rPr>
        <w:t>]</w:t>
      </w:r>
      <w:r>
        <w:rPr>
          <w:sz w:val="28"/>
          <w:szCs w:val="28"/>
        </w:rPr>
        <w:t xml:space="preserve"> / М. Крюков // Правда. – 1968. – 23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594. Ломунова М. </w:t>
      </w:r>
      <w:r>
        <w:rPr>
          <w:sz w:val="28"/>
          <w:szCs w:val="28"/>
        </w:rPr>
        <w:t xml:space="preserve">Унцукуль: </w:t>
      </w:r>
      <w:r w:rsidRPr="007E1D11">
        <w:rPr>
          <w:sz w:val="28"/>
          <w:szCs w:val="28"/>
        </w:rPr>
        <w:t>[</w:t>
      </w:r>
      <w:r>
        <w:rPr>
          <w:sz w:val="28"/>
          <w:szCs w:val="28"/>
        </w:rPr>
        <w:t>об искусстве инкрустации</w:t>
      </w:r>
      <w:r w:rsidR="00C808A7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дерева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тал</w:t>
      </w:r>
      <w:r w:rsidR="00093689">
        <w:rPr>
          <w:sz w:val="28"/>
          <w:szCs w:val="28"/>
        </w:rPr>
        <w:t>лом в Дагестанской</w:t>
      </w:r>
      <w:r>
        <w:rPr>
          <w:sz w:val="28"/>
          <w:szCs w:val="28"/>
        </w:rPr>
        <w:t xml:space="preserve"> АССР</w:t>
      </w:r>
      <w:r w:rsidRPr="007E1D11">
        <w:rPr>
          <w:sz w:val="28"/>
          <w:szCs w:val="28"/>
        </w:rPr>
        <w:t>]</w:t>
      </w:r>
      <w:r>
        <w:rPr>
          <w:sz w:val="28"/>
          <w:szCs w:val="28"/>
        </w:rPr>
        <w:t xml:space="preserve"> / М. Ломунова // Литературная Россия. – 1982. – 25 июня. – С. 7.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595. Мамедова О. </w:t>
      </w:r>
      <w:r>
        <w:rPr>
          <w:sz w:val="28"/>
          <w:szCs w:val="28"/>
        </w:rPr>
        <w:t xml:space="preserve">Остановившееся мгновение: </w:t>
      </w:r>
      <w:r w:rsidRPr="003C1FC8">
        <w:rPr>
          <w:sz w:val="28"/>
          <w:szCs w:val="28"/>
        </w:rPr>
        <w:t>[</w:t>
      </w:r>
      <w:r>
        <w:rPr>
          <w:sz w:val="28"/>
          <w:szCs w:val="28"/>
        </w:rPr>
        <w:t>об Унцукульском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дожествен. комбинате</w:t>
      </w:r>
      <w:r w:rsidRPr="003C1FC8">
        <w:rPr>
          <w:sz w:val="28"/>
          <w:szCs w:val="28"/>
        </w:rPr>
        <w:t>]</w:t>
      </w:r>
      <w:r>
        <w:rPr>
          <w:sz w:val="28"/>
          <w:szCs w:val="28"/>
        </w:rPr>
        <w:t xml:space="preserve"> / О. Мамедова // Дагестанская правда. – 1976. – 4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596. Народные умельцы: </w:t>
      </w:r>
      <w:r>
        <w:rPr>
          <w:sz w:val="28"/>
          <w:szCs w:val="28"/>
        </w:rPr>
        <w:t>Унцукульской художественной фабрике им. Махача Дахадаева – 50 лет // Комсомолец Дагестана. – 1976. – 22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597. Пожидаев В.П. </w:t>
      </w:r>
      <w:r>
        <w:rPr>
          <w:sz w:val="28"/>
          <w:szCs w:val="28"/>
        </w:rPr>
        <w:t>Деревообделочное производство в ауле Унцукуль: Историко-этнографический очерк. – Махачкала, 1931. – 32 с.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598. Ратенков В. </w:t>
      </w:r>
      <w:r>
        <w:rPr>
          <w:sz w:val="28"/>
          <w:szCs w:val="28"/>
        </w:rPr>
        <w:t>Сокровища унцукульских мастеров / В. Ратенков // Вечерний Тбилиси. – 1976. – 11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599. Ратенков В. </w:t>
      </w:r>
      <w:r>
        <w:rPr>
          <w:sz w:val="28"/>
          <w:szCs w:val="28"/>
        </w:rPr>
        <w:t xml:space="preserve">Умельцы из Унцукуля: </w:t>
      </w:r>
      <w:r w:rsidRPr="003C1FC8">
        <w:rPr>
          <w:sz w:val="28"/>
          <w:szCs w:val="28"/>
        </w:rPr>
        <w:t>[</w:t>
      </w:r>
      <w:r>
        <w:rPr>
          <w:sz w:val="28"/>
          <w:szCs w:val="28"/>
        </w:rPr>
        <w:t>фоторепортаж</w:t>
      </w:r>
      <w:r w:rsidRPr="003C1FC8">
        <w:rPr>
          <w:sz w:val="28"/>
          <w:szCs w:val="28"/>
        </w:rPr>
        <w:t>]</w:t>
      </w:r>
      <w:r>
        <w:rPr>
          <w:sz w:val="28"/>
          <w:szCs w:val="28"/>
        </w:rPr>
        <w:t xml:space="preserve"> / В. Ратенков // Дагестанская правда. – 1970. – 18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600. Саадулаев М. </w:t>
      </w:r>
      <w:r>
        <w:rPr>
          <w:sz w:val="28"/>
          <w:szCs w:val="28"/>
        </w:rPr>
        <w:t xml:space="preserve">Во главе – коммунисты: </w:t>
      </w:r>
      <w:r w:rsidRPr="003C1FC8">
        <w:rPr>
          <w:sz w:val="28"/>
          <w:szCs w:val="28"/>
        </w:rPr>
        <w:t>[</w:t>
      </w:r>
      <w:r w:rsidR="00093689">
        <w:rPr>
          <w:sz w:val="28"/>
          <w:szCs w:val="28"/>
        </w:rPr>
        <w:t>Унцукульская</w:t>
      </w:r>
      <w:r>
        <w:rPr>
          <w:sz w:val="28"/>
          <w:szCs w:val="28"/>
        </w:rPr>
        <w:t xml:space="preserve"> фабрика по художествен. обработке дерева</w:t>
      </w:r>
      <w:r w:rsidRPr="003C1FC8">
        <w:rPr>
          <w:sz w:val="28"/>
          <w:szCs w:val="28"/>
        </w:rPr>
        <w:t>]</w:t>
      </w:r>
      <w:r>
        <w:rPr>
          <w:sz w:val="28"/>
          <w:szCs w:val="28"/>
        </w:rPr>
        <w:t xml:space="preserve"> / М. Саадулаев // Дагестанская правда. – 1969. – 11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601. Саг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адулаев М. </w:t>
      </w:r>
      <w:r>
        <w:rPr>
          <w:sz w:val="28"/>
          <w:szCs w:val="28"/>
        </w:rPr>
        <w:t>Ц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улада хъвалеб кеч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// Маг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арулай. – 1988. - № 1. – Гь. 16.</w:t>
      </w:r>
    </w:p>
    <w:p w:rsidR="00C00651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Саадулаев М. Песня, пишущая на дереве: </w:t>
      </w:r>
      <w:r w:rsidRPr="003C1FC8">
        <w:rPr>
          <w:sz w:val="28"/>
          <w:szCs w:val="28"/>
        </w:rPr>
        <w:t>[</w:t>
      </w:r>
      <w:r>
        <w:rPr>
          <w:sz w:val="28"/>
          <w:szCs w:val="28"/>
        </w:rPr>
        <w:t>об унцукул</w:t>
      </w:r>
      <w:r w:rsidR="00093689">
        <w:rPr>
          <w:sz w:val="28"/>
          <w:szCs w:val="28"/>
        </w:rPr>
        <w:t>ьском</w:t>
      </w:r>
      <w:r>
        <w:rPr>
          <w:sz w:val="28"/>
          <w:szCs w:val="28"/>
        </w:rPr>
        <w:t xml:space="preserve"> комбинате прикладного искусства</w:t>
      </w:r>
      <w:r w:rsidRPr="003C1FC8">
        <w:rPr>
          <w:sz w:val="28"/>
          <w:szCs w:val="28"/>
        </w:rPr>
        <w:t>]</w:t>
      </w:r>
      <w:r>
        <w:rPr>
          <w:sz w:val="28"/>
          <w:szCs w:val="28"/>
        </w:rPr>
        <w:t xml:space="preserve"> / М. Саадулаев // Женщина Дагестана. – 1988. - № 1. – С.16.</w:t>
      </w:r>
    </w:p>
    <w:p w:rsidR="0009128E" w:rsidRDefault="00093689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602. Саадулаев М. </w:t>
      </w:r>
      <w:r w:rsidR="00093689">
        <w:rPr>
          <w:sz w:val="28"/>
          <w:szCs w:val="28"/>
        </w:rPr>
        <w:t>Расте</w:t>
      </w:r>
      <w:r>
        <w:rPr>
          <w:sz w:val="28"/>
          <w:szCs w:val="28"/>
        </w:rPr>
        <w:t xml:space="preserve">т производство: </w:t>
      </w:r>
      <w:r w:rsidRPr="005651FA">
        <w:rPr>
          <w:sz w:val="28"/>
          <w:szCs w:val="28"/>
        </w:rPr>
        <w:t>[</w:t>
      </w:r>
      <w:r w:rsidR="00093689">
        <w:rPr>
          <w:sz w:val="28"/>
          <w:szCs w:val="28"/>
        </w:rPr>
        <w:t>об Унцукульской</w:t>
      </w:r>
      <w:r>
        <w:rPr>
          <w:sz w:val="28"/>
          <w:szCs w:val="28"/>
        </w:rPr>
        <w:t xml:space="preserve"> ф-ке 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жествен. изделий</w:t>
      </w:r>
      <w:r w:rsidRPr="005651FA">
        <w:rPr>
          <w:sz w:val="28"/>
          <w:szCs w:val="28"/>
        </w:rPr>
        <w:t>]</w:t>
      </w:r>
      <w:r>
        <w:rPr>
          <w:sz w:val="28"/>
          <w:szCs w:val="28"/>
        </w:rPr>
        <w:t xml:space="preserve"> / М. Саадулаев // Дагестанская правда. – 1969. – 28 февр.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603. Сивриди Е. </w:t>
      </w:r>
      <w:r>
        <w:rPr>
          <w:sz w:val="28"/>
          <w:szCs w:val="28"/>
        </w:rPr>
        <w:t xml:space="preserve">Юность древнего искусства: </w:t>
      </w:r>
      <w:r w:rsidRPr="000D03D6">
        <w:rPr>
          <w:sz w:val="28"/>
          <w:szCs w:val="28"/>
        </w:rPr>
        <w:t>[</w:t>
      </w:r>
      <w:r w:rsidR="00093689">
        <w:rPr>
          <w:sz w:val="28"/>
          <w:szCs w:val="28"/>
        </w:rPr>
        <w:t>Унцукульская</w:t>
      </w:r>
      <w:r>
        <w:rPr>
          <w:sz w:val="28"/>
          <w:szCs w:val="28"/>
        </w:rPr>
        <w:t xml:space="preserve"> ф-ка по художествен. обработке дерева</w:t>
      </w:r>
      <w:r w:rsidRPr="000D03D6">
        <w:rPr>
          <w:sz w:val="28"/>
          <w:szCs w:val="28"/>
        </w:rPr>
        <w:t>]</w:t>
      </w:r>
      <w:r>
        <w:rPr>
          <w:sz w:val="28"/>
          <w:szCs w:val="28"/>
        </w:rPr>
        <w:t xml:space="preserve"> / Е. Сивриди // Дагестанская правда. – 1966. – 30 апр. – (В мастерской дагест. умельцев).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604. Сувениры абрикосового дерева: </w:t>
      </w:r>
      <w:r w:rsidRPr="000D03D6">
        <w:rPr>
          <w:sz w:val="28"/>
          <w:szCs w:val="28"/>
        </w:rPr>
        <w:t>[</w:t>
      </w:r>
      <w:r>
        <w:rPr>
          <w:sz w:val="28"/>
          <w:szCs w:val="28"/>
        </w:rPr>
        <w:t>Унц</w:t>
      </w:r>
      <w:r w:rsidR="00093689">
        <w:rPr>
          <w:sz w:val="28"/>
          <w:szCs w:val="28"/>
        </w:rPr>
        <w:t>укульская</w:t>
      </w:r>
      <w:r>
        <w:rPr>
          <w:sz w:val="28"/>
          <w:szCs w:val="28"/>
        </w:rPr>
        <w:t xml:space="preserve"> ф-ка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изделий</w:t>
      </w:r>
      <w:r w:rsidRPr="000D03D6">
        <w:rPr>
          <w:sz w:val="28"/>
          <w:szCs w:val="28"/>
        </w:rPr>
        <w:t>]</w:t>
      </w:r>
      <w:r>
        <w:rPr>
          <w:sz w:val="28"/>
          <w:szCs w:val="28"/>
        </w:rPr>
        <w:t xml:space="preserve"> // Комсомолец Дагестана. – 1967. – 12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605. Тажудинова А. </w:t>
      </w:r>
      <w:r>
        <w:rPr>
          <w:sz w:val="28"/>
          <w:szCs w:val="28"/>
        </w:rPr>
        <w:t xml:space="preserve">«Надежда – наш компас земной…»: </w:t>
      </w:r>
      <w:r w:rsidRPr="000D03D6">
        <w:rPr>
          <w:sz w:val="28"/>
          <w:szCs w:val="28"/>
        </w:rPr>
        <w:t>[</w:t>
      </w:r>
      <w:r>
        <w:rPr>
          <w:sz w:val="28"/>
          <w:szCs w:val="28"/>
        </w:rPr>
        <w:t>АО «Унц</w:t>
      </w:r>
      <w:r>
        <w:rPr>
          <w:sz w:val="28"/>
          <w:szCs w:val="28"/>
        </w:rPr>
        <w:t>у</w:t>
      </w:r>
      <w:r w:rsidR="00093689">
        <w:rPr>
          <w:sz w:val="28"/>
          <w:szCs w:val="28"/>
        </w:rPr>
        <w:t>кульская</w:t>
      </w:r>
      <w:r>
        <w:rPr>
          <w:sz w:val="28"/>
          <w:szCs w:val="28"/>
        </w:rPr>
        <w:t xml:space="preserve"> художествен. ф-ка»</w:t>
      </w:r>
      <w:r w:rsidRPr="000D03D6">
        <w:rPr>
          <w:sz w:val="28"/>
          <w:szCs w:val="28"/>
        </w:rPr>
        <w:t>]</w:t>
      </w:r>
      <w:r>
        <w:rPr>
          <w:sz w:val="28"/>
          <w:szCs w:val="28"/>
        </w:rPr>
        <w:t xml:space="preserve"> / А. Тажудинова, С. Гамзатова // Женщина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гестана. – 1995. - № 5. – С. 10-12. – (Жизнь села).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606. Тарасюк А. </w:t>
      </w:r>
      <w:r>
        <w:rPr>
          <w:sz w:val="28"/>
          <w:szCs w:val="28"/>
        </w:rPr>
        <w:t xml:space="preserve">Унцукульская легенда: </w:t>
      </w:r>
      <w:r w:rsidRPr="000D03D6">
        <w:rPr>
          <w:sz w:val="28"/>
          <w:szCs w:val="28"/>
        </w:rPr>
        <w:t>[</w:t>
      </w:r>
      <w:r>
        <w:rPr>
          <w:sz w:val="28"/>
          <w:szCs w:val="28"/>
        </w:rPr>
        <w:t>о нар. умельцах аула</w:t>
      </w:r>
      <w:r w:rsidRPr="000D03D6">
        <w:rPr>
          <w:sz w:val="28"/>
          <w:szCs w:val="28"/>
        </w:rPr>
        <w:t>]</w:t>
      </w:r>
      <w:r>
        <w:rPr>
          <w:sz w:val="28"/>
          <w:szCs w:val="28"/>
        </w:rPr>
        <w:t xml:space="preserve"> / А.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расюк // Труд. – 1967. – 25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607. Унцукульская насечка </w:t>
      </w:r>
      <w:r>
        <w:rPr>
          <w:sz w:val="28"/>
          <w:szCs w:val="28"/>
        </w:rPr>
        <w:t>// Молодежь Дагестана. – 1996. – 5 апр. – (№ 13). – С. 7. – (Культура нар. Дагестана).</w:t>
      </w:r>
    </w:p>
    <w:p w:rsidR="0009128E" w:rsidRPr="003B5538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608. Унцукульские насечки </w:t>
      </w:r>
      <w:r w:rsidRPr="00CB30C5">
        <w:rPr>
          <w:sz w:val="28"/>
          <w:szCs w:val="28"/>
        </w:rPr>
        <w:t xml:space="preserve">// </w:t>
      </w:r>
      <w:r>
        <w:rPr>
          <w:sz w:val="28"/>
          <w:szCs w:val="28"/>
        </w:rPr>
        <w:t>Эхо Дагестана. – 1995. – 4-10 сент. (№ 21). – С. 1, 4. – (Народные промыслы).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609. Унцукульцы из Сан-Луи: </w:t>
      </w:r>
      <w:r w:rsidRPr="00CB30C5">
        <w:rPr>
          <w:sz w:val="28"/>
          <w:szCs w:val="28"/>
        </w:rPr>
        <w:t>[</w:t>
      </w:r>
      <w:r>
        <w:rPr>
          <w:sz w:val="28"/>
          <w:szCs w:val="28"/>
        </w:rPr>
        <w:t>история об унцукул. мастерстве и мастерах</w:t>
      </w:r>
      <w:r w:rsidRPr="00CB30C5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2005. – 26 мая (№ 119-1200. – С. 20. – (В дыму столетий).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610. Хворостов Г. </w:t>
      </w:r>
      <w:r>
        <w:rPr>
          <w:sz w:val="28"/>
          <w:szCs w:val="28"/>
        </w:rPr>
        <w:t xml:space="preserve">Узоры горного аула: </w:t>
      </w:r>
      <w:r w:rsidRPr="00840C6E">
        <w:rPr>
          <w:sz w:val="28"/>
          <w:szCs w:val="28"/>
        </w:rPr>
        <w:t>[</w:t>
      </w:r>
      <w:r>
        <w:rPr>
          <w:sz w:val="28"/>
          <w:szCs w:val="28"/>
        </w:rPr>
        <w:t>аул Унцукуль</w:t>
      </w:r>
      <w:r w:rsidRPr="00840C6E">
        <w:rPr>
          <w:sz w:val="28"/>
          <w:szCs w:val="28"/>
        </w:rPr>
        <w:t>]</w:t>
      </w:r>
      <w:r>
        <w:rPr>
          <w:sz w:val="28"/>
          <w:szCs w:val="28"/>
        </w:rPr>
        <w:t xml:space="preserve"> / Г. Хворостов // Отблески. – М.: Молодая гвардия, 1975. – С. 64.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611. Шиллинг Е. </w:t>
      </w:r>
      <w:r>
        <w:rPr>
          <w:sz w:val="28"/>
          <w:szCs w:val="28"/>
        </w:rPr>
        <w:t xml:space="preserve">Унцукуль: </w:t>
      </w:r>
      <w:r w:rsidRPr="00036D03">
        <w:rPr>
          <w:sz w:val="28"/>
          <w:szCs w:val="28"/>
        </w:rPr>
        <w:t>[</w:t>
      </w:r>
      <w:r>
        <w:rPr>
          <w:sz w:val="28"/>
          <w:szCs w:val="28"/>
        </w:rPr>
        <w:t>о полировке дерева</w:t>
      </w:r>
      <w:r w:rsidRPr="00036D03">
        <w:rPr>
          <w:sz w:val="28"/>
          <w:szCs w:val="28"/>
        </w:rPr>
        <w:t>]</w:t>
      </w:r>
      <w:r>
        <w:rPr>
          <w:sz w:val="28"/>
          <w:szCs w:val="28"/>
        </w:rPr>
        <w:t xml:space="preserve"> / Е. Шиллинг //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родное творчество. – 1937. – май (№ 5). – С. 36-37.: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612. Шкаровская Н. </w:t>
      </w:r>
      <w:r>
        <w:rPr>
          <w:sz w:val="28"/>
          <w:szCs w:val="28"/>
        </w:rPr>
        <w:t xml:space="preserve">Новые изделия с унцукульской насечкой: </w:t>
      </w:r>
      <w:r w:rsidRPr="00DA2587">
        <w:rPr>
          <w:sz w:val="28"/>
          <w:szCs w:val="28"/>
        </w:rPr>
        <w:t>[</w:t>
      </w:r>
      <w:r w:rsidR="00093689">
        <w:rPr>
          <w:sz w:val="28"/>
          <w:szCs w:val="28"/>
        </w:rPr>
        <w:t>Даг</w:t>
      </w:r>
      <w:r w:rsidR="00093689">
        <w:rPr>
          <w:sz w:val="28"/>
          <w:szCs w:val="28"/>
        </w:rPr>
        <w:t>е</w:t>
      </w:r>
      <w:r w:rsidR="00093689">
        <w:rPr>
          <w:sz w:val="28"/>
          <w:szCs w:val="28"/>
        </w:rPr>
        <w:t>станская</w:t>
      </w:r>
      <w:r>
        <w:rPr>
          <w:sz w:val="28"/>
          <w:szCs w:val="28"/>
        </w:rPr>
        <w:t xml:space="preserve"> АССР</w:t>
      </w:r>
      <w:r w:rsidRPr="00DA2587">
        <w:rPr>
          <w:sz w:val="28"/>
          <w:szCs w:val="28"/>
        </w:rPr>
        <w:t>]</w:t>
      </w:r>
      <w:r>
        <w:rPr>
          <w:sz w:val="28"/>
          <w:szCs w:val="28"/>
        </w:rPr>
        <w:t xml:space="preserve"> / Н. Шкаровская // Декоративное искусство СССР. – 1962. - № 3. – С.38.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613. Эмиров Д. </w:t>
      </w:r>
      <w:r>
        <w:rPr>
          <w:sz w:val="28"/>
          <w:szCs w:val="28"/>
        </w:rPr>
        <w:t xml:space="preserve">Полет фантазии и хобби Крушинина: </w:t>
      </w:r>
      <w:r w:rsidRPr="00DA2587">
        <w:rPr>
          <w:sz w:val="28"/>
          <w:szCs w:val="28"/>
        </w:rPr>
        <w:t>[</w:t>
      </w:r>
      <w:r>
        <w:rPr>
          <w:sz w:val="28"/>
          <w:szCs w:val="28"/>
        </w:rPr>
        <w:t>о мастере резьбы по дереву В. Крушинине</w:t>
      </w:r>
      <w:r w:rsidRPr="00DA2587">
        <w:rPr>
          <w:sz w:val="28"/>
          <w:szCs w:val="28"/>
        </w:rPr>
        <w:t>]</w:t>
      </w:r>
      <w:r>
        <w:rPr>
          <w:sz w:val="28"/>
          <w:szCs w:val="28"/>
        </w:rPr>
        <w:t xml:space="preserve"> / Д. Эмиров // Махачкалинские известия. – 2005. – 15 апр. (№ 14). – С. 28. – (Таланты).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614. Энверов Ф. </w:t>
      </w:r>
      <w:r>
        <w:rPr>
          <w:sz w:val="28"/>
          <w:szCs w:val="28"/>
        </w:rPr>
        <w:t>Гьайрангъа къалдыра // Ленин елу. – 1976. – 24 июнь.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Энверов Ф. Было изумительно: </w:t>
      </w:r>
      <w:r w:rsidRPr="00DA2587">
        <w:rPr>
          <w:sz w:val="28"/>
          <w:szCs w:val="28"/>
        </w:rPr>
        <w:t>[</w:t>
      </w:r>
      <w:r>
        <w:rPr>
          <w:sz w:val="28"/>
          <w:szCs w:val="28"/>
        </w:rPr>
        <w:t>к 50-летию Унцукул. художествен. ф-ки</w:t>
      </w:r>
      <w:r w:rsidRPr="00DA2587">
        <w:rPr>
          <w:sz w:val="28"/>
          <w:szCs w:val="28"/>
        </w:rPr>
        <w:t>]</w:t>
      </w:r>
      <w:r>
        <w:rPr>
          <w:sz w:val="28"/>
          <w:szCs w:val="28"/>
        </w:rPr>
        <w:t xml:space="preserve"> / Ф. Энверов // Ленинский путь. – 1976. – 24 июня.</w:t>
      </w:r>
      <w:r w:rsidR="001C6D10">
        <w:rPr>
          <w:sz w:val="28"/>
          <w:szCs w:val="28"/>
        </w:rPr>
        <w:t xml:space="preserve">  </w:t>
      </w:r>
    </w:p>
    <w:p w:rsidR="00AD4064" w:rsidRDefault="001C6D10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Кум.яз. </w:t>
      </w:r>
    </w:p>
    <w:p w:rsidR="0009128E" w:rsidRDefault="00047042" w:rsidP="00C00651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Мастера</w:t>
      </w:r>
      <w:r w:rsidR="00C00651">
        <w:rPr>
          <w:b/>
          <w:sz w:val="28"/>
          <w:szCs w:val="28"/>
        </w:rPr>
        <w:t>.</w:t>
      </w:r>
    </w:p>
    <w:p w:rsidR="0009128E" w:rsidRDefault="0009128E" w:rsidP="00C00651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615. Амаев М. </w:t>
      </w:r>
      <w:r>
        <w:rPr>
          <w:sz w:val="28"/>
          <w:szCs w:val="28"/>
        </w:rPr>
        <w:t xml:space="preserve">Кружева на дереве: </w:t>
      </w:r>
      <w:r w:rsidRPr="00D4575D">
        <w:rPr>
          <w:sz w:val="28"/>
          <w:szCs w:val="28"/>
        </w:rPr>
        <w:t>[</w:t>
      </w:r>
      <w:r>
        <w:rPr>
          <w:sz w:val="28"/>
          <w:szCs w:val="28"/>
        </w:rPr>
        <w:t>о коллективе Унцукульской 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жествен. ф-ки</w:t>
      </w:r>
      <w:r w:rsidRPr="00D4575D">
        <w:rPr>
          <w:sz w:val="28"/>
          <w:szCs w:val="28"/>
        </w:rPr>
        <w:t>]</w:t>
      </w:r>
      <w:r>
        <w:rPr>
          <w:sz w:val="28"/>
          <w:szCs w:val="28"/>
        </w:rPr>
        <w:t xml:space="preserve"> / М. Амаев // Орловская правда. – 1973. – 17 февр. – Вечерний Кишинев. – 1973. – 27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616. Вадулаев М. </w:t>
      </w:r>
      <w:r>
        <w:rPr>
          <w:sz w:val="28"/>
          <w:szCs w:val="28"/>
        </w:rPr>
        <w:t>У унцукульских мастеров по дереву / М. Вадулаев // Дагестанская правда. – 1958. – 12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617. Даганов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 w:rsidR="00093689">
        <w:rPr>
          <w:sz w:val="28"/>
          <w:szCs w:val="28"/>
        </w:rPr>
        <w:t>Кверал меседил</w:t>
      </w:r>
      <w:r>
        <w:rPr>
          <w:sz w:val="28"/>
          <w:szCs w:val="28"/>
        </w:rPr>
        <w:t xml:space="preserve"> устарзаби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1967. – 16 нояб.</w:t>
      </w:r>
    </w:p>
    <w:p w:rsidR="0085755D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Даганов А. Мастера с золотыми руками: </w:t>
      </w:r>
      <w:r w:rsidRPr="00D4575D">
        <w:rPr>
          <w:sz w:val="28"/>
          <w:szCs w:val="28"/>
        </w:rPr>
        <w:t>[</w:t>
      </w:r>
      <w:r w:rsidR="00093689">
        <w:rPr>
          <w:sz w:val="28"/>
          <w:szCs w:val="28"/>
        </w:rPr>
        <w:t>об ансалтинских и унцукул</w:t>
      </w:r>
      <w:r w:rsidR="00093689">
        <w:rPr>
          <w:sz w:val="28"/>
          <w:szCs w:val="28"/>
        </w:rPr>
        <w:t>ь</w:t>
      </w:r>
      <w:r w:rsidR="00093689">
        <w:rPr>
          <w:sz w:val="28"/>
          <w:szCs w:val="28"/>
        </w:rPr>
        <w:t>ских</w:t>
      </w:r>
      <w:r>
        <w:rPr>
          <w:sz w:val="28"/>
          <w:szCs w:val="28"/>
        </w:rPr>
        <w:t xml:space="preserve"> мастерах</w:t>
      </w:r>
      <w:r w:rsidRPr="00D4575D">
        <w:rPr>
          <w:sz w:val="28"/>
          <w:szCs w:val="28"/>
        </w:rPr>
        <w:t>]</w:t>
      </w:r>
      <w:r>
        <w:rPr>
          <w:sz w:val="28"/>
          <w:szCs w:val="28"/>
        </w:rPr>
        <w:t xml:space="preserve"> / Абдула Даганов // Красное знамя. – 1967. – 16 нояб.</w:t>
      </w:r>
      <w:r w:rsidR="00093689">
        <w:rPr>
          <w:sz w:val="28"/>
          <w:szCs w:val="28"/>
        </w:rPr>
        <w:t xml:space="preserve">  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618. Зульфукаров З. </w:t>
      </w:r>
      <w:r>
        <w:rPr>
          <w:sz w:val="28"/>
          <w:szCs w:val="28"/>
        </w:rPr>
        <w:t>Унцукульские мастера / З. Зульфукаров // Комс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молец Дагестана. – 1953. – 2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619. Издания унцукульских мастеров: </w:t>
      </w:r>
      <w:r w:rsidRPr="00D4575D">
        <w:rPr>
          <w:sz w:val="28"/>
          <w:szCs w:val="28"/>
        </w:rPr>
        <w:t>[</w:t>
      </w:r>
      <w:r>
        <w:rPr>
          <w:sz w:val="28"/>
          <w:szCs w:val="28"/>
        </w:rPr>
        <w:t>о мастерах насечки по дереву</w:t>
      </w:r>
      <w:r w:rsidRPr="00D4575D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1945. – 23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620. Комиссаров Н. </w:t>
      </w:r>
      <w:r>
        <w:rPr>
          <w:sz w:val="28"/>
          <w:szCs w:val="28"/>
        </w:rPr>
        <w:t xml:space="preserve">Изумляющее искусство: </w:t>
      </w:r>
      <w:r w:rsidRPr="00D4575D">
        <w:rPr>
          <w:sz w:val="28"/>
          <w:szCs w:val="28"/>
        </w:rPr>
        <w:t>[</w:t>
      </w:r>
      <w:r>
        <w:rPr>
          <w:sz w:val="28"/>
          <w:szCs w:val="28"/>
        </w:rPr>
        <w:t>об унцукульских маст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рах художествен. обработки дерева</w:t>
      </w:r>
      <w:r w:rsidRPr="00D4575D">
        <w:rPr>
          <w:sz w:val="28"/>
          <w:szCs w:val="28"/>
        </w:rPr>
        <w:t>]</w:t>
      </w:r>
      <w:r>
        <w:rPr>
          <w:sz w:val="28"/>
          <w:szCs w:val="28"/>
        </w:rPr>
        <w:t xml:space="preserve"> / Н. Комиссаров // Сельская жизнь. – 1976. – 4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621. Косогоров П. </w:t>
      </w:r>
      <w:r>
        <w:rPr>
          <w:sz w:val="28"/>
          <w:szCs w:val="28"/>
        </w:rPr>
        <w:t>Унцукульские умельцы:</w:t>
      </w:r>
      <w:r w:rsidRPr="001519A4">
        <w:rPr>
          <w:sz w:val="28"/>
          <w:szCs w:val="28"/>
        </w:rPr>
        <w:t xml:space="preserve"> [</w:t>
      </w:r>
      <w:r>
        <w:rPr>
          <w:sz w:val="28"/>
          <w:szCs w:val="28"/>
        </w:rPr>
        <w:t>о мастерах ху</w:t>
      </w:r>
      <w:r w:rsidR="00965D9B">
        <w:rPr>
          <w:sz w:val="28"/>
          <w:szCs w:val="28"/>
        </w:rPr>
        <w:t>дожествен. обработки дерева села</w:t>
      </w:r>
      <w:r>
        <w:rPr>
          <w:sz w:val="28"/>
          <w:szCs w:val="28"/>
        </w:rPr>
        <w:t xml:space="preserve"> Унцукуль</w:t>
      </w:r>
      <w:r w:rsidRPr="001519A4">
        <w:rPr>
          <w:sz w:val="28"/>
          <w:szCs w:val="28"/>
        </w:rPr>
        <w:t>]</w:t>
      </w:r>
      <w:r>
        <w:rPr>
          <w:sz w:val="28"/>
          <w:szCs w:val="28"/>
        </w:rPr>
        <w:t xml:space="preserve"> / П. Косогоров // Дагестанская правда. – 1964. – 10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622. Криницкий Д. </w:t>
      </w:r>
      <w:r>
        <w:rPr>
          <w:sz w:val="28"/>
          <w:szCs w:val="28"/>
        </w:rPr>
        <w:t xml:space="preserve">У мастеров Унцукуля: </w:t>
      </w:r>
      <w:r w:rsidRPr="001519A4">
        <w:rPr>
          <w:sz w:val="28"/>
          <w:szCs w:val="28"/>
        </w:rPr>
        <w:t>[</w:t>
      </w:r>
      <w:r>
        <w:rPr>
          <w:sz w:val="28"/>
          <w:szCs w:val="28"/>
        </w:rPr>
        <w:t>о мастерах насечки мета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лом по дереву</w:t>
      </w:r>
      <w:r w:rsidRPr="001519A4">
        <w:rPr>
          <w:sz w:val="28"/>
          <w:szCs w:val="28"/>
        </w:rPr>
        <w:t>]</w:t>
      </w:r>
      <w:r>
        <w:rPr>
          <w:sz w:val="28"/>
          <w:szCs w:val="28"/>
        </w:rPr>
        <w:t xml:space="preserve"> / Д. Криницкий // Дагестанская правда. – 1957. – 22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623. Криницкий Д. </w:t>
      </w:r>
      <w:r>
        <w:rPr>
          <w:sz w:val="28"/>
          <w:szCs w:val="28"/>
        </w:rPr>
        <w:t xml:space="preserve">Унцукульские деревообделочники: </w:t>
      </w:r>
      <w:r w:rsidRPr="001519A4">
        <w:rPr>
          <w:sz w:val="28"/>
          <w:szCs w:val="28"/>
        </w:rPr>
        <w:t>[</w:t>
      </w:r>
      <w:r>
        <w:rPr>
          <w:sz w:val="28"/>
          <w:szCs w:val="28"/>
        </w:rPr>
        <w:t>о мастерах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сечки металлом по дереву</w:t>
      </w:r>
      <w:r w:rsidRPr="001519A4">
        <w:rPr>
          <w:sz w:val="28"/>
          <w:szCs w:val="28"/>
        </w:rPr>
        <w:t>]</w:t>
      </w:r>
      <w:r>
        <w:rPr>
          <w:sz w:val="28"/>
          <w:szCs w:val="28"/>
        </w:rPr>
        <w:t xml:space="preserve"> / Д. Криницкий // Дагестанская правда. – 1953. – 12 авг.: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624. Крюков М. </w:t>
      </w:r>
      <w:r>
        <w:rPr>
          <w:sz w:val="28"/>
          <w:szCs w:val="28"/>
        </w:rPr>
        <w:t xml:space="preserve">Подарок вождю: </w:t>
      </w:r>
      <w:r w:rsidRPr="00A1708D">
        <w:rPr>
          <w:sz w:val="28"/>
          <w:szCs w:val="28"/>
        </w:rPr>
        <w:t>[</w:t>
      </w:r>
      <w:r>
        <w:rPr>
          <w:sz w:val="28"/>
          <w:szCs w:val="28"/>
        </w:rPr>
        <w:t>о мастерах художествен. промысла даг</w:t>
      </w:r>
      <w:r w:rsidR="00965D9B">
        <w:rPr>
          <w:sz w:val="28"/>
          <w:szCs w:val="28"/>
        </w:rPr>
        <w:t>естанского</w:t>
      </w:r>
      <w:r>
        <w:rPr>
          <w:sz w:val="28"/>
          <w:szCs w:val="28"/>
        </w:rPr>
        <w:t xml:space="preserve"> аула Унцукуль, изготовивших и подаривших В.И. Ленину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нильный прибор. </w:t>
      </w:r>
      <w:smartTag w:uri="urn:schemas-microsoft-com:office:smarttags" w:element="metricconverter">
        <w:smartTagPr>
          <w:attr w:name="ProductID" w:val="1921 г"/>
        </w:smartTagPr>
        <w:r>
          <w:rPr>
            <w:sz w:val="28"/>
            <w:szCs w:val="28"/>
          </w:rPr>
          <w:t>1921 г</w:t>
        </w:r>
      </w:smartTag>
      <w:r>
        <w:rPr>
          <w:sz w:val="28"/>
          <w:szCs w:val="28"/>
        </w:rPr>
        <w:t>. Очерк</w:t>
      </w:r>
      <w:r w:rsidRPr="00A1708D">
        <w:rPr>
          <w:sz w:val="28"/>
          <w:szCs w:val="28"/>
        </w:rPr>
        <w:t>]</w:t>
      </w:r>
      <w:r>
        <w:rPr>
          <w:sz w:val="28"/>
          <w:szCs w:val="28"/>
        </w:rPr>
        <w:t xml:space="preserve"> / М. Крюков // Октябрь. – 1970. - № 1. – С. 181-183.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625. Малмыгин А. </w:t>
      </w:r>
      <w:r>
        <w:rPr>
          <w:sz w:val="28"/>
          <w:szCs w:val="28"/>
        </w:rPr>
        <w:t xml:space="preserve">Унцукуль: </w:t>
      </w:r>
      <w:r w:rsidRPr="006C03E5">
        <w:rPr>
          <w:sz w:val="28"/>
          <w:szCs w:val="28"/>
        </w:rPr>
        <w:t>[</w:t>
      </w:r>
      <w:r>
        <w:rPr>
          <w:sz w:val="28"/>
          <w:szCs w:val="28"/>
        </w:rPr>
        <w:t>о мастерах</w:t>
      </w:r>
      <w:r w:rsidRPr="006C03E5">
        <w:rPr>
          <w:sz w:val="28"/>
          <w:szCs w:val="28"/>
        </w:rPr>
        <w:t>]</w:t>
      </w:r>
      <w:r>
        <w:rPr>
          <w:sz w:val="28"/>
          <w:szCs w:val="28"/>
        </w:rPr>
        <w:t xml:space="preserve"> / А. Малмыгин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1937. – 21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626. Петросян Г. </w:t>
      </w:r>
      <w:r>
        <w:rPr>
          <w:sz w:val="28"/>
          <w:szCs w:val="28"/>
        </w:rPr>
        <w:t xml:space="preserve">Мастер: </w:t>
      </w:r>
      <w:r w:rsidRPr="001D743F">
        <w:rPr>
          <w:sz w:val="28"/>
          <w:szCs w:val="28"/>
        </w:rPr>
        <w:t>[</w:t>
      </w:r>
      <w:r>
        <w:rPr>
          <w:sz w:val="28"/>
          <w:szCs w:val="28"/>
        </w:rPr>
        <w:t>об унцукульских мастерах инкрустации</w:t>
      </w:r>
      <w:r w:rsidRPr="001D743F">
        <w:rPr>
          <w:sz w:val="28"/>
          <w:szCs w:val="28"/>
        </w:rPr>
        <w:t>]</w:t>
      </w:r>
      <w:r>
        <w:rPr>
          <w:sz w:val="28"/>
          <w:szCs w:val="28"/>
        </w:rPr>
        <w:t xml:space="preserve"> / Г. Петросян // Советская Калмыкия. – 1982. – 7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627. Саг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адулаев М. </w:t>
      </w:r>
      <w:r>
        <w:rPr>
          <w:sz w:val="28"/>
          <w:szCs w:val="28"/>
        </w:rPr>
        <w:t>Ц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улада т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ад месед бекьулул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1964. – 12 янв.</w:t>
      </w:r>
    </w:p>
    <w:p w:rsidR="00C00651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Саадулаев М. Мастера резьбы по дереву: </w:t>
      </w:r>
      <w:r w:rsidRPr="001D743F">
        <w:rPr>
          <w:sz w:val="28"/>
          <w:szCs w:val="28"/>
        </w:rPr>
        <w:t>[</w:t>
      </w:r>
      <w:r>
        <w:rPr>
          <w:sz w:val="28"/>
          <w:szCs w:val="28"/>
        </w:rPr>
        <w:t>о мастерах Унцукуля</w:t>
      </w:r>
      <w:r w:rsidRPr="001D743F">
        <w:rPr>
          <w:sz w:val="28"/>
          <w:szCs w:val="28"/>
        </w:rPr>
        <w:t>]</w:t>
      </w:r>
      <w:r>
        <w:rPr>
          <w:sz w:val="28"/>
          <w:szCs w:val="28"/>
        </w:rPr>
        <w:t xml:space="preserve"> / М. Саадулаев // Красное знамя. – 1964. – 12 янв.</w:t>
      </w:r>
    </w:p>
    <w:p w:rsidR="0009128E" w:rsidRDefault="00A450F8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628. Сделано в Унцукуле: </w:t>
      </w:r>
      <w:r w:rsidRPr="00965D39">
        <w:rPr>
          <w:sz w:val="28"/>
          <w:szCs w:val="28"/>
        </w:rPr>
        <w:t>[об унцукул. мастерах по дереву] /</w:t>
      </w:r>
      <w:r>
        <w:rPr>
          <w:sz w:val="28"/>
          <w:szCs w:val="28"/>
        </w:rPr>
        <w:t xml:space="preserve">/ </w:t>
      </w:r>
      <w:r w:rsidRPr="00965D39">
        <w:rPr>
          <w:sz w:val="28"/>
          <w:szCs w:val="28"/>
        </w:rPr>
        <w:t>Трунов</w:t>
      </w:r>
      <w:r>
        <w:rPr>
          <w:sz w:val="28"/>
          <w:szCs w:val="28"/>
        </w:rPr>
        <w:t xml:space="preserve"> Дм. Аулы мастеров. – Махачкала, 1957. – С. 80-91.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629. Тарасюк А. </w:t>
      </w:r>
      <w:r>
        <w:rPr>
          <w:sz w:val="28"/>
          <w:szCs w:val="28"/>
        </w:rPr>
        <w:t xml:space="preserve">Умельцы аварского аула: </w:t>
      </w:r>
      <w:r w:rsidRPr="00965D39">
        <w:rPr>
          <w:sz w:val="28"/>
          <w:szCs w:val="28"/>
        </w:rPr>
        <w:t>[</w:t>
      </w:r>
      <w:r>
        <w:rPr>
          <w:sz w:val="28"/>
          <w:szCs w:val="28"/>
        </w:rPr>
        <w:t>об унцукул. мастерах-деревообделочниках</w:t>
      </w:r>
      <w:r w:rsidRPr="00965D39">
        <w:rPr>
          <w:sz w:val="28"/>
          <w:szCs w:val="28"/>
        </w:rPr>
        <w:t>]</w:t>
      </w:r>
      <w:r>
        <w:rPr>
          <w:sz w:val="28"/>
          <w:szCs w:val="28"/>
        </w:rPr>
        <w:t xml:space="preserve"> / А. Тарасюк // Грозненский рабочий. – 1967. – 15 и</w:t>
      </w:r>
      <w:r>
        <w:rPr>
          <w:sz w:val="28"/>
          <w:szCs w:val="28"/>
        </w:rPr>
        <w:t>ю</w:t>
      </w:r>
      <w:r>
        <w:rPr>
          <w:sz w:val="28"/>
          <w:szCs w:val="28"/>
        </w:rPr>
        <w:t>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630. Х.А. </w:t>
      </w:r>
      <w:r>
        <w:rPr>
          <w:sz w:val="28"/>
          <w:szCs w:val="28"/>
        </w:rPr>
        <w:t xml:space="preserve">Премии унцукульским мастерам: </w:t>
      </w:r>
      <w:r w:rsidRPr="00DE3209">
        <w:rPr>
          <w:sz w:val="28"/>
          <w:szCs w:val="28"/>
        </w:rPr>
        <w:t>[</w:t>
      </w:r>
      <w:r>
        <w:rPr>
          <w:sz w:val="28"/>
          <w:szCs w:val="28"/>
        </w:rPr>
        <w:t>на парижской выставке</w:t>
      </w:r>
      <w:r w:rsidRPr="00DE3209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1938. – 27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631. Айдунбеков М. </w:t>
      </w:r>
      <w:r>
        <w:rPr>
          <w:sz w:val="28"/>
          <w:szCs w:val="28"/>
        </w:rPr>
        <w:t xml:space="preserve">Опираясь на традиции: </w:t>
      </w:r>
      <w:r w:rsidRPr="00DE3209">
        <w:rPr>
          <w:sz w:val="28"/>
          <w:szCs w:val="28"/>
        </w:rPr>
        <w:t>[</w:t>
      </w:r>
      <w:r>
        <w:rPr>
          <w:sz w:val="28"/>
          <w:szCs w:val="28"/>
        </w:rPr>
        <w:t>о директоре Унцукул. фабрики художествен. изделий И. Абдулаеве</w:t>
      </w:r>
      <w:r w:rsidRPr="00DE3209">
        <w:rPr>
          <w:sz w:val="28"/>
          <w:szCs w:val="28"/>
        </w:rPr>
        <w:t>]</w:t>
      </w:r>
      <w:r>
        <w:rPr>
          <w:sz w:val="28"/>
          <w:szCs w:val="28"/>
        </w:rPr>
        <w:t xml:space="preserve"> / М. Айдунбеков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1984. – 17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632. Дарбишх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ажиев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«Баг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аргьалидаги расенал» хъвалезул ирс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лав //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акъикъат. – 2011. – 29 апр. (№ 17). – Гь. 08.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Дарбишгаджиев Г. Потомок нанесших «узоры на фасоль»: </w:t>
      </w:r>
      <w:r w:rsidRPr="00DE3209">
        <w:rPr>
          <w:sz w:val="28"/>
          <w:szCs w:val="28"/>
        </w:rPr>
        <w:t>[</w:t>
      </w:r>
      <w:r>
        <w:rPr>
          <w:sz w:val="28"/>
          <w:szCs w:val="28"/>
        </w:rPr>
        <w:t>о директоре Унцукул. художествен. ф-ки им. М. Дахадаева Идрисе Абдулаеве</w:t>
      </w:r>
      <w:r w:rsidRPr="00DE3209">
        <w:rPr>
          <w:sz w:val="28"/>
          <w:szCs w:val="28"/>
        </w:rPr>
        <w:t>]</w:t>
      </w:r>
      <w:r>
        <w:rPr>
          <w:sz w:val="28"/>
          <w:szCs w:val="28"/>
        </w:rPr>
        <w:t xml:space="preserve"> / Г. 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бишгаджиев // Истина. – 2011. – 29 апр. (№ 17). – С. 08.</w:t>
      </w:r>
    </w:p>
    <w:p w:rsidR="0009128E" w:rsidRDefault="00965D9B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633. Мамедова О. </w:t>
      </w:r>
      <w:r>
        <w:rPr>
          <w:sz w:val="28"/>
          <w:szCs w:val="28"/>
        </w:rPr>
        <w:t xml:space="preserve">Остановившееся мгновение: </w:t>
      </w:r>
      <w:r w:rsidRPr="00D207F4">
        <w:rPr>
          <w:sz w:val="28"/>
          <w:szCs w:val="28"/>
        </w:rPr>
        <w:t>[</w:t>
      </w:r>
      <w:r>
        <w:rPr>
          <w:sz w:val="28"/>
          <w:szCs w:val="28"/>
        </w:rPr>
        <w:t>об унцукульском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тере Идрисе Абдулаеве</w:t>
      </w:r>
      <w:r w:rsidRPr="00D207F4">
        <w:rPr>
          <w:sz w:val="28"/>
          <w:szCs w:val="28"/>
        </w:rPr>
        <w:t>]</w:t>
      </w:r>
      <w:r>
        <w:rPr>
          <w:sz w:val="28"/>
          <w:szCs w:val="28"/>
        </w:rPr>
        <w:t xml:space="preserve"> / О. Мамедова // Дагестанская правда. – 1976. – 4янв.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634. Идрисил сахаватлъи </w:t>
      </w:r>
      <w:r>
        <w:rPr>
          <w:sz w:val="28"/>
          <w:szCs w:val="28"/>
        </w:rPr>
        <w:t>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араб байрахъ. – 1979. – 27 сент. 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Щедрость Идриса:</w:t>
      </w:r>
      <w:r w:rsidRPr="00D207F4">
        <w:rPr>
          <w:sz w:val="28"/>
          <w:szCs w:val="28"/>
        </w:rPr>
        <w:t xml:space="preserve"> </w:t>
      </w:r>
      <w:r w:rsidRPr="00DE3209">
        <w:rPr>
          <w:sz w:val="28"/>
          <w:szCs w:val="28"/>
        </w:rPr>
        <w:t>[</w:t>
      </w:r>
      <w:r>
        <w:rPr>
          <w:sz w:val="28"/>
          <w:szCs w:val="28"/>
        </w:rPr>
        <w:t>о директоре Унцукульского художествен. комбин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 И. Абдулаеве</w:t>
      </w:r>
      <w:r w:rsidRPr="00DE3209">
        <w:rPr>
          <w:sz w:val="28"/>
          <w:szCs w:val="28"/>
        </w:rPr>
        <w:t>]</w:t>
      </w:r>
      <w:r>
        <w:rPr>
          <w:sz w:val="28"/>
          <w:szCs w:val="28"/>
        </w:rPr>
        <w:t xml:space="preserve"> // Красное знамя. – 1979. – 27 сент.</w:t>
      </w:r>
      <w:r w:rsidR="00A450F8">
        <w:rPr>
          <w:sz w:val="28"/>
          <w:szCs w:val="28"/>
        </w:rPr>
        <w:t xml:space="preserve"> </w:t>
      </w:r>
    </w:p>
    <w:p w:rsidR="0009128E" w:rsidRDefault="00A450F8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635. Саадулаев М. </w:t>
      </w:r>
      <w:r>
        <w:rPr>
          <w:sz w:val="28"/>
          <w:szCs w:val="28"/>
        </w:rPr>
        <w:t xml:space="preserve">Почерк Идриса: </w:t>
      </w:r>
      <w:r w:rsidRPr="00D207F4">
        <w:rPr>
          <w:sz w:val="28"/>
          <w:szCs w:val="28"/>
        </w:rPr>
        <w:t>[</w:t>
      </w:r>
      <w:r>
        <w:rPr>
          <w:sz w:val="28"/>
          <w:szCs w:val="28"/>
        </w:rPr>
        <w:t>очерк о директоре Унцукул. фа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рики художествен. изделий им. И.А. Абдулаеве</w:t>
      </w:r>
      <w:r w:rsidRPr="00D207F4">
        <w:rPr>
          <w:sz w:val="28"/>
          <w:szCs w:val="28"/>
        </w:rPr>
        <w:t>]</w:t>
      </w:r>
      <w:r>
        <w:rPr>
          <w:sz w:val="28"/>
          <w:szCs w:val="28"/>
        </w:rPr>
        <w:t xml:space="preserve"> / М. Саадулаев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1978. – 18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636. Къебедмух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амадова С. </w:t>
      </w:r>
      <w:r>
        <w:rPr>
          <w:sz w:val="28"/>
          <w:szCs w:val="28"/>
        </w:rPr>
        <w:t>Инсул ирс босарай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1982. – 30 апр.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Кебедмагомедова С. Наследница отца: </w:t>
      </w:r>
      <w:r w:rsidRPr="004C0BA6">
        <w:rPr>
          <w:sz w:val="28"/>
          <w:szCs w:val="28"/>
        </w:rPr>
        <w:t>[</w:t>
      </w:r>
      <w:r>
        <w:rPr>
          <w:sz w:val="28"/>
          <w:szCs w:val="28"/>
        </w:rPr>
        <w:t>о мастере Унцукул.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ф-ки Патимат Абдулаевой</w:t>
      </w:r>
      <w:r w:rsidRPr="004C0BA6">
        <w:rPr>
          <w:sz w:val="28"/>
          <w:szCs w:val="28"/>
        </w:rPr>
        <w:t>]</w:t>
      </w:r>
      <w:r>
        <w:rPr>
          <w:sz w:val="28"/>
          <w:szCs w:val="28"/>
        </w:rPr>
        <w:t xml:space="preserve"> / С. Кебедмагомедова // Красное знамя. – 1982. – 30 апр.</w:t>
      </w:r>
      <w:r w:rsidR="00A64186">
        <w:rPr>
          <w:sz w:val="28"/>
          <w:szCs w:val="28"/>
        </w:rPr>
        <w:t xml:space="preserve"> </w:t>
      </w:r>
    </w:p>
    <w:p w:rsidR="0009128E" w:rsidRDefault="00A450F8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637. Алиев И. </w:t>
      </w:r>
      <w:r>
        <w:rPr>
          <w:sz w:val="28"/>
          <w:szCs w:val="28"/>
        </w:rPr>
        <w:t xml:space="preserve">Мастер: : </w:t>
      </w:r>
      <w:r w:rsidRPr="004C0BA6">
        <w:rPr>
          <w:sz w:val="28"/>
          <w:szCs w:val="28"/>
        </w:rPr>
        <w:t>[</w:t>
      </w:r>
      <w:r>
        <w:rPr>
          <w:sz w:val="28"/>
          <w:szCs w:val="28"/>
        </w:rPr>
        <w:t>о мастере Унцукул. художествен. ф-ки М. Абдурахманове] / И. Алиев // Дагестанская правда. – 1983. – 22 окт. – (Кав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леры ордена Трудовой славы).</w:t>
      </w:r>
    </w:p>
    <w:p w:rsidR="0009128E" w:rsidRDefault="00A450F8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638</w:t>
      </w:r>
      <w:r w:rsidR="0009128E">
        <w:rPr>
          <w:b/>
          <w:sz w:val="28"/>
          <w:szCs w:val="28"/>
        </w:rPr>
        <w:t>. Саг</w:t>
      </w:r>
      <w:r w:rsidR="0009128E">
        <w:rPr>
          <w:b/>
          <w:sz w:val="28"/>
          <w:szCs w:val="28"/>
          <w:lang w:val="en-US"/>
        </w:rPr>
        <w:t>I</w:t>
      </w:r>
      <w:r w:rsidR="0009128E">
        <w:rPr>
          <w:b/>
          <w:sz w:val="28"/>
          <w:szCs w:val="28"/>
        </w:rPr>
        <w:t>адулаев М.</w:t>
      </w:r>
      <w:r w:rsidR="0009128E">
        <w:rPr>
          <w:sz w:val="28"/>
          <w:szCs w:val="28"/>
        </w:rPr>
        <w:t xml:space="preserve"> Ц</w:t>
      </w:r>
      <w:r w:rsidR="0009128E">
        <w:rPr>
          <w:sz w:val="28"/>
          <w:szCs w:val="28"/>
          <w:lang w:val="en-US"/>
        </w:rPr>
        <w:t>I</w:t>
      </w:r>
      <w:r w:rsidR="0009128E">
        <w:rPr>
          <w:sz w:val="28"/>
          <w:szCs w:val="28"/>
        </w:rPr>
        <w:t>убалеб буго. – Маг</w:t>
      </w:r>
      <w:r w:rsidR="0009128E">
        <w:rPr>
          <w:sz w:val="28"/>
          <w:szCs w:val="28"/>
          <w:lang w:val="en-US"/>
        </w:rPr>
        <w:t>I</w:t>
      </w:r>
      <w:r w:rsidR="0009128E">
        <w:rPr>
          <w:sz w:val="28"/>
          <w:szCs w:val="28"/>
        </w:rPr>
        <w:t>арулай. – 1977. - № 3. – С. 7-9.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Саадулаев М. Растет мастерство: : </w:t>
      </w:r>
      <w:r w:rsidRPr="004C0BA6">
        <w:rPr>
          <w:sz w:val="28"/>
          <w:szCs w:val="28"/>
        </w:rPr>
        <w:t>[</w:t>
      </w:r>
      <w:r>
        <w:rPr>
          <w:sz w:val="28"/>
          <w:szCs w:val="28"/>
        </w:rPr>
        <w:t>о мастере Унцукул. художествен. ф-ки П. Алиевой] / М. Саадулаев // Женщина Дагестана. – 1977. - № 3. – С. 7-9.</w:t>
      </w:r>
    </w:p>
    <w:p w:rsidR="0009128E" w:rsidRDefault="00A450F8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A450F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9.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ажиев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«Тухумалъул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анса» //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акъикъат. – 1996. – 3 февр. (№ 20-22). – Гь. 8-9.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Гаджиев Г. «Родовая трость»: </w:t>
      </w:r>
      <w:r w:rsidRPr="00063B31">
        <w:rPr>
          <w:sz w:val="28"/>
          <w:szCs w:val="28"/>
        </w:rPr>
        <w:t>[</w:t>
      </w:r>
      <w:r>
        <w:rPr>
          <w:sz w:val="28"/>
          <w:szCs w:val="28"/>
        </w:rPr>
        <w:t>о рук. ассоциации унцукульских маст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ров «Народный мастер» Гамзате Газимагомедове</w:t>
      </w:r>
      <w:r w:rsidRPr="00063B31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Истина. – 1996. – 3 февр. (№ 20-22). – С. 8-9.</w:t>
      </w:r>
    </w:p>
    <w:p w:rsidR="0009128E" w:rsidRDefault="00A450F8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  <w:r w:rsidR="00A6418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640. Канцедикас А.С. </w:t>
      </w:r>
      <w:r>
        <w:rPr>
          <w:sz w:val="28"/>
          <w:szCs w:val="28"/>
        </w:rPr>
        <w:t xml:space="preserve">Унцукульский мастер покоряет Москву: </w:t>
      </w:r>
      <w:r w:rsidRPr="00063B31">
        <w:rPr>
          <w:sz w:val="28"/>
          <w:szCs w:val="28"/>
        </w:rPr>
        <w:t>[</w:t>
      </w:r>
      <w:r>
        <w:rPr>
          <w:sz w:val="28"/>
          <w:szCs w:val="28"/>
        </w:rPr>
        <w:t>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ставке работ унцукульского мастера</w:t>
      </w:r>
      <w:r w:rsidR="001C6D10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насечки металлом по дереву Гамзата Газимагомедова в музее на делегатской в Москве (</w:t>
      </w:r>
      <w:smartTag w:uri="urn:schemas-microsoft-com:office:smarttags" w:element="metricconverter">
        <w:smartTagPr>
          <w:attr w:name="ProductID" w:val="1993 г"/>
        </w:smartTagPr>
        <w:r>
          <w:rPr>
            <w:sz w:val="28"/>
            <w:szCs w:val="28"/>
          </w:rPr>
          <w:t>1993 г</w:t>
        </w:r>
      </w:smartTag>
      <w:r>
        <w:rPr>
          <w:sz w:val="28"/>
          <w:szCs w:val="28"/>
        </w:rPr>
        <w:t>.)</w:t>
      </w:r>
      <w:r w:rsidRPr="00063B31">
        <w:rPr>
          <w:sz w:val="28"/>
          <w:szCs w:val="28"/>
        </w:rPr>
        <w:t>]</w:t>
      </w:r>
      <w:r>
        <w:rPr>
          <w:sz w:val="28"/>
          <w:szCs w:val="28"/>
        </w:rPr>
        <w:t xml:space="preserve"> / А.С. Канцедикас // Дагестанская правда. – 1993. – 21 июля.</w:t>
      </w:r>
    </w:p>
    <w:p w:rsidR="0009128E" w:rsidRDefault="00DB1939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641. Кривоносова С</w:t>
      </w:r>
      <w:r w:rsidR="0009128E">
        <w:rPr>
          <w:b/>
          <w:sz w:val="28"/>
          <w:szCs w:val="28"/>
        </w:rPr>
        <w:t xml:space="preserve">. </w:t>
      </w:r>
      <w:r w:rsidR="0009128E">
        <w:rPr>
          <w:sz w:val="28"/>
          <w:szCs w:val="28"/>
        </w:rPr>
        <w:t xml:space="preserve">Талант восьми поколений: </w:t>
      </w:r>
      <w:r w:rsidR="0009128E" w:rsidRPr="00AD6515">
        <w:rPr>
          <w:sz w:val="28"/>
          <w:szCs w:val="28"/>
        </w:rPr>
        <w:t>[</w:t>
      </w:r>
      <w:r w:rsidR="0009128E">
        <w:rPr>
          <w:sz w:val="28"/>
          <w:szCs w:val="28"/>
        </w:rPr>
        <w:t>о языке унцукул. о</w:t>
      </w:r>
      <w:r w:rsidR="0009128E">
        <w:rPr>
          <w:sz w:val="28"/>
          <w:szCs w:val="28"/>
        </w:rPr>
        <w:t>р</w:t>
      </w:r>
      <w:r w:rsidR="0009128E">
        <w:rPr>
          <w:sz w:val="28"/>
          <w:szCs w:val="28"/>
        </w:rPr>
        <w:t>намента и мастерах, Г. Газимагомедове – основоположнике нового направл</w:t>
      </w:r>
      <w:r w:rsidR="0009128E">
        <w:rPr>
          <w:sz w:val="28"/>
          <w:szCs w:val="28"/>
        </w:rPr>
        <w:t>е</w:t>
      </w:r>
      <w:r w:rsidR="0009128E">
        <w:rPr>
          <w:sz w:val="28"/>
          <w:szCs w:val="28"/>
        </w:rPr>
        <w:t>ния в современ. искусстве Унцукуля</w:t>
      </w:r>
      <w:r w:rsidR="0009128E" w:rsidRPr="00AD6515">
        <w:rPr>
          <w:sz w:val="28"/>
          <w:szCs w:val="28"/>
        </w:rPr>
        <w:t>]</w:t>
      </w:r>
      <w:r w:rsidR="0009128E">
        <w:rPr>
          <w:sz w:val="28"/>
          <w:szCs w:val="28"/>
        </w:rPr>
        <w:t xml:space="preserve"> / Светлана Кривоносова // Дагестанская правда. – 2008. – 3 сент. (№ 264-265). – С. 6. – (Традиции).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642. Султ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анов Ш. </w:t>
      </w:r>
      <w:r>
        <w:rPr>
          <w:sz w:val="28"/>
          <w:szCs w:val="28"/>
        </w:rPr>
        <w:t>Ансадерил устарзабазул ирсилав //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акъикъат. – 2011. - № 14. – (янв., февр., март). – Гь. 121-124.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Султанов Ш. Потомок унцукульских мастеров: </w:t>
      </w:r>
      <w:r w:rsidRPr="00AD6515">
        <w:rPr>
          <w:sz w:val="28"/>
          <w:szCs w:val="28"/>
        </w:rPr>
        <w:t>[</w:t>
      </w:r>
      <w:r>
        <w:rPr>
          <w:sz w:val="28"/>
          <w:szCs w:val="28"/>
        </w:rPr>
        <w:t>об отв. секретаре Даг</w:t>
      </w:r>
      <w:r>
        <w:rPr>
          <w:sz w:val="28"/>
          <w:szCs w:val="28"/>
        </w:rPr>
        <w:t>е</w:t>
      </w:r>
      <w:r w:rsidR="001C6D10">
        <w:rPr>
          <w:sz w:val="28"/>
          <w:szCs w:val="28"/>
        </w:rPr>
        <w:t>станского</w:t>
      </w:r>
      <w:r>
        <w:rPr>
          <w:sz w:val="28"/>
          <w:szCs w:val="28"/>
        </w:rPr>
        <w:t xml:space="preserve"> Государствен. эксперт. совета нар. художествен. промыслов Га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зате Газимагомедове</w:t>
      </w:r>
      <w:r w:rsidRPr="00AD6515">
        <w:rPr>
          <w:sz w:val="28"/>
          <w:szCs w:val="28"/>
        </w:rPr>
        <w:t>]</w:t>
      </w:r>
      <w:r>
        <w:rPr>
          <w:sz w:val="28"/>
          <w:szCs w:val="28"/>
        </w:rPr>
        <w:t xml:space="preserve"> / Ш. Султанов // Истина (журн.). – 2011. - № 14. – (янв., февр., март). – С. 121-124.</w:t>
      </w:r>
      <w:r w:rsidR="00AD4064">
        <w:rPr>
          <w:sz w:val="28"/>
          <w:szCs w:val="28"/>
        </w:rPr>
        <w:t xml:space="preserve"> </w:t>
      </w:r>
    </w:p>
    <w:p w:rsidR="0009128E" w:rsidRDefault="00DB1939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643. Султанов Ш. </w:t>
      </w:r>
      <w:r>
        <w:rPr>
          <w:sz w:val="28"/>
          <w:szCs w:val="28"/>
        </w:rPr>
        <w:t xml:space="preserve">«Он заставил дерево заговорить»: </w:t>
      </w:r>
      <w:r w:rsidRPr="006D6D2B">
        <w:rPr>
          <w:sz w:val="28"/>
          <w:szCs w:val="28"/>
        </w:rPr>
        <w:t>[</w:t>
      </w:r>
      <w:r>
        <w:rPr>
          <w:sz w:val="28"/>
          <w:szCs w:val="28"/>
        </w:rPr>
        <w:t>о семье мастера насечки металлом по дереву Газимагомедовых</w:t>
      </w:r>
      <w:r w:rsidRPr="006D6D2B">
        <w:rPr>
          <w:sz w:val="28"/>
          <w:szCs w:val="28"/>
        </w:rPr>
        <w:t>]</w:t>
      </w:r>
      <w:r>
        <w:rPr>
          <w:sz w:val="28"/>
          <w:szCs w:val="28"/>
        </w:rPr>
        <w:t xml:space="preserve"> / Ш. Султанов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жизнь. – 2013. – 12 сент. – С. 8.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644. Бахшиев Ф. </w:t>
      </w:r>
      <w:r>
        <w:rPr>
          <w:sz w:val="28"/>
          <w:szCs w:val="28"/>
        </w:rPr>
        <w:t xml:space="preserve">Поиск умельцев Унцукуля: </w:t>
      </w:r>
      <w:r w:rsidRPr="006D6D2B">
        <w:rPr>
          <w:sz w:val="28"/>
          <w:szCs w:val="28"/>
        </w:rPr>
        <w:t>[</w:t>
      </w:r>
      <w:r>
        <w:rPr>
          <w:sz w:val="28"/>
          <w:szCs w:val="28"/>
        </w:rPr>
        <w:t>М.А. Газимагомедов</w:t>
      </w:r>
      <w:r w:rsidRPr="006D6D2B">
        <w:rPr>
          <w:sz w:val="28"/>
          <w:szCs w:val="28"/>
        </w:rPr>
        <w:t>]</w:t>
      </w:r>
      <w:r>
        <w:rPr>
          <w:sz w:val="28"/>
          <w:szCs w:val="28"/>
        </w:rPr>
        <w:t xml:space="preserve"> / Феликс Бахшиев // Комсомолец Дагестана. – 1967. – 15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645. Шмонин А. </w:t>
      </w:r>
      <w:r>
        <w:rPr>
          <w:sz w:val="28"/>
          <w:szCs w:val="28"/>
        </w:rPr>
        <w:t xml:space="preserve">Мастер: </w:t>
      </w:r>
      <w:r w:rsidRPr="006D6D2B">
        <w:rPr>
          <w:sz w:val="28"/>
          <w:szCs w:val="28"/>
        </w:rPr>
        <w:t>[</w:t>
      </w:r>
      <w:r>
        <w:rPr>
          <w:sz w:val="28"/>
          <w:szCs w:val="28"/>
        </w:rPr>
        <w:t>о мастере по художествен. обработке дерева из сел. Унцукуль М.</w:t>
      </w:r>
      <w:r w:rsidR="001C6D10">
        <w:rPr>
          <w:sz w:val="28"/>
          <w:szCs w:val="28"/>
        </w:rPr>
        <w:t xml:space="preserve"> Газимагомедове – заслужен. деят.</w:t>
      </w:r>
      <w:r>
        <w:rPr>
          <w:sz w:val="28"/>
          <w:szCs w:val="28"/>
        </w:rPr>
        <w:t xml:space="preserve"> искусств Дагестана, лауреате респ. премии им. Г. Цадасы</w:t>
      </w:r>
      <w:r w:rsidRPr="006D6D2B">
        <w:rPr>
          <w:sz w:val="28"/>
          <w:szCs w:val="28"/>
        </w:rPr>
        <w:t>]</w:t>
      </w:r>
      <w:r>
        <w:rPr>
          <w:sz w:val="28"/>
          <w:szCs w:val="28"/>
        </w:rPr>
        <w:t xml:space="preserve"> / А. Шмонин // Комсомолец Дагестана. – 1982. – 21 сент. –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646. Гаджиев Г. </w:t>
      </w:r>
      <w:r>
        <w:rPr>
          <w:sz w:val="28"/>
          <w:szCs w:val="28"/>
        </w:rPr>
        <w:t xml:space="preserve">«Родовая трость»: </w:t>
      </w:r>
      <w:r w:rsidRPr="0074795E">
        <w:rPr>
          <w:sz w:val="28"/>
          <w:szCs w:val="28"/>
        </w:rPr>
        <w:t>[</w:t>
      </w:r>
      <w:r>
        <w:rPr>
          <w:sz w:val="28"/>
          <w:szCs w:val="28"/>
        </w:rPr>
        <w:t>об унцукул. мастере насечки по дереву О.Г. Газимагомедове</w:t>
      </w:r>
      <w:r w:rsidRPr="0074795E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Дагестанская правда. – 2001. – 29 марта. – С. 4.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647. Садуев М. </w:t>
      </w:r>
      <w:r>
        <w:rPr>
          <w:sz w:val="28"/>
          <w:szCs w:val="28"/>
        </w:rPr>
        <w:t>Инсул нухдасан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1967. – 21 март.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Садуев М. Дорогой отца: </w:t>
      </w:r>
      <w:r w:rsidRPr="0074795E">
        <w:rPr>
          <w:sz w:val="28"/>
          <w:szCs w:val="28"/>
        </w:rPr>
        <w:t>[</w:t>
      </w:r>
      <w:r>
        <w:rPr>
          <w:sz w:val="28"/>
          <w:szCs w:val="28"/>
        </w:rPr>
        <w:t>о мастере Унцукульского художествен.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бината М.-Али Гамзатове</w:t>
      </w:r>
      <w:r w:rsidRPr="0074795E">
        <w:rPr>
          <w:sz w:val="28"/>
          <w:szCs w:val="28"/>
        </w:rPr>
        <w:t>]</w:t>
      </w:r>
      <w:r>
        <w:rPr>
          <w:sz w:val="28"/>
          <w:szCs w:val="28"/>
        </w:rPr>
        <w:t xml:space="preserve"> // Красное знамя. – 1967. – 21 марта.</w:t>
      </w:r>
    </w:p>
    <w:p w:rsidR="0009128E" w:rsidRDefault="001C6D10" w:rsidP="00C00651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</w:t>
      </w:r>
      <w:r w:rsidR="00AD4064">
        <w:rPr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648. Таланты Дагестана: </w:t>
      </w:r>
      <w:r w:rsidRPr="007A1F88">
        <w:rPr>
          <w:sz w:val="28"/>
          <w:szCs w:val="28"/>
        </w:rPr>
        <w:t>[</w:t>
      </w:r>
      <w:r>
        <w:rPr>
          <w:sz w:val="28"/>
          <w:szCs w:val="28"/>
        </w:rPr>
        <w:t>об искусс</w:t>
      </w:r>
      <w:r w:rsidR="00DB1939">
        <w:rPr>
          <w:sz w:val="28"/>
          <w:szCs w:val="28"/>
        </w:rPr>
        <w:t>тве унцукульских мастеров, з</w:t>
      </w:r>
      <w:r w:rsidR="00DB1939">
        <w:rPr>
          <w:sz w:val="28"/>
          <w:szCs w:val="28"/>
        </w:rPr>
        <w:t>а</w:t>
      </w:r>
      <w:r w:rsidR="00965D9B">
        <w:rPr>
          <w:sz w:val="28"/>
          <w:szCs w:val="28"/>
        </w:rPr>
        <w:t>служен. деятелей</w:t>
      </w:r>
      <w:r>
        <w:rPr>
          <w:sz w:val="28"/>
          <w:szCs w:val="28"/>
        </w:rPr>
        <w:t xml:space="preserve"> прикладного искусства Дагестана М. Гамзатове и коммун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 Г. Абдурахманове</w:t>
      </w:r>
      <w:r w:rsidRPr="007A1F88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1970. – 13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649. Ибрагимов Н. </w:t>
      </w:r>
      <w:r>
        <w:rPr>
          <w:sz w:val="28"/>
          <w:szCs w:val="28"/>
        </w:rPr>
        <w:t xml:space="preserve">Мастеровые люди: </w:t>
      </w:r>
      <w:r w:rsidRPr="007A1F88">
        <w:rPr>
          <w:sz w:val="28"/>
          <w:szCs w:val="28"/>
        </w:rPr>
        <w:t>[</w:t>
      </w:r>
      <w:r w:rsidR="001C6D10">
        <w:rPr>
          <w:sz w:val="28"/>
          <w:szCs w:val="28"/>
        </w:rPr>
        <w:t>о</w:t>
      </w:r>
      <w:r>
        <w:rPr>
          <w:sz w:val="28"/>
          <w:szCs w:val="28"/>
        </w:rPr>
        <w:t xml:space="preserve"> мастере резьбы по дереву и камню Магомеде Гапалазул</w:t>
      </w:r>
      <w:r w:rsidRPr="007A1F88">
        <w:rPr>
          <w:sz w:val="28"/>
          <w:szCs w:val="28"/>
        </w:rPr>
        <w:t>]</w:t>
      </w:r>
      <w:r>
        <w:rPr>
          <w:sz w:val="28"/>
          <w:szCs w:val="28"/>
        </w:rPr>
        <w:t xml:space="preserve"> / Н. Ибрагимова // Дагестанская правда. – 1992. – 9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650. Ибрагьимова Л. </w:t>
      </w:r>
      <w:r>
        <w:rPr>
          <w:sz w:val="28"/>
          <w:szCs w:val="28"/>
        </w:rPr>
        <w:t>Меседг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арацалда рух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лъезабулев: (очерк) // Гь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дуллъи. – 1995. - № 3. – Гь. 79-83.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Ибрагимова Л. Оживляющий золото – серебро: </w:t>
      </w:r>
      <w:r w:rsidRPr="00724673">
        <w:rPr>
          <w:sz w:val="28"/>
          <w:szCs w:val="28"/>
        </w:rPr>
        <w:t>[</w:t>
      </w:r>
      <w:r>
        <w:rPr>
          <w:sz w:val="28"/>
          <w:szCs w:val="28"/>
        </w:rPr>
        <w:t>очерк о худож. из У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цукуля Ш. Дахадаеве</w:t>
      </w:r>
      <w:r w:rsidRPr="00724673">
        <w:rPr>
          <w:sz w:val="28"/>
          <w:szCs w:val="28"/>
        </w:rPr>
        <w:t>]</w:t>
      </w:r>
      <w:r>
        <w:rPr>
          <w:sz w:val="28"/>
          <w:szCs w:val="28"/>
        </w:rPr>
        <w:t xml:space="preserve"> / Луиза Ибрагимова // Дружба. – 1995. - № 3. – С. 79-83.</w:t>
      </w:r>
    </w:p>
    <w:p w:rsidR="0009128E" w:rsidRDefault="001C6D10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651. Ибрагьимова Л.</w:t>
      </w:r>
      <w:r>
        <w:rPr>
          <w:sz w:val="28"/>
          <w:szCs w:val="28"/>
        </w:rPr>
        <w:t xml:space="preserve"> Портрет на фоне металла: </w:t>
      </w:r>
      <w:r w:rsidRPr="00724673">
        <w:rPr>
          <w:sz w:val="28"/>
          <w:szCs w:val="28"/>
        </w:rPr>
        <w:t>[</w:t>
      </w:r>
      <w:r>
        <w:rPr>
          <w:sz w:val="28"/>
          <w:szCs w:val="28"/>
        </w:rPr>
        <w:t>о ювелире из Унцук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ля Шапи Дахадаеве</w:t>
      </w:r>
      <w:r w:rsidRPr="00724673">
        <w:rPr>
          <w:sz w:val="28"/>
          <w:szCs w:val="28"/>
        </w:rPr>
        <w:t>]</w:t>
      </w:r>
      <w:r>
        <w:rPr>
          <w:sz w:val="28"/>
          <w:szCs w:val="28"/>
        </w:rPr>
        <w:t xml:space="preserve"> / Луиза Ибрагимова // Дагестанская правда. – 1993. – 23 июня. – (Рядом с нами).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652. Тажудинова А. </w:t>
      </w:r>
      <w:r>
        <w:rPr>
          <w:sz w:val="28"/>
          <w:szCs w:val="28"/>
        </w:rPr>
        <w:t xml:space="preserve">Из глубины веков, от сотворенья мира: </w:t>
      </w:r>
      <w:r w:rsidRPr="00724673">
        <w:rPr>
          <w:sz w:val="28"/>
          <w:szCs w:val="28"/>
        </w:rPr>
        <w:t>[</w:t>
      </w:r>
      <w:r>
        <w:rPr>
          <w:sz w:val="28"/>
          <w:szCs w:val="28"/>
        </w:rPr>
        <w:t>работы мастера прикладника А. Джахбарова – резьба по дереву</w:t>
      </w:r>
      <w:r w:rsidRPr="00724673">
        <w:rPr>
          <w:sz w:val="28"/>
          <w:szCs w:val="28"/>
        </w:rPr>
        <w:t>]</w:t>
      </w:r>
      <w:r>
        <w:rPr>
          <w:sz w:val="28"/>
          <w:szCs w:val="28"/>
        </w:rPr>
        <w:t xml:space="preserve"> / Айшат Тажудин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 // Женщина Дагестана. – 2009. - № 1. – С. 31-32., ил. на обл. – (Искусство).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653. Келенджеридзе А. </w:t>
      </w:r>
      <w:r>
        <w:rPr>
          <w:sz w:val="28"/>
          <w:szCs w:val="28"/>
        </w:rPr>
        <w:t xml:space="preserve">Вторая жизнь уникального подарка: </w:t>
      </w:r>
      <w:r w:rsidRPr="00724673">
        <w:rPr>
          <w:sz w:val="28"/>
          <w:szCs w:val="28"/>
        </w:rPr>
        <w:t>[</w:t>
      </w:r>
      <w:r>
        <w:rPr>
          <w:sz w:val="28"/>
          <w:szCs w:val="28"/>
        </w:rPr>
        <w:t>копия чернильного прибора к 100-летию В.И. Ленина сделали унцукульские маст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 М. Кебедов, Н. Ханбудаев</w:t>
      </w:r>
      <w:r w:rsidRPr="00724673">
        <w:rPr>
          <w:sz w:val="28"/>
          <w:szCs w:val="28"/>
        </w:rPr>
        <w:t>]</w:t>
      </w:r>
      <w:r>
        <w:rPr>
          <w:sz w:val="28"/>
          <w:szCs w:val="28"/>
        </w:rPr>
        <w:t xml:space="preserve"> / А. Келенджеридзе // Советская культура. – 1975. – 23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 w:rsidRPr="00514326">
        <w:rPr>
          <w:b/>
          <w:sz w:val="28"/>
          <w:szCs w:val="28"/>
        </w:rPr>
        <w:t xml:space="preserve">654. </w:t>
      </w:r>
      <w:r>
        <w:rPr>
          <w:b/>
          <w:sz w:val="28"/>
          <w:szCs w:val="28"/>
        </w:rPr>
        <w:t>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ажиев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Тухумалъул накъищ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1982. – 11 мая.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Гаджиев Г. Родовой узор: </w:t>
      </w:r>
      <w:r w:rsidRPr="00893E86">
        <w:rPr>
          <w:sz w:val="28"/>
          <w:szCs w:val="28"/>
        </w:rPr>
        <w:t>[</w:t>
      </w:r>
      <w:r>
        <w:rPr>
          <w:sz w:val="28"/>
          <w:szCs w:val="28"/>
        </w:rPr>
        <w:t>мастера Унцукул. художествен. ф-ки, род Магомедалиевых</w:t>
      </w:r>
      <w:r w:rsidRPr="00893E86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Красное знамя. – 1982. – 11 мая.</w:t>
      </w:r>
    </w:p>
    <w:p w:rsidR="0009128E" w:rsidRDefault="001C6D10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655. Таймасханов Т. </w:t>
      </w:r>
      <w:r>
        <w:rPr>
          <w:sz w:val="28"/>
          <w:szCs w:val="28"/>
        </w:rPr>
        <w:t>Инсул ирс босарав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1978. – 21 апр.</w:t>
      </w:r>
    </w:p>
    <w:p w:rsidR="006E7DDE" w:rsidRDefault="0009128E" w:rsidP="006E7DDE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Таймасханов Т. Наследник отца: </w:t>
      </w:r>
      <w:r w:rsidRPr="00893E86">
        <w:rPr>
          <w:sz w:val="28"/>
          <w:szCs w:val="28"/>
        </w:rPr>
        <w:t>[</w:t>
      </w:r>
      <w:r>
        <w:rPr>
          <w:sz w:val="28"/>
          <w:szCs w:val="28"/>
        </w:rPr>
        <w:t>о мастере Унцукул. художествен. ф-ки Магомедзагидове</w:t>
      </w:r>
      <w:r w:rsidRPr="00893E86">
        <w:rPr>
          <w:sz w:val="28"/>
          <w:szCs w:val="28"/>
        </w:rPr>
        <w:t>]</w:t>
      </w:r>
      <w:r>
        <w:rPr>
          <w:sz w:val="28"/>
          <w:szCs w:val="28"/>
        </w:rPr>
        <w:t xml:space="preserve"> / Т. Таймасханов // Красное знамя. – 1978. – 21 апр.</w:t>
      </w:r>
      <w:r w:rsidR="00DB1939">
        <w:rPr>
          <w:sz w:val="28"/>
          <w:szCs w:val="28"/>
        </w:rPr>
        <w:t xml:space="preserve"> </w:t>
      </w:r>
    </w:p>
    <w:p w:rsidR="0009128E" w:rsidRDefault="00DB193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656. Саг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адулаев М. </w:t>
      </w:r>
      <w:r>
        <w:rPr>
          <w:sz w:val="28"/>
          <w:szCs w:val="28"/>
        </w:rPr>
        <w:t>Гьунар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1979. – 18 сент.</w:t>
      </w:r>
    </w:p>
    <w:p w:rsidR="006E7DDE" w:rsidRDefault="0009128E" w:rsidP="006E7DDE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Саадулаев М. Подвиг: </w:t>
      </w:r>
      <w:r w:rsidRPr="00893E86">
        <w:rPr>
          <w:sz w:val="28"/>
          <w:szCs w:val="28"/>
        </w:rPr>
        <w:t>[</w:t>
      </w:r>
      <w:r>
        <w:rPr>
          <w:sz w:val="28"/>
          <w:szCs w:val="28"/>
        </w:rPr>
        <w:t>о мастере Унцукул. художествен. ф-ки Г. Маг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медове</w:t>
      </w:r>
      <w:r w:rsidRPr="00893E86">
        <w:rPr>
          <w:sz w:val="28"/>
          <w:szCs w:val="28"/>
        </w:rPr>
        <w:t>]</w:t>
      </w:r>
      <w:r>
        <w:rPr>
          <w:sz w:val="28"/>
          <w:szCs w:val="28"/>
        </w:rPr>
        <w:t xml:space="preserve"> / М. Саадулаев // Красное знамя. – 1979. – 18 сент.</w:t>
      </w:r>
      <w:r w:rsidR="00DB1939">
        <w:rPr>
          <w:sz w:val="28"/>
          <w:szCs w:val="28"/>
        </w:rPr>
        <w:t xml:space="preserve"> </w:t>
      </w:r>
    </w:p>
    <w:p w:rsidR="0009128E" w:rsidRDefault="00DB193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657.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алиев М. </w:t>
      </w:r>
      <w:r>
        <w:rPr>
          <w:sz w:val="28"/>
          <w:szCs w:val="28"/>
        </w:rPr>
        <w:t>Сундулго устар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1966. – 21 янв.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Алиев М. Мастер на все руки: </w:t>
      </w:r>
      <w:r w:rsidRPr="00893E86">
        <w:rPr>
          <w:sz w:val="28"/>
          <w:szCs w:val="28"/>
        </w:rPr>
        <w:t>[</w:t>
      </w:r>
      <w:r>
        <w:rPr>
          <w:sz w:val="28"/>
          <w:szCs w:val="28"/>
        </w:rPr>
        <w:t>о мастере Унцукул. художествен.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бината М. Магомедове</w:t>
      </w:r>
      <w:r w:rsidRPr="00893E86">
        <w:rPr>
          <w:sz w:val="28"/>
          <w:szCs w:val="28"/>
        </w:rPr>
        <w:t>]</w:t>
      </w:r>
      <w:r>
        <w:rPr>
          <w:sz w:val="28"/>
          <w:szCs w:val="28"/>
        </w:rPr>
        <w:t xml:space="preserve"> / М. Алиев // Красное знамя. – 1966. – 21 янв.</w:t>
      </w:r>
      <w:r w:rsidR="00AD4064">
        <w:rPr>
          <w:sz w:val="28"/>
          <w:szCs w:val="28"/>
        </w:rPr>
        <w:t xml:space="preserve"> </w:t>
      </w:r>
    </w:p>
    <w:p w:rsidR="0009128E" w:rsidRDefault="001C6D10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658. Султ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анов Ш. </w:t>
      </w:r>
      <w:r>
        <w:rPr>
          <w:sz w:val="28"/>
          <w:szCs w:val="28"/>
        </w:rPr>
        <w:t>Ц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улада рух</w:t>
      </w:r>
      <w:r>
        <w:rPr>
          <w:sz w:val="28"/>
          <w:szCs w:val="28"/>
          <w:lang w:val="en-US"/>
        </w:rPr>
        <w:t>I</w:t>
      </w:r>
      <w:r w:rsidR="00965D9B">
        <w:rPr>
          <w:sz w:val="28"/>
          <w:szCs w:val="28"/>
        </w:rPr>
        <w:t xml:space="preserve"> лъурав уста</w:t>
      </w:r>
      <w:r>
        <w:rPr>
          <w:sz w:val="28"/>
          <w:szCs w:val="28"/>
        </w:rPr>
        <w:t>р</w:t>
      </w:r>
      <w:r w:rsidR="00965D9B">
        <w:rPr>
          <w:sz w:val="28"/>
          <w:szCs w:val="28"/>
        </w:rPr>
        <w:t xml:space="preserve"> </w:t>
      </w:r>
      <w:r>
        <w:rPr>
          <w:sz w:val="28"/>
          <w:szCs w:val="28"/>
        </w:rPr>
        <w:t>ва художник // Истина (газ. в газ.). – 2011. – 26 авг. (№ 35). – С. 03.</w:t>
      </w:r>
    </w:p>
    <w:p w:rsidR="00AD4064" w:rsidRDefault="00965D9B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Султанов Ш. Ожививший</w:t>
      </w:r>
      <w:r w:rsidR="0009128E">
        <w:rPr>
          <w:sz w:val="28"/>
          <w:szCs w:val="28"/>
        </w:rPr>
        <w:t xml:space="preserve"> дерево мастер и художник: </w:t>
      </w:r>
      <w:r w:rsidR="0009128E" w:rsidRPr="00344426">
        <w:rPr>
          <w:sz w:val="28"/>
          <w:szCs w:val="28"/>
        </w:rPr>
        <w:t>[</w:t>
      </w:r>
      <w:r w:rsidR="0009128E">
        <w:rPr>
          <w:sz w:val="28"/>
          <w:szCs w:val="28"/>
        </w:rPr>
        <w:t>о мастере резьбы по дереву Магомедали Магомедове из Унцукуля</w:t>
      </w:r>
      <w:r w:rsidR="0009128E" w:rsidRPr="00344426">
        <w:rPr>
          <w:sz w:val="28"/>
          <w:szCs w:val="28"/>
        </w:rPr>
        <w:t>]</w:t>
      </w:r>
      <w:r w:rsidR="0009128E">
        <w:rPr>
          <w:sz w:val="28"/>
          <w:szCs w:val="28"/>
        </w:rPr>
        <w:t xml:space="preserve"> / Ш. Султанов // Истина (газ. в газ.). – 2011. – 26 авг. (№ 35). – С. 03.</w:t>
      </w:r>
    </w:p>
    <w:p w:rsidR="0009128E" w:rsidRDefault="00DB193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659. Къебедмух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амадова С. </w:t>
      </w:r>
      <w:r>
        <w:rPr>
          <w:sz w:val="28"/>
          <w:szCs w:val="28"/>
        </w:rPr>
        <w:t>Устар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1983. – 16 сент.</w:t>
      </w:r>
    </w:p>
    <w:p w:rsidR="00AD4064" w:rsidRDefault="0009128E" w:rsidP="006E7DDE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Кебедмагомедова С. Мастер: </w:t>
      </w:r>
      <w:r w:rsidRPr="00DD3F08">
        <w:rPr>
          <w:sz w:val="28"/>
          <w:szCs w:val="28"/>
        </w:rPr>
        <w:t>[</w:t>
      </w:r>
      <w:r>
        <w:rPr>
          <w:sz w:val="28"/>
          <w:szCs w:val="28"/>
        </w:rPr>
        <w:t>Унцукул. художествен. ф-ки П. Магом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дове</w:t>
      </w:r>
      <w:r w:rsidRPr="00DD3F08">
        <w:rPr>
          <w:sz w:val="28"/>
          <w:szCs w:val="28"/>
        </w:rPr>
        <w:t>]</w:t>
      </w:r>
      <w:r>
        <w:rPr>
          <w:sz w:val="28"/>
          <w:szCs w:val="28"/>
        </w:rPr>
        <w:t xml:space="preserve"> // Красное знамя. – 1983. – 16 сент.</w:t>
      </w:r>
      <w:r w:rsidR="00DB1939">
        <w:rPr>
          <w:sz w:val="28"/>
          <w:szCs w:val="28"/>
        </w:rPr>
        <w:t xml:space="preserve"> </w:t>
      </w:r>
    </w:p>
    <w:p w:rsidR="0009128E" w:rsidRPr="006E7DDE" w:rsidRDefault="00DB1939" w:rsidP="006E7DDE">
      <w:pPr>
        <w:spacing w:before="240"/>
        <w:ind w:firstLine="709"/>
        <w:jc w:val="right"/>
        <w:rPr>
          <w:sz w:val="28"/>
          <w:szCs w:val="28"/>
        </w:rPr>
      </w:pPr>
      <w:r w:rsidRPr="006E7DDE"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 w:rsidRPr="006E7DDE">
        <w:rPr>
          <w:b/>
          <w:sz w:val="28"/>
          <w:szCs w:val="28"/>
        </w:rPr>
        <w:t>660. Унцукульский</w:t>
      </w:r>
      <w:r>
        <w:rPr>
          <w:b/>
          <w:sz w:val="28"/>
          <w:szCs w:val="28"/>
        </w:rPr>
        <w:t xml:space="preserve"> мастер К. Махачев: </w:t>
      </w:r>
      <w:r w:rsidR="00B07858">
        <w:rPr>
          <w:sz w:val="28"/>
          <w:szCs w:val="28"/>
        </w:rPr>
        <w:t>[фот.</w:t>
      </w:r>
      <w:r w:rsidRPr="00DD3F08">
        <w:rPr>
          <w:sz w:val="28"/>
          <w:szCs w:val="28"/>
        </w:rPr>
        <w:t xml:space="preserve">] // Советская торговля. – 1960. – 6 авг.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661. Мух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амадов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Устар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1971. – 17 авг.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 А. Мастер: </w:t>
      </w:r>
      <w:r w:rsidRPr="00DD3F08">
        <w:rPr>
          <w:sz w:val="28"/>
          <w:szCs w:val="28"/>
        </w:rPr>
        <w:t>[</w:t>
      </w:r>
      <w:r>
        <w:rPr>
          <w:sz w:val="28"/>
          <w:szCs w:val="28"/>
        </w:rPr>
        <w:t>очерк об унцукул. мастере художествен.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ботки дерева Магомедзагире Мирзаеве</w:t>
      </w:r>
      <w:r w:rsidRPr="00DD3F08">
        <w:rPr>
          <w:sz w:val="28"/>
          <w:szCs w:val="28"/>
        </w:rPr>
        <w:t>]</w:t>
      </w:r>
      <w:r>
        <w:rPr>
          <w:sz w:val="28"/>
          <w:szCs w:val="28"/>
        </w:rPr>
        <w:t xml:space="preserve"> / А. Магомедов // Красное знамя. – 1971. – 17 авг.</w:t>
      </w:r>
    </w:p>
    <w:p w:rsidR="0009128E" w:rsidRDefault="00DB193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662. </w:t>
      </w:r>
      <w:r w:rsidRPr="00CC4699">
        <w:rPr>
          <w:b/>
          <w:sz w:val="28"/>
          <w:szCs w:val="28"/>
        </w:rPr>
        <w:t>Саадулаев М.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Мастер своего дела: </w:t>
      </w:r>
      <w:r w:rsidRPr="00CC4699">
        <w:rPr>
          <w:sz w:val="28"/>
          <w:szCs w:val="28"/>
        </w:rPr>
        <w:t>[</w:t>
      </w:r>
      <w:r w:rsidR="00DB1939">
        <w:rPr>
          <w:sz w:val="28"/>
          <w:szCs w:val="28"/>
        </w:rPr>
        <w:t xml:space="preserve">очерк о заслужен. деят.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кладного искусства Дагестана, мастере Унцукульской фабрики по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обработке дерева Магомедзагире Мирзаеве</w:t>
      </w:r>
      <w:r w:rsidRPr="00CC4699">
        <w:rPr>
          <w:sz w:val="28"/>
          <w:szCs w:val="28"/>
        </w:rPr>
        <w:t>]</w:t>
      </w:r>
      <w:r>
        <w:rPr>
          <w:sz w:val="28"/>
          <w:szCs w:val="28"/>
        </w:rPr>
        <w:t xml:space="preserve"> / М. Саадулаев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1975. – 6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663. : </w:t>
      </w:r>
      <w:r w:rsidRPr="00AD4064">
        <w:rPr>
          <w:sz w:val="28"/>
          <w:szCs w:val="28"/>
        </w:rPr>
        <w:t>[мастер Н. Ханбудаев из аула Унцукуль в рабочем каб</w:t>
      </w:r>
      <w:r w:rsidR="00B07858" w:rsidRPr="00AD4064">
        <w:rPr>
          <w:sz w:val="28"/>
          <w:szCs w:val="28"/>
        </w:rPr>
        <w:t>инете В.И. Ленина в Кремле. Фот.</w:t>
      </w:r>
      <w:r w:rsidRPr="00AD4064">
        <w:rPr>
          <w:sz w:val="28"/>
          <w:szCs w:val="28"/>
        </w:rPr>
        <w:t>]</w:t>
      </w:r>
      <w:r>
        <w:rPr>
          <w:sz w:val="28"/>
          <w:szCs w:val="28"/>
        </w:rPr>
        <w:t xml:space="preserve"> / Красная звезда. – 1969. – 18 февр.</w:t>
      </w:r>
    </w:p>
    <w:p w:rsidR="00AD4064" w:rsidRDefault="00AD4064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Виды декоративно-прикладного искусства</w:t>
      </w: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Гончарное дело</w:t>
      </w:r>
    </w:p>
    <w:p w:rsidR="0009128E" w:rsidRDefault="0009128E" w:rsidP="00A64186">
      <w:pPr>
        <w:spacing w:before="240"/>
        <w:ind w:firstLine="709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664. Агаширинова С. </w:t>
      </w:r>
      <w:r>
        <w:rPr>
          <w:sz w:val="28"/>
          <w:szCs w:val="28"/>
        </w:rPr>
        <w:t xml:space="preserve">Традиция керамического производства у лезгин Дагестана: </w:t>
      </w:r>
      <w:r w:rsidRPr="005E1E86">
        <w:rPr>
          <w:sz w:val="28"/>
          <w:szCs w:val="28"/>
        </w:rPr>
        <w:t>[</w:t>
      </w:r>
      <w:r>
        <w:rPr>
          <w:sz w:val="28"/>
          <w:szCs w:val="28"/>
        </w:rPr>
        <w:t>по материалам с. Кахуль</w:t>
      </w:r>
      <w:r w:rsidRPr="005E1E86">
        <w:rPr>
          <w:sz w:val="28"/>
          <w:szCs w:val="28"/>
        </w:rPr>
        <w:t>]</w:t>
      </w:r>
      <w:r>
        <w:rPr>
          <w:sz w:val="28"/>
          <w:szCs w:val="28"/>
        </w:rPr>
        <w:t xml:space="preserve"> / С. Агаширинова // Советская этногр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фия. – 1984. - № 1. – С. 110-116.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665. Акаев И. </w:t>
      </w:r>
      <w:r>
        <w:rPr>
          <w:sz w:val="28"/>
          <w:szCs w:val="28"/>
        </w:rPr>
        <w:t xml:space="preserve">Песня рук: </w:t>
      </w:r>
      <w:r w:rsidRPr="005E1E86">
        <w:rPr>
          <w:sz w:val="28"/>
          <w:szCs w:val="28"/>
        </w:rPr>
        <w:t>[</w:t>
      </w:r>
      <w:r>
        <w:rPr>
          <w:sz w:val="28"/>
          <w:szCs w:val="28"/>
        </w:rPr>
        <w:t>керамич. посуда в Дагестане</w:t>
      </w:r>
      <w:r w:rsidRPr="005E1E86">
        <w:rPr>
          <w:sz w:val="28"/>
          <w:szCs w:val="28"/>
        </w:rPr>
        <w:t>]</w:t>
      </w:r>
      <w:r>
        <w:rPr>
          <w:sz w:val="28"/>
          <w:szCs w:val="28"/>
        </w:rPr>
        <w:t xml:space="preserve"> / И. Акаев // Настоящее время. – 2009. – 18 сент. (№ 36). – С. 17. – (Традиции).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666. Гьаким Къ. </w:t>
      </w:r>
      <w:r>
        <w:rPr>
          <w:sz w:val="28"/>
          <w:szCs w:val="28"/>
        </w:rPr>
        <w:t>Испикрин искусство // Коммунист. – 1983. – 27 март.</w:t>
      </w:r>
    </w:p>
    <w:p w:rsidR="006E7DD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Аким К. Искусство Испиков: </w:t>
      </w:r>
      <w:r w:rsidRPr="005E1E86">
        <w:rPr>
          <w:sz w:val="28"/>
          <w:szCs w:val="28"/>
        </w:rPr>
        <w:t>[</w:t>
      </w:r>
      <w:r>
        <w:rPr>
          <w:sz w:val="28"/>
          <w:szCs w:val="28"/>
        </w:rPr>
        <w:t>гончарное дело</w:t>
      </w:r>
      <w:r w:rsidRPr="005E1E86">
        <w:rPr>
          <w:sz w:val="28"/>
          <w:szCs w:val="28"/>
        </w:rPr>
        <w:t>]</w:t>
      </w:r>
      <w:r>
        <w:rPr>
          <w:sz w:val="28"/>
          <w:szCs w:val="28"/>
        </w:rPr>
        <w:t xml:space="preserve"> / Курбан Аким //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мунист. – 1983. – 27 марта.</w:t>
      </w:r>
    </w:p>
    <w:p w:rsidR="0009128E" w:rsidRDefault="00DB193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Лезг.яз.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667. Антипин А. </w:t>
      </w:r>
      <w:r>
        <w:rPr>
          <w:sz w:val="28"/>
          <w:szCs w:val="28"/>
        </w:rPr>
        <w:t>Народная керамика Дагестана / А. Антипин //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ство. – 1937. - № 4. – С. 143-148.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668. Булатова А.Г. </w:t>
      </w:r>
      <w:r>
        <w:rPr>
          <w:sz w:val="28"/>
          <w:szCs w:val="28"/>
        </w:rPr>
        <w:t xml:space="preserve">Керамика табасаранского села Джулии в Дагестане: </w:t>
      </w:r>
      <w:r w:rsidRPr="005E1E86">
        <w:rPr>
          <w:sz w:val="28"/>
          <w:szCs w:val="28"/>
        </w:rPr>
        <w:t>[</w:t>
      </w:r>
      <w:r>
        <w:rPr>
          <w:sz w:val="28"/>
          <w:szCs w:val="28"/>
        </w:rPr>
        <w:t>технология изготовления гончарной посуды, особенности форм и декор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тивной отделки</w:t>
      </w:r>
      <w:r w:rsidRPr="005E1E86">
        <w:rPr>
          <w:sz w:val="28"/>
          <w:szCs w:val="28"/>
        </w:rPr>
        <w:t>]</w:t>
      </w:r>
      <w:r>
        <w:rPr>
          <w:sz w:val="28"/>
          <w:szCs w:val="28"/>
        </w:rPr>
        <w:t xml:space="preserve"> / А.К. Булатова // Тезисы докладов на сессии, посвященной итогам полевых этнографических и антропологических исследований в 1974-1975 гг. (май </w:t>
      </w:r>
      <w:smartTag w:uri="urn:schemas-microsoft-com:office:smarttags" w:element="metricconverter">
        <w:smartTagPr>
          <w:attr w:name="ProductID" w:val="1976 г"/>
        </w:smartTagPr>
        <w:r>
          <w:rPr>
            <w:sz w:val="28"/>
            <w:szCs w:val="28"/>
          </w:rPr>
          <w:t>1976 г</w:t>
        </w:r>
      </w:smartTag>
      <w:r>
        <w:rPr>
          <w:sz w:val="28"/>
          <w:szCs w:val="28"/>
        </w:rPr>
        <w:t>.) / Отв. ред. В.Н. Басилов. – Душанбе, 1976. – С. 280-281.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669. Гаджимурадов С.М. </w:t>
      </w:r>
      <w:r>
        <w:rPr>
          <w:sz w:val="28"/>
          <w:szCs w:val="28"/>
        </w:rPr>
        <w:t>К вопросу о производстве художественной керамики в Дагестане / С.М. Гаджимурадов // Декоративно-прикладное и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нументальное искусство. Межвузовский сб. науч. трудов / Отв. ред. доктор искусствовед, проф. П. Тельтевский. – М., 1984. – С. 39-48.: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670. Гайдаров Г. </w:t>
      </w:r>
      <w:r>
        <w:rPr>
          <w:sz w:val="28"/>
          <w:szCs w:val="28"/>
        </w:rPr>
        <w:t xml:space="preserve">Уникальное ремесло предков: </w:t>
      </w:r>
      <w:r w:rsidRPr="000B34D2">
        <w:rPr>
          <w:sz w:val="28"/>
          <w:szCs w:val="28"/>
        </w:rPr>
        <w:t>[</w:t>
      </w:r>
      <w:r>
        <w:rPr>
          <w:sz w:val="28"/>
          <w:szCs w:val="28"/>
        </w:rPr>
        <w:t>об уроках гончарного дела в средней шк. села Сулевкент Хасавюртовского района, преподавателе мастере Гаджи Алиеве</w:t>
      </w:r>
      <w:r w:rsidRPr="000B34D2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Гайдаров // Дагестанская правда. – 2002. – 1 и</w:t>
      </w:r>
      <w:r>
        <w:rPr>
          <w:sz w:val="28"/>
          <w:szCs w:val="28"/>
        </w:rPr>
        <w:t>ю</w:t>
      </w:r>
      <w:r>
        <w:rPr>
          <w:sz w:val="28"/>
          <w:szCs w:val="28"/>
        </w:rPr>
        <w:t>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671. Гамзатов Г.Г. </w:t>
      </w:r>
      <w:r>
        <w:rPr>
          <w:sz w:val="28"/>
          <w:szCs w:val="28"/>
        </w:rPr>
        <w:t xml:space="preserve">Поливная керамика Дербента </w:t>
      </w:r>
      <w:r>
        <w:rPr>
          <w:sz w:val="28"/>
          <w:szCs w:val="28"/>
          <w:lang w:val="en-US"/>
        </w:rPr>
        <w:t>XIII</w:t>
      </w:r>
      <w:r w:rsidRPr="000B34D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B34D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XVI</w:t>
      </w:r>
      <w:r>
        <w:rPr>
          <w:sz w:val="28"/>
          <w:szCs w:val="28"/>
        </w:rPr>
        <w:t xml:space="preserve"> вв. (по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териалам раскопок </w:t>
      </w:r>
      <w:smartTag w:uri="urn:schemas-microsoft-com:office:smarttags" w:element="metricconverter">
        <w:smartTagPr>
          <w:attr w:name="ProductID" w:val="1980 г"/>
        </w:smartTagPr>
        <w:r>
          <w:rPr>
            <w:sz w:val="28"/>
            <w:szCs w:val="28"/>
          </w:rPr>
          <w:t>1980 г</w:t>
        </w:r>
      </w:smartTag>
      <w:r>
        <w:rPr>
          <w:sz w:val="28"/>
          <w:szCs w:val="28"/>
        </w:rPr>
        <w:t>.) / Г.Г. Гамзатов // Керамика древнего и среднев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кового Дагестана: Сб. статей / Отв. ред. М.М. Маммаев. – Махачкала, 1981. – С. 110-120.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672. Ерлашова С. </w:t>
      </w:r>
      <w:r>
        <w:rPr>
          <w:sz w:val="28"/>
          <w:szCs w:val="28"/>
        </w:rPr>
        <w:t>Керамика Испика (Дагестанская АССР) / С. Ерл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шова // Декоративное искусство СССР. – 1969. - № 12. – С. 11-14.: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673. </w:t>
      </w:r>
      <w:r w:rsidRPr="008B4EFA">
        <w:rPr>
          <w:b/>
          <w:sz w:val="28"/>
          <w:szCs w:val="28"/>
        </w:rPr>
        <w:t xml:space="preserve">Забитов Т. </w:t>
      </w:r>
      <w:r>
        <w:rPr>
          <w:sz w:val="28"/>
          <w:szCs w:val="28"/>
        </w:rPr>
        <w:t xml:space="preserve">Тайна испикской керамики: </w:t>
      </w:r>
      <w:r w:rsidRPr="008B4EFA">
        <w:rPr>
          <w:sz w:val="28"/>
          <w:szCs w:val="28"/>
        </w:rPr>
        <w:t>[</w:t>
      </w:r>
      <w:r w:rsidR="0085755D">
        <w:rPr>
          <w:sz w:val="28"/>
          <w:szCs w:val="28"/>
        </w:rPr>
        <w:t>о древней керамике села</w:t>
      </w:r>
      <w:r>
        <w:rPr>
          <w:sz w:val="28"/>
          <w:szCs w:val="28"/>
        </w:rPr>
        <w:t xml:space="preserve"> Испик и проблемах ее возрождения</w:t>
      </w:r>
      <w:r w:rsidRPr="008B4EFA">
        <w:rPr>
          <w:sz w:val="28"/>
          <w:szCs w:val="28"/>
        </w:rPr>
        <w:t>]</w:t>
      </w:r>
      <w:r>
        <w:rPr>
          <w:sz w:val="28"/>
          <w:szCs w:val="28"/>
        </w:rPr>
        <w:t xml:space="preserve"> / Т. Забитов // Дагестанская правда. – 1992. – 1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674. Ибрагимов З. </w:t>
      </w:r>
      <w:r>
        <w:rPr>
          <w:sz w:val="28"/>
          <w:szCs w:val="28"/>
        </w:rPr>
        <w:t xml:space="preserve">Испикская керамика. Как рассекретить технологию уникального производства?: </w:t>
      </w:r>
      <w:r w:rsidRPr="008B4EFA">
        <w:rPr>
          <w:sz w:val="28"/>
          <w:szCs w:val="28"/>
        </w:rPr>
        <w:t>[</w:t>
      </w:r>
      <w:r>
        <w:rPr>
          <w:sz w:val="28"/>
          <w:szCs w:val="28"/>
        </w:rPr>
        <w:t>об испик. керамике</w:t>
      </w:r>
      <w:r w:rsidRPr="008B4EFA">
        <w:rPr>
          <w:sz w:val="28"/>
          <w:szCs w:val="28"/>
        </w:rPr>
        <w:t>]</w:t>
      </w:r>
      <w:r>
        <w:rPr>
          <w:sz w:val="28"/>
          <w:szCs w:val="28"/>
        </w:rPr>
        <w:t xml:space="preserve"> / З. Ибрагимов // Насто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щее время. – 2009. – 27 февр. (№ 7). – С. 26. – (Культура).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675. Кудрявцев А.А. </w:t>
      </w:r>
      <w:r>
        <w:rPr>
          <w:sz w:val="28"/>
          <w:szCs w:val="28"/>
        </w:rPr>
        <w:t xml:space="preserve">Поливная художественная керамика Дербента </w:t>
      </w:r>
      <w:r>
        <w:rPr>
          <w:sz w:val="28"/>
          <w:szCs w:val="28"/>
          <w:lang w:val="en-US"/>
        </w:rPr>
        <w:t>VIII</w:t>
      </w:r>
      <w:r w:rsidRPr="000B34D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B34D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вв.: </w:t>
      </w:r>
      <w:r w:rsidRPr="008B4EFA">
        <w:rPr>
          <w:sz w:val="28"/>
          <w:szCs w:val="28"/>
        </w:rPr>
        <w:t>[</w:t>
      </w:r>
      <w:r>
        <w:rPr>
          <w:sz w:val="28"/>
          <w:szCs w:val="28"/>
        </w:rPr>
        <w:t xml:space="preserve">глазурованная керамика </w:t>
      </w:r>
      <w:r>
        <w:rPr>
          <w:sz w:val="28"/>
          <w:szCs w:val="28"/>
          <w:lang w:val="en-US"/>
        </w:rPr>
        <w:t>VIII</w:t>
      </w:r>
      <w:r w:rsidRPr="000B34D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B34D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вв.</w:t>
      </w:r>
      <w:r w:rsidRPr="008B4EFA">
        <w:rPr>
          <w:sz w:val="28"/>
          <w:szCs w:val="28"/>
        </w:rPr>
        <w:t>]</w:t>
      </w:r>
      <w:r>
        <w:rPr>
          <w:sz w:val="28"/>
          <w:szCs w:val="28"/>
        </w:rPr>
        <w:t xml:space="preserve"> / А.А. Кудрявцев // Наро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ное декоративно-прикладное искусство Дагестана и современность: Сб. 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тей. – Махачкала, 1979. – С. 111-132.: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676. Любаров Н. </w:t>
      </w:r>
      <w:r>
        <w:rPr>
          <w:sz w:val="28"/>
          <w:szCs w:val="28"/>
        </w:rPr>
        <w:t xml:space="preserve">Возрожденный промысел: </w:t>
      </w:r>
      <w:r w:rsidRPr="00D91D14">
        <w:rPr>
          <w:sz w:val="28"/>
          <w:szCs w:val="28"/>
        </w:rPr>
        <w:t>[</w:t>
      </w:r>
      <w:r w:rsidR="0085755D">
        <w:rPr>
          <w:sz w:val="28"/>
          <w:szCs w:val="28"/>
        </w:rPr>
        <w:t>о гончарном промысле с</w:t>
      </w:r>
      <w:r w:rsidR="0085755D">
        <w:rPr>
          <w:sz w:val="28"/>
          <w:szCs w:val="28"/>
        </w:rPr>
        <w:t>е</w:t>
      </w:r>
      <w:r w:rsidR="0085755D">
        <w:rPr>
          <w:sz w:val="28"/>
          <w:szCs w:val="28"/>
        </w:rPr>
        <w:t>ла</w:t>
      </w:r>
      <w:r>
        <w:rPr>
          <w:sz w:val="28"/>
          <w:szCs w:val="28"/>
        </w:rPr>
        <w:t xml:space="preserve"> Сулевкент</w:t>
      </w:r>
      <w:r w:rsidRPr="00D91D14">
        <w:rPr>
          <w:sz w:val="28"/>
          <w:szCs w:val="28"/>
        </w:rPr>
        <w:t>]</w:t>
      </w:r>
      <w:r>
        <w:rPr>
          <w:sz w:val="28"/>
          <w:szCs w:val="28"/>
        </w:rPr>
        <w:t xml:space="preserve"> / Н. Любаров // Дагестанская правда. – 1968. – 22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677. Магомедова С.Г. </w:t>
      </w:r>
      <w:r>
        <w:rPr>
          <w:sz w:val="28"/>
          <w:szCs w:val="28"/>
        </w:rPr>
        <w:t>Народная керамика Дагестана: история и совр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менные проблемы / С.Г. Магомедова // Тезисы докладов Всероссийской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учно-практической конференции «Искусство народных художественных промыслов Северного Кавказа»: об особенностях форм и декора керамич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изделий селений Джулии, Сулевкент, Балхар и вопросах возрождения угасших традиций Дагестанской керамики. – Махачкала, 1986. – С. 48-51.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678. Маммаев М.М. </w:t>
      </w:r>
      <w:r>
        <w:rPr>
          <w:sz w:val="28"/>
          <w:szCs w:val="28"/>
        </w:rPr>
        <w:t xml:space="preserve">Древний город гончаров: </w:t>
      </w:r>
      <w:r w:rsidRPr="00666867">
        <w:rPr>
          <w:sz w:val="28"/>
          <w:szCs w:val="28"/>
        </w:rPr>
        <w:t>[</w:t>
      </w:r>
      <w:r w:rsidR="005F3ED9">
        <w:rPr>
          <w:sz w:val="28"/>
          <w:szCs w:val="28"/>
        </w:rPr>
        <w:t>об Урецком городище ,</w:t>
      </w:r>
      <w:r>
        <w:rPr>
          <w:sz w:val="28"/>
          <w:szCs w:val="28"/>
        </w:rPr>
        <w:t xml:space="preserve"> древнем центре гончарного произ</w:t>
      </w:r>
      <w:r w:rsidR="00DB1939">
        <w:rPr>
          <w:sz w:val="28"/>
          <w:szCs w:val="28"/>
        </w:rPr>
        <w:t>водства, исследованном Дагестанскими</w:t>
      </w:r>
      <w:r>
        <w:rPr>
          <w:sz w:val="28"/>
          <w:szCs w:val="28"/>
        </w:rPr>
        <w:t xml:space="preserve">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хеоло</w:t>
      </w:r>
      <w:r w:rsidR="005F3ED9">
        <w:rPr>
          <w:sz w:val="28"/>
          <w:szCs w:val="28"/>
        </w:rPr>
        <w:t>гами в 1960-1964 гг. близ села</w:t>
      </w:r>
      <w:r>
        <w:rPr>
          <w:sz w:val="28"/>
          <w:szCs w:val="28"/>
        </w:rPr>
        <w:t xml:space="preserve"> Уллубий – аул Ленинского р-на</w:t>
      </w:r>
      <w:r w:rsidRPr="00666867">
        <w:rPr>
          <w:sz w:val="28"/>
          <w:szCs w:val="28"/>
        </w:rPr>
        <w:t>]</w:t>
      </w:r>
      <w:r>
        <w:rPr>
          <w:sz w:val="28"/>
          <w:szCs w:val="28"/>
        </w:rPr>
        <w:t xml:space="preserve"> / М.М. Маммаев // Советский Дагестан. – 1970. - № 1. – С. 74-75.: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679. Маммаев М.М. </w:t>
      </w:r>
      <w:r>
        <w:rPr>
          <w:sz w:val="28"/>
          <w:szCs w:val="28"/>
        </w:rPr>
        <w:t>Из истории гончарного производства в ранн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средневековом Дагестане (гончарные печи Андрейаульского городища) / М.М. Маммаев // Ученые записки ИИЯЛ. Т. 20. Серия обществен. наук. – Махачкала, 1970. – С. 133-150.: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680. Петенина Т. </w:t>
      </w:r>
      <w:r>
        <w:rPr>
          <w:sz w:val="28"/>
          <w:szCs w:val="28"/>
        </w:rPr>
        <w:t xml:space="preserve">Гончарный круг: И все-таки вертится: </w:t>
      </w:r>
      <w:r w:rsidRPr="00666867">
        <w:rPr>
          <w:sz w:val="28"/>
          <w:szCs w:val="28"/>
        </w:rPr>
        <w:t>[</w:t>
      </w:r>
      <w:r>
        <w:rPr>
          <w:sz w:val="28"/>
          <w:szCs w:val="28"/>
        </w:rPr>
        <w:t>о гончарном искусстве Дагестана, его истоках, традициях, о научно-производствен.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приятии «ИРС» при Институте яз., лит. и искусства ДНЦ РАН, организова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 К.Р. Фаталиевым</w:t>
      </w:r>
      <w:r w:rsidRPr="00666867">
        <w:rPr>
          <w:sz w:val="28"/>
          <w:szCs w:val="28"/>
        </w:rPr>
        <w:t>]</w:t>
      </w:r>
      <w:r>
        <w:rPr>
          <w:sz w:val="28"/>
          <w:szCs w:val="28"/>
        </w:rPr>
        <w:t xml:space="preserve"> / Т. Петенина // Дагестанская правда. – 1994. – 15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681. Ратенков В. </w:t>
      </w:r>
      <w:r>
        <w:rPr>
          <w:sz w:val="28"/>
          <w:szCs w:val="28"/>
        </w:rPr>
        <w:t xml:space="preserve">Родники бьют в горах: </w:t>
      </w:r>
      <w:r w:rsidRPr="00666867">
        <w:rPr>
          <w:sz w:val="28"/>
          <w:szCs w:val="28"/>
        </w:rPr>
        <w:t>[</w:t>
      </w:r>
      <w:r>
        <w:rPr>
          <w:sz w:val="28"/>
          <w:szCs w:val="28"/>
        </w:rPr>
        <w:t>об Испикской керамике</w:t>
      </w:r>
      <w:r w:rsidRPr="00666867">
        <w:rPr>
          <w:sz w:val="28"/>
          <w:szCs w:val="28"/>
        </w:rPr>
        <w:t>]</w:t>
      </w:r>
      <w:r>
        <w:rPr>
          <w:sz w:val="28"/>
          <w:szCs w:val="28"/>
        </w:rPr>
        <w:t xml:space="preserve"> / В. Ратенков // Дагестанская правда. – 1990. – 29 авг. – (Вечно живое народное искусство).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682. Роспись по фарфору: </w:t>
      </w:r>
      <w:r w:rsidRPr="00666867">
        <w:rPr>
          <w:sz w:val="28"/>
          <w:szCs w:val="28"/>
        </w:rPr>
        <w:t>[</w:t>
      </w:r>
      <w:r>
        <w:rPr>
          <w:sz w:val="28"/>
          <w:szCs w:val="28"/>
        </w:rPr>
        <w:t>ручная роспись</w:t>
      </w:r>
      <w:r w:rsidRPr="00666867">
        <w:rPr>
          <w:sz w:val="28"/>
          <w:szCs w:val="28"/>
        </w:rPr>
        <w:t>]</w:t>
      </w:r>
      <w:r>
        <w:rPr>
          <w:sz w:val="28"/>
          <w:szCs w:val="28"/>
        </w:rPr>
        <w:t xml:space="preserve"> // АиФ Дагестан. – 1997. – 9 февр. – С. 7. – (Горизонты дагестанцев).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683. Салаватов С. </w:t>
      </w:r>
      <w:r>
        <w:rPr>
          <w:sz w:val="28"/>
          <w:szCs w:val="28"/>
        </w:rPr>
        <w:t xml:space="preserve">Поэзия в керамике: </w:t>
      </w:r>
      <w:r w:rsidRPr="000A4127">
        <w:rPr>
          <w:sz w:val="28"/>
          <w:szCs w:val="28"/>
        </w:rPr>
        <w:t>[</w:t>
      </w:r>
      <w:r>
        <w:rPr>
          <w:sz w:val="28"/>
          <w:szCs w:val="28"/>
        </w:rPr>
        <w:t>работы Ф. Махмудова</w:t>
      </w:r>
      <w:r w:rsidRPr="000A4127">
        <w:rPr>
          <w:sz w:val="28"/>
          <w:szCs w:val="28"/>
        </w:rPr>
        <w:t>]</w:t>
      </w:r>
      <w:r>
        <w:rPr>
          <w:sz w:val="28"/>
          <w:szCs w:val="28"/>
        </w:rPr>
        <w:t xml:space="preserve"> / С.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лаватов // Дагестанская правда. – 1975. – 2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684. Фаталиев К. </w:t>
      </w:r>
      <w:r>
        <w:rPr>
          <w:sz w:val="28"/>
          <w:szCs w:val="28"/>
        </w:rPr>
        <w:t xml:space="preserve">Гончарное искусство горцев: </w:t>
      </w:r>
      <w:r w:rsidRPr="000A4127">
        <w:rPr>
          <w:sz w:val="28"/>
          <w:szCs w:val="28"/>
        </w:rPr>
        <w:t>[</w:t>
      </w:r>
      <w:r>
        <w:rPr>
          <w:sz w:val="28"/>
          <w:szCs w:val="28"/>
        </w:rPr>
        <w:t>об основных этапах развития гончарного дела у аварцев</w:t>
      </w:r>
      <w:r w:rsidRPr="000A4127">
        <w:rPr>
          <w:sz w:val="28"/>
          <w:szCs w:val="28"/>
        </w:rPr>
        <w:t>]</w:t>
      </w:r>
      <w:r>
        <w:rPr>
          <w:sz w:val="28"/>
          <w:szCs w:val="28"/>
        </w:rPr>
        <w:t xml:space="preserve"> / К. Фаталиев // Возрождение. – 1995. - № 2. – С. 56-58.: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685. Фаталиев К.Р. </w:t>
      </w:r>
      <w:r>
        <w:rPr>
          <w:sz w:val="28"/>
          <w:szCs w:val="28"/>
        </w:rPr>
        <w:t xml:space="preserve">Гончарное искусство горцев: </w:t>
      </w:r>
      <w:r w:rsidRPr="000A4127">
        <w:rPr>
          <w:sz w:val="28"/>
          <w:szCs w:val="28"/>
        </w:rPr>
        <w:t>[</w:t>
      </w:r>
      <w:r>
        <w:rPr>
          <w:sz w:val="28"/>
          <w:szCs w:val="28"/>
        </w:rPr>
        <w:t>о керамике</w:t>
      </w:r>
      <w:r w:rsidRPr="000A4127">
        <w:rPr>
          <w:sz w:val="28"/>
          <w:szCs w:val="28"/>
        </w:rPr>
        <w:t>]</w:t>
      </w:r>
      <w:r>
        <w:rPr>
          <w:sz w:val="28"/>
          <w:szCs w:val="28"/>
        </w:rPr>
        <w:t xml:space="preserve"> / К.Р. Фаталиев // Эхо Дагестана. – 1995. – 28 июня-5 июля (№ 12). – С. 6. – (Тр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диционные промыслы).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686. Фаталиев К. </w:t>
      </w:r>
      <w:r>
        <w:rPr>
          <w:sz w:val="28"/>
          <w:szCs w:val="28"/>
        </w:rPr>
        <w:t>«Испикская» керамика: Секрет раскрыт – что дал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ше?: </w:t>
      </w:r>
      <w:r w:rsidRPr="00662B34">
        <w:rPr>
          <w:sz w:val="28"/>
          <w:szCs w:val="28"/>
        </w:rPr>
        <w:t>[</w:t>
      </w:r>
      <w:r>
        <w:rPr>
          <w:sz w:val="28"/>
          <w:szCs w:val="28"/>
        </w:rPr>
        <w:t xml:space="preserve">беседа с мл. науч. сотрудником отдела истории искусств Института яз. лит. и искусства ДНЦ РАН – директором науч.-производствен. фирмы «Ирс» </w:t>
      </w:r>
      <w:r>
        <w:rPr>
          <w:sz w:val="28"/>
          <w:szCs w:val="28"/>
        </w:rPr>
        <w:lastRenderedPageBreak/>
        <w:t xml:space="preserve">о </w:t>
      </w:r>
      <w:r w:rsidR="0085755D">
        <w:rPr>
          <w:sz w:val="28"/>
          <w:szCs w:val="28"/>
        </w:rPr>
        <w:t>восстановлении керамич. дела / з</w:t>
      </w:r>
      <w:r>
        <w:rPr>
          <w:sz w:val="28"/>
          <w:szCs w:val="28"/>
        </w:rPr>
        <w:t>аписала С. Викторова</w:t>
      </w:r>
      <w:r w:rsidRPr="00662B34">
        <w:rPr>
          <w:sz w:val="28"/>
          <w:szCs w:val="28"/>
        </w:rPr>
        <w:t>]</w:t>
      </w:r>
      <w:r>
        <w:rPr>
          <w:sz w:val="28"/>
          <w:szCs w:val="28"/>
        </w:rPr>
        <w:t xml:space="preserve"> / К. Фаталиев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1996. – 18 апр.: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687. Фаталиев К.Р.</w:t>
      </w:r>
      <w:r>
        <w:rPr>
          <w:sz w:val="28"/>
          <w:szCs w:val="28"/>
        </w:rPr>
        <w:t xml:space="preserve"> К вопросу о тисненных поливных блюдах Дагест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на: </w:t>
      </w:r>
      <w:r w:rsidRPr="00331577">
        <w:rPr>
          <w:sz w:val="28"/>
          <w:szCs w:val="28"/>
        </w:rPr>
        <w:t>[</w:t>
      </w:r>
      <w:r>
        <w:rPr>
          <w:sz w:val="28"/>
          <w:szCs w:val="28"/>
        </w:rPr>
        <w:t>о керамических испикских блюдах с полихромной глазурью</w:t>
      </w:r>
      <w:r w:rsidRPr="00331577">
        <w:rPr>
          <w:sz w:val="28"/>
          <w:szCs w:val="28"/>
        </w:rPr>
        <w:t>]</w:t>
      </w:r>
      <w:r>
        <w:rPr>
          <w:sz w:val="28"/>
          <w:szCs w:val="28"/>
        </w:rPr>
        <w:t xml:space="preserve"> / К.Р. Фат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лиев // Художественная культура Дагестана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века: Сб. статей / сост. А.М. Умаханова; отв. ред. Д.М. Магомедов. – Махачкала, 1989. – С. 125-132.: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688. Фаталиев К.Р. </w:t>
      </w:r>
      <w:r>
        <w:rPr>
          <w:sz w:val="28"/>
          <w:szCs w:val="28"/>
        </w:rPr>
        <w:t>Традиционные истоки и перспективы развития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временной керамики Дагестана / К.Р. Фаталиев // Художественное творчес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 Дагестана и молодежь. – Махачкала, 1991. – С. 112-120.</w:t>
      </w:r>
    </w:p>
    <w:p w:rsidR="00047042" w:rsidRDefault="00047042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Балхарский керамический цех</w:t>
      </w:r>
    </w:p>
    <w:p w:rsidR="0009128E" w:rsidRDefault="0009128E" w:rsidP="006E7DDE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689. Айдунбеков М. </w:t>
      </w:r>
      <w:r>
        <w:rPr>
          <w:sz w:val="28"/>
          <w:szCs w:val="28"/>
        </w:rPr>
        <w:t xml:space="preserve">Покуда вертится гончарный круг: </w:t>
      </w:r>
      <w:r w:rsidRPr="00CE1F84">
        <w:rPr>
          <w:sz w:val="28"/>
          <w:szCs w:val="28"/>
        </w:rPr>
        <w:t>[</w:t>
      </w:r>
      <w:r>
        <w:rPr>
          <w:sz w:val="28"/>
          <w:szCs w:val="28"/>
        </w:rPr>
        <w:t>о судьбе ба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харского керамического промысла</w:t>
      </w:r>
      <w:r w:rsidRPr="00CE1F84">
        <w:rPr>
          <w:sz w:val="28"/>
          <w:szCs w:val="28"/>
        </w:rPr>
        <w:t>]</w:t>
      </w:r>
      <w:r>
        <w:rPr>
          <w:sz w:val="28"/>
          <w:szCs w:val="28"/>
        </w:rPr>
        <w:t xml:space="preserve"> / М. Айдунбеков, В. Шамадаева // 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щина Дагестана. – 1987. - № 2. – С. 12-13.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690. Амаев М. </w:t>
      </w:r>
      <w:r>
        <w:rPr>
          <w:sz w:val="28"/>
          <w:szCs w:val="28"/>
        </w:rPr>
        <w:t xml:space="preserve">Сокровища из глины и огня: </w:t>
      </w:r>
      <w:r w:rsidRPr="00CE1F84">
        <w:rPr>
          <w:sz w:val="28"/>
          <w:szCs w:val="28"/>
        </w:rPr>
        <w:t>[</w:t>
      </w:r>
      <w:r>
        <w:rPr>
          <w:sz w:val="28"/>
          <w:szCs w:val="28"/>
        </w:rPr>
        <w:t>о гончарном промысле балхарцев</w:t>
      </w:r>
      <w:r w:rsidRPr="00CE1F84">
        <w:rPr>
          <w:sz w:val="28"/>
          <w:szCs w:val="28"/>
        </w:rPr>
        <w:t>]</w:t>
      </w:r>
      <w:r>
        <w:rPr>
          <w:sz w:val="28"/>
          <w:szCs w:val="28"/>
        </w:rPr>
        <w:t xml:space="preserve"> / М. Амаев // Грозненский рабочий. – 1967. – 2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691. Амаев М. </w:t>
      </w:r>
      <w:r>
        <w:rPr>
          <w:sz w:val="28"/>
          <w:szCs w:val="28"/>
        </w:rPr>
        <w:t xml:space="preserve">Сокровища из глины и огня: </w:t>
      </w:r>
      <w:r w:rsidRPr="002F00FB">
        <w:rPr>
          <w:sz w:val="28"/>
          <w:szCs w:val="28"/>
        </w:rPr>
        <w:t>[</w:t>
      </w:r>
      <w:r>
        <w:rPr>
          <w:sz w:val="28"/>
          <w:szCs w:val="28"/>
        </w:rPr>
        <w:t>о керамике аула Балхар</w:t>
      </w:r>
      <w:r w:rsidRPr="002F00FB">
        <w:rPr>
          <w:sz w:val="28"/>
          <w:szCs w:val="28"/>
        </w:rPr>
        <w:t>]</w:t>
      </w:r>
      <w:r>
        <w:rPr>
          <w:sz w:val="28"/>
          <w:szCs w:val="28"/>
        </w:rPr>
        <w:t xml:space="preserve"> / М. Амаев // Дагестанская правда. – 1966. – 30 апр. – (В мастерских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ских умельцев).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692. Анохина С. </w:t>
      </w:r>
      <w:r>
        <w:rPr>
          <w:sz w:val="28"/>
          <w:szCs w:val="28"/>
        </w:rPr>
        <w:t xml:space="preserve">Балхар: </w:t>
      </w:r>
      <w:r w:rsidRPr="002F00FB">
        <w:rPr>
          <w:sz w:val="28"/>
          <w:szCs w:val="28"/>
        </w:rPr>
        <w:t>[</w:t>
      </w:r>
      <w:r>
        <w:rPr>
          <w:sz w:val="28"/>
          <w:szCs w:val="28"/>
        </w:rPr>
        <w:t>декоративно-прикладное искусство, гончар. изделия</w:t>
      </w:r>
      <w:r w:rsidRPr="002F00FB">
        <w:rPr>
          <w:sz w:val="28"/>
          <w:szCs w:val="28"/>
        </w:rPr>
        <w:t>]</w:t>
      </w:r>
      <w:r>
        <w:rPr>
          <w:sz w:val="28"/>
          <w:szCs w:val="28"/>
        </w:rPr>
        <w:t xml:space="preserve"> / Светлана Анохина // Истина (газ. в газ.). – 2010. – 17 дек. (№ 53). – С. 04-05. – (Родные просторы).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693. Балхарская игрушка: </w:t>
      </w:r>
      <w:r w:rsidRPr="00E023B8">
        <w:rPr>
          <w:sz w:val="28"/>
          <w:szCs w:val="28"/>
        </w:rPr>
        <w:t>[</w:t>
      </w:r>
      <w:r>
        <w:rPr>
          <w:sz w:val="28"/>
          <w:szCs w:val="28"/>
        </w:rPr>
        <w:t>фоторепортаж</w:t>
      </w:r>
      <w:r w:rsidRPr="00E023B8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1971. – 3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694. Блинов Г. </w:t>
      </w:r>
      <w:r>
        <w:rPr>
          <w:sz w:val="28"/>
          <w:szCs w:val="28"/>
        </w:rPr>
        <w:t>Игрушки из аула Балхар / Г. Блинов // Дошкольное во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питание. – 1974. - № 5. – С. 88-90.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695. Гаджиев Б. </w:t>
      </w:r>
      <w:r>
        <w:rPr>
          <w:sz w:val="28"/>
          <w:szCs w:val="28"/>
        </w:rPr>
        <w:t xml:space="preserve">Рук и сердец чудные творенья: </w:t>
      </w:r>
      <w:r w:rsidRPr="00E023B8">
        <w:rPr>
          <w:sz w:val="28"/>
          <w:szCs w:val="28"/>
        </w:rPr>
        <w:t>[</w:t>
      </w:r>
      <w:r>
        <w:rPr>
          <w:sz w:val="28"/>
          <w:szCs w:val="28"/>
        </w:rPr>
        <w:t>о балхарской роспи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ной керамике</w:t>
      </w:r>
      <w:r w:rsidRPr="00E023B8">
        <w:rPr>
          <w:sz w:val="28"/>
          <w:szCs w:val="28"/>
        </w:rPr>
        <w:t>]</w:t>
      </w:r>
      <w:r>
        <w:rPr>
          <w:sz w:val="28"/>
          <w:szCs w:val="28"/>
        </w:rPr>
        <w:t xml:space="preserve"> / Б. Гаджиев // Дагестанская правда. – 1986. – 4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696. Гамзатова С.Р. </w:t>
      </w:r>
      <w:r>
        <w:rPr>
          <w:sz w:val="28"/>
          <w:szCs w:val="28"/>
        </w:rPr>
        <w:t xml:space="preserve">Вечное чудо керамики: </w:t>
      </w:r>
      <w:r w:rsidRPr="00E023B8">
        <w:rPr>
          <w:sz w:val="28"/>
          <w:szCs w:val="28"/>
        </w:rPr>
        <w:t>[</w:t>
      </w:r>
      <w:r>
        <w:rPr>
          <w:sz w:val="28"/>
          <w:szCs w:val="28"/>
        </w:rPr>
        <w:t>о сосуде для бузы 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ринной балхарской работы</w:t>
      </w:r>
      <w:r w:rsidRPr="00E023B8">
        <w:rPr>
          <w:sz w:val="28"/>
          <w:szCs w:val="28"/>
        </w:rPr>
        <w:t>]</w:t>
      </w:r>
      <w:r>
        <w:rPr>
          <w:sz w:val="28"/>
          <w:szCs w:val="28"/>
        </w:rPr>
        <w:t xml:space="preserve"> / С.Р. Гамзатова // Дагестанская правда. – 2009. – 4 марта. – С. 6.: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697. Гасанова У. </w:t>
      </w:r>
      <w:r>
        <w:rPr>
          <w:sz w:val="28"/>
          <w:szCs w:val="28"/>
        </w:rPr>
        <w:t xml:space="preserve">Балхарская посуда: </w:t>
      </w:r>
      <w:r w:rsidRPr="00E023B8">
        <w:rPr>
          <w:sz w:val="28"/>
          <w:szCs w:val="28"/>
        </w:rPr>
        <w:t>[</w:t>
      </w:r>
      <w:r>
        <w:rPr>
          <w:sz w:val="28"/>
          <w:szCs w:val="28"/>
        </w:rPr>
        <w:t xml:space="preserve">керамика, ангобы. </w:t>
      </w:r>
      <w:smartTag w:uri="urn:schemas-microsoft-com:office:smarttags" w:element="metricconverter">
        <w:smartTagPr>
          <w:attr w:name="ProductID" w:val="1974 г"/>
        </w:smartTagPr>
        <w:r>
          <w:rPr>
            <w:sz w:val="28"/>
            <w:szCs w:val="28"/>
          </w:rPr>
          <w:t>1974 г</w:t>
        </w:r>
      </w:smartTag>
      <w:r>
        <w:rPr>
          <w:sz w:val="28"/>
          <w:szCs w:val="28"/>
        </w:rPr>
        <w:t>.</w:t>
      </w:r>
      <w:r w:rsidRPr="00E023B8">
        <w:rPr>
          <w:sz w:val="28"/>
          <w:szCs w:val="28"/>
        </w:rPr>
        <w:t>]</w:t>
      </w:r>
      <w:r>
        <w:rPr>
          <w:sz w:val="28"/>
          <w:szCs w:val="28"/>
        </w:rPr>
        <w:t xml:space="preserve"> / У. Гасанова // Художник. – 1975. - № 8. – С. 17.: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698. Грашин Н. </w:t>
      </w:r>
      <w:r>
        <w:rPr>
          <w:sz w:val="28"/>
          <w:szCs w:val="28"/>
        </w:rPr>
        <w:t>Балхарское чудо / Н. Грашин // Советская женщина. – 1987. - № 6. – С. 40.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699. Дибирова Л. </w:t>
      </w:r>
      <w:r>
        <w:rPr>
          <w:sz w:val="28"/>
          <w:szCs w:val="28"/>
        </w:rPr>
        <w:t xml:space="preserve">Искусство, идущее из глубины веков: </w:t>
      </w:r>
      <w:r w:rsidRPr="001B67EF">
        <w:rPr>
          <w:sz w:val="28"/>
          <w:szCs w:val="28"/>
        </w:rPr>
        <w:t>[</w:t>
      </w:r>
      <w:r>
        <w:rPr>
          <w:sz w:val="28"/>
          <w:szCs w:val="28"/>
        </w:rPr>
        <w:t>о балхарской  керамике</w:t>
      </w:r>
      <w:r w:rsidRPr="001B67EF">
        <w:rPr>
          <w:sz w:val="28"/>
          <w:szCs w:val="28"/>
        </w:rPr>
        <w:t>]</w:t>
      </w:r>
      <w:r>
        <w:rPr>
          <w:sz w:val="28"/>
          <w:szCs w:val="28"/>
        </w:rPr>
        <w:t xml:space="preserve"> / Лариса Дибирова // Махачкалинские известия. – 2010. – 17 дек. (№ 49). – С. 12, 22. – (Человек и его дело).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700. Дик Н. </w:t>
      </w:r>
      <w:r>
        <w:rPr>
          <w:sz w:val="28"/>
          <w:szCs w:val="28"/>
        </w:rPr>
        <w:t xml:space="preserve">Сокровища из глины и огня: </w:t>
      </w:r>
      <w:r w:rsidRPr="001B67EF">
        <w:rPr>
          <w:sz w:val="28"/>
          <w:szCs w:val="28"/>
        </w:rPr>
        <w:t>[</w:t>
      </w:r>
      <w:r>
        <w:rPr>
          <w:sz w:val="28"/>
          <w:szCs w:val="28"/>
        </w:rPr>
        <w:t>о балхарском керамическом промысле</w:t>
      </w:r>
      <w:r w:rsidRPr="001B67EF">
        <w:rPr>
          <w:sz w:val="28"/>
          <w:szCs w:val="28"/>
        </w:rPr>
        <w:t>]</w:t>
      </w:r>
      <w:r>
        <w:rPr>
          <w:sz w:val="28"/>
          <w:szCs w:val="28"/>
        </w:rPr>
        <w:t xml:space="preserve"> / Н. Дик // Комсомолец Дагестана. – 1986. – 7 июня.: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701. Ихласов М.Д. </w:t>
      </w:r>
      <w:r>
        <w:rPr>
          <w:sz w:val="28"/>
          <w:szCs w:val="28"/>
        </w:rPr>
        <w:t xml:space="preserve">Балхарское искусство керамики: </w:t>
      </w:r>
      <w:r w:rsidRPr="002F615F">
        <w:rPr>
          <w:sz w:val="28"/>
          <w:szCs w:val="28"/>
        </w:rPr>
        <w:t>[</w:t>
      </w:r>
      <w:r>
        <w:rPr>
          <w:sz w:val="28"/>
          <w:szCs w:val="28"/>
        </w:rPr>
        <w:t xml:space="preserve">описано прошлое </w:t>
      </w:r>
      <w:r w:rsidR="0085755D">
        <w:rPr>
          <w:sz w:val="28"/>
          <w:szCs w:val="28"/>
        </w:rPr>
        <w:t>и настоящее гончарного дела села</w:t>
      </w:r>
      <w:r>
        <w:rPr>
          <w:sz w:val="28"/>
          <w:szCs w:val="28"/>
        </w:rPr>
        <w:t xml:space="preserve"> Балхар Акушинского р-на</w:t>
      </w:r>
      <w:r w:rsidRPr="002F615F">
        <w:rPr>
          <w:sz w:val="28"/>
          <w:szCs w:val="28"/>
        </w:rPr>
        <w:t>]</w:t>
      </w:r>
      <w:r>
        <w:rPr>
          <w:sz w:val="28"/>
          <w:szCs w:val="28"/>
        </w:rPr>
        <w:t xml:space="preserve"> / М.Д. Ихласов // Народы Дагестана. – 2003. - № 6. – С. 44-46.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702. Кьадиева П. </w:t>
      </w:r>
      <w:r>
        <w:rPr>
          <w:sz w:val="28"/>
          <w:szCs w:val="28"/>
        </w:rPr>
        <w:t>Адамти баркалла бик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если // Ленинна байрахъ. – 1968. – 17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Кадиева П. Чтобы народ сказал спасибо: </w:t>
      </w:r>
      <w:r w:rsidRPr="008E28ED">
        <w:rPr>
          <w:sz w:val="28"/>
          <w:szCs w:val="28"/>
        </w:rPr>
        <w:t>[</w:t>
      </w:r>
      <w:r>
        <w:rPr>
          <w:sz w:val="28"/>
          <w:szCs w:val="28"/>
        </w:rPr>
        <w:t>о гончарном производстве в Балхаре</w:t>
      </w:r>
      <w:r w:rsidRPr="008E28ED">
        <w:rPr>
          <w:sz w:val="28"/>
          <w:szCs w:val="28"/>
        </w:rPr>
        <w:t>]</w:t>
      </w:r>
      <w:r>
        <w:rPr>
          <w:sz w:val="28"/>
          <w:szCs w:val="28"/>
        </w:rPr>
        <w:t xml:space="preserve"> / П. Кадиева // Ленинское знамя. – 1968. – 17 дек.</w:t>
      </w:r>
      <w:r w:rsidR="00A64186">
        <w:rPr>
          <w:sz w:val="28"/>
          <w:szCs w:val="28"/>
        </w:rPr>
        <w:t xml:space="preserve">    </w:t>
      </w:r>
      <w:r w:rsidR="005F3ED9">
        <w:rPr>
          <w:sz w:val="28"/>
          <w:szCs w:val="28"/>
        </w:rPr>
        <w:t xml:space="preserve"> Дарг.яз.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703. Керамика. Балхары</w:t>
      </w:r>
      <w:r w:rsidR="0085755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Дагестанская АССР: </w:t>
      </w:r>
      <w:r w:rsidRPr="00F613F9">
        <w:rPr>
          <w:sz w:val="28"/>
          <w:szCs w:val="28"/>
        </w:rPr>
        <w:t>[</w:t>
      </w:r>
      <w:r>
        <w:rPr>
          <w:sz w:val="28"/>
          <w:szCs w:val="28"/>
        </w:rPr>
        <w:t>к</w:t>
      </w:r>
      <w:r w:rsidR="005F3ED9">
        <w:rPr>
          <w:sz w:val="28"/>
          <w:szCs w:val="28"/>
        </w:rPr>
        <w:t>увшин ,</w:t>
      </w:r>
      <w:r w:rsidR="0085755D">
        <w:rPr>
          <w:sz w:val="28"/>
          <w:szCs w:val="28"/>
        </w:rPr>
        <w:t xml:space="preserve"> фигурка. Фот.</w:t>
      </w:r>
      <w:r w:rsidRPr="00F613F9">
        <w:rPr>
          <w:sz w:val="28"/>
          <w:szCs w:val="28"/>
        </w:rPr>
        <w:t>]</w:t>
      </w:r>
      <w:r>
        <w:rPr>
          <w:sz w:val="28"/>
          <w:szCs w:val="28"/>
        </w:rPr>
        <w:t xml:space="preserve"> // Арбат Ю. Народное декоративное искусство. – М.: Советский худо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ник, 1963. – 35 с.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704. Кильчевская Э. </w:t>
      </w:r>
      <w:r>
        <w:rPr>
          <w:sz w:val="28"/>
          <w:szCs w:val="28"/>
        </w:rPr>
        <w:t xml:space="preserve">Керамика аула Балхар: </w:t>
      </w:r>
      <w:r w:rsidRPr="00402973">
        <w:rPr>
          <w:sz w:val="28"/>
          <w:szCs w:val="28"/>
        </w:rPr>
        <w:t>[</w:t>
      </w:r>
      <w:r>
        <w:rPr>
          <w:sz w:val="28"/>
          <w:szCs w:val="28"/>
        </w:rPr>
        <w:t>о необходимости восст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новления традици</w:t>
      </w:r>
      <w:r w:rsidR="0085755D">
        <w:rPr>
          <w:sz w:val="28"/>
          <w:szCs w:val="28"/>
        </w:rPr>
        <w:t>онного промысла худож. керамики Дагестанской</w:t>
      </w:r>
      <w:r>
        <w:rPr>
          <w:sz w:val="28"/>
          <w:szCs w:val="28"/>
        </w:rPr>
        <w:t xml:space="preserve"> АССР</w:t>
      </w:r>
      <w:r w:rsidRPr="00402973">
        <w:rPr>
          <w:sz w:val="28"/>
          <w:szCs w:val="28"/>
        </w:rPr>
        <w:t>]</w:t>
      </w:r>
      <w:r>
        <w:rPr>
          <w:sz w:val="28"/>
          <w:szCs w:val="28"/>
        </w:rPr>
        <w:t xml:space="preserve"> / Э. Кильчевская // Промысловая кооперация. – 1957. - № 6. – С. 16.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705. Корнев Е. </w:t>
      </w:r>
      <w:r>
        <w:rPr>
          <w:sz w:val="28"/>
          <w:szCs w:val="28"/>
        </w:rPr>
        <w:t xml:space="preserve">Драгоценные балхарские кувшины: </w:t>
      </w:r>
      <w:r w:rsidRPr="003F2D84">
        <w:rPr>
          <w:sz w:val="28"/>
          <w:szCs w:val="28"/>
        </w:rPr>
        <w:t>[</w:t>
      </w:r>
      <w:r>
        <w:rPr>
          <w:sz w:val="28"/>
          <w:szCs w:val="28"/>
        </w:rPr>
        <w:t>о проблемах, стоящих</w:t>
      </w:r>
      <w:r w:rsidR="005F3ED9">
        <w:rPr>
          <w:sz w:val="28"/>
          <w:szCs w:val="28"/>
        </w:rPr>
        <w:t xml:space="preserve"> перед нар. художествен.</w:t>
      </w:r>
      <w:r>
        <w:rPr>
          <w:sz w:val="28"/>
          <w:szCs w:val="28"/>
        </w:rPr>
        <w:t xml:space="preserve"> промыслами Дагестана, в том числе перед гончарным промыслом селения Балхар</w:t>
      </w:r>
      <w:r w:rsidRPr="003F2D84">
        <w:rPr>
          <w:sz w:val="28"/>
          <w:szCs w:val="28"/>
        </w:rPr>
        <w:t>]</w:t>
      </w:r>
      <w:r>
        <w:rPr>
          <w:sz w:val="28"/>
          <w:szCs w:val="28"/>
        </w:rPr>
        <w:t xml:space="preserve"> / Е. Корнев // Литературная газета. – 1977. – 14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706. Крюков М. </w:t>
      </w:r>
      <w:r>
        <w:rPr>
          <w:sz w:val="28"/>
          <w:szCs w:val="28"/>
        </w:rPr>
        <w:t xml:space="preserve">Чем славен Балхар: </w:t>
      </w:r>
      <w:r w:rsidRPr="003F2D84">
        <w:rPr>
          <w:sz w:val="28"/>
          <w:szCs w:val="28"/>
        </w:rPr>
        <w:t>[</w:t>
      </w:r>
      <w:r>
        <w:rPr>
          <w:sz w:val="28"/>
          <w:szCs w:val="28"/>
        </w:rPr>
        <w:t>гончарное ремесло</w:t>
      </w:r>
      <w:r w:rsidRPr="003F2D84">
        <w:rPr>
          <w:sz w:val="28"/>
          <w:szCs w:val="28"/>
        </w:rPr>
        <w:t>]</w:t>
      </w:r>
      <w:r>
        <w:rPr>
          <w:sz w:val="28"/>
          <w:szCs w:val="28"/>
        </w:rPr>
        <w:t xml:space="preserve"> / М. Крюков // Правда. – 1974. – 23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707. Магомедова С.Г. </w:t>
      </w:r>
      <w:r>
        <w:rPr>
          <w:sz w:val="28"/>
          <w:szCs w:val="28"/>
        </w:rPr>
        <w:t xml:space="preserve">Некоторые вопросы изучения традиционного керамического промысла селения Балхар: </w:t>
      </w:r>
      <w:r w:rsidRPr="00C551C8">
        <w:rPr>
          <w:sz w:val="28"/>
          <w:szCs w:val="28"/>
        </w:rPr>
        <w:t>[</w:t>
      </w:r>
      <w:r>
        <w:rPr>
          <w:sz w:val="28"/>
          <w:szCs w:val="28"/>
        </w:rPr>
        <w:t>о сохранении древних черт в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коре балхарской керамики и некоторых особенностях ее производства</w:t>
      </w:r>
      <w:r w:rsidRPr="00C551C8">
        <w:rPr>
          <w:sz w:val="28"/>
          <w:szCs w:val="28"/>
        </w:rPr>
        <w:t>]</w:t>
      </w:r>
      <w:r>
        <w:rPr>
          <w:sz w:val="28"/>
          <w:szCs w:val="28"/>
        </w:rPr>
        <w:t xml:space="preserve"> / С.Г. Магомедова // Народные художественные промыслы Северного Кавказа: Традиции и современность. Сб. статей. – Махачкала, 1988. – С. 169-172.: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708. Мамедова О. </w:t>
      </w:r>
      <w:r>
        <w:rPr>
          <w:sz w:val="28"/>
          <w:szCs w:val="28"/>
        </w:rPr>
        <w:t xml:space="preserve">Письмена и их авторы: </w:t>
      </w:r>
      <w:r w:rsidRPr="00C551C8">
        <w:rPr>
          <w:sz w:val="28"/>
          <w:szCs w:val="28"/>
        </w:rPr>
        <w:t>[</w:t>
      </w:r>
      <w:r>
        <w:rPr>
          <w:sz w:val="28"/>
          <w:szCs w:val="28"/>
        </w:rPr>
        <w:t>о балхар. мастерицах</w:t>
      </w:r>
      <w:r w:rsidRPr="00C551C8">
        <w:rPr>
          <w:sz w:val="28"/>
          <w:szCs w:val="28"/>
        </w:rPr>
        <w:t>]</w:t>
      </w:r>
      <w:r>
        <w:rPr>
          <w:sz w:val="28"/>
          <w:szCs w:val="28"/>
        </w:rPr>
        <w:t xml:space="preserve"> / 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га Мамедова // Махачкалинские известия. – 2004. – 17 дек. (№ 50). – С. 20.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709. Мирздев А. </w:t>
      </w:r>
      <w:r>
        <w:rPr>
          <w:sz w:val="28"/>
          <w:szCs w:val="28"/>
        </w:rPr>
        <w:t xml:space="preserve">Вертится гончарный круг: </w:t>
      </w:r>
      <w:r w:rsidRPr="007F25FC">
        <w:rPr>
          <w:sz w:val="28"/>
          <w:szCs w:val="28"/>
        </w:rPr>
        <w:t>[</w:t>
      </w:r>
      <w:r>
        <w:rPr>
          <w:sz w:val="28"/>
          <w:szCs w:val="28"/>
        </w:rPr>
        <w:t>о Балхарской керамике</w:t>
      </w:r>
      <w:r w:rsidRPr="007F25FC">
        <w:rPr>
          <w:sz w:val="28"/>
          <w:szCs w:val="28"/>
        </w:rPr>
        <w:t>]</w:t>
      </w:r>
      <w:r>
        <w:rPr>
          <w:sz w:val="28"/>
          <w:szCs w:val="28"/>
        </w:rPr>
        <w:t xml:space="preserve"> / А. Мирздев // Дагестанская правда. – 1984. – 9 авг. – (Народные промыслы).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710. Орел Л. </w:t>
      </w:r>
      <w:r>
        <w:rPr>
          <w:sz w:val="28"/>
          <w:szCs w:val="28"/>
        </w:rPr>
        <w:t xml:space="preserve">Среди скалистых гор: </w:t>
      </w:r>
      <w:r w:rsidRPr="00666E69">
        <w:rPr>
          <w:sz w:val="28"/>
          <w:szCs w:val="28"/>
        </w:rPr>
        <w:t>[</w:t>
      </w:r>
      <w:r w:rsidR="0085755D">
        <w:rPr>
          <w:sz w:val="28"/>
          <w:szCs w:val="28"/>
        </w:rPr>
        <w:t>о гончар. и</w:t>
      </w:r>
      <w:r>
        <w:rPr>
          <w:sz w:val="28"/>
          <w:szCs w:val="28"/>
        </w:rPr>
        <w:t>скусстве села Балхар Да</w:t>
      </w:r>
      <w:r w:rsidR="0085755D">
        <w:rPr>
          <w:sz w:val="28"/>
          <w:szCs w:val="28"/>
        </w:rPr>
        <w:t>гестанской</w:t>
      </w:r>
      <w:r>
        <w:rPr>
          <w:sz w:val="28"/>
          <w:szCs w:val="28"/>
        </w:rPr>
        <w:t xml:space="preserve"> АССР</w:t>
      </w:r>
      <w:r w:rsidRPr="00666E69">
        <w:rPr>
          <w:sz w:val="28"/>
          <w:szCs w:val="28"/>
        </w:rPr>
        <w:t>]</w:t>
      </w:r>
      <w:r>
        <w:rPr>
          <w:sz w:val="28"/>
          <w:szCs w:val="28"/>
        </w:rPr>
        <w:t xml:space="preserve"> / Л. Орел // Социалистычна культура (Киев). – 1977. - № 9. – С. 30-31.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711. Павлова А. </w:t>
      </w:r>
      <w:r>
        <w:rPr>
          <w:sz w:val="28"/>
          <w:szCs w:val="28"/>
        </w:rPr>
        <w:t xml:space="preserve">Страна мастеров: </w:t>
      </w:r>
      <w:r w:rsidRPr="00AF2E6F">
        <w:rPr>
          <w:sz w:val="28"/>
          <w:szCs w:val="28"/>
        </w:rPr>
        <w:t>[</w:t>
      </w:r>
      <w:r>
        <w:rPr>
          <w:sz w:val="28"/>
          <w:szCs w:val="28"/>
        </w:rPr>
        <w:t>балхарские умельцы</w:t>
      </w:r>
      <w:r w:rsidRPr="00AF2E6F">
        <w:rPr>
          <w:sz w:val="28"/>
          <w:szCs w:val="28"/>
        </w:rPr>
        <w:t>]</w:t>
      </w:r>
      <w:r>
        <w:rPr>
          <w:sz w:val="28"/>
          <w:szCs w:val="28"/>
        </w:rPr>
        <w:t xml:space="preserve"> / А. Павлова // Культура и жизнь. – 1982. - № 4. – С. 46.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712. «Покорной глины ком…» : </w:t>
      </w:r>
      <w:r w:rsidRPr="00AF2E6F">
        <w:rPr>
          <w:sz w:val="28"/>
          <w:szCs w:val="28"/>
        </w:rPr>
        <w:t>[</w:t>
      </w:r>
      <w:r>
        <w:rPr>
          <w:sz w:val="28"/>
          <w:szCs w:val="28"/>
        </w:rPr>
        <w:t>работы балхарских мастериц</w:t>
      </w:r>
      <w:r w:rsidRPr="00AF2E6F">
        <w:rPr>
          <w:sz w:val="28"/>
          <w:szCs w:val="28"/>
        </w:rPr>
        <w:t>]</w:t>
      </w:r>
      <w:r>
        <w:rPr>
          <w:sz w:val="28"/>
          <w:szCs w:val="28"/>
        </w:rPr>
        <w:t xml:space="preserve"> // Комсомолец Дагестана. – 1979. – 27 нояб. – (Выставка «Советский Юг - 79»).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713. Сергеев А. </w:t>
      </w:r>
      <w:r>
        <w:rPr>
          <w:sz w:val="28"/>
          <w:szCs w:val="28"/>
        </w:rPr>
        <w:t xml:space="preserve">Древнее искусство Балхара: </w:t>
      </w:r>
      <w:r w:rsidRPr="00AF2E6F">
        <w:rPr>
          <w:sz w:val="28"/>
          <w:szCs w:val="28"/>
        </w:rPr>
        <w:t>[</w:t>
      </w:r>
      <w:r>
        <w:rPr>
          <w:sz w:val="28"/>
          <w:szCs w:val="28"/>
        </w:rPr>
        <w:t>керамика</w:t>
      </w:r>
      <w:r w:rsidRPr="00AF2E6F">
        <w:rPr>
          <w:sz w:val="28"/>
          <w:szCs w:val="28"/>
        </w:rPr>
        <w:t>]</w:t>
      </w:r>
      <w:r>
        <w:rPr>
          <w:sz w:val="28"/>
          <w:szCs w:val="28"/>
        </w:rPr>
        <w:t xml:space="preserve"> / Александр Сергеев // Дагестанская правда. – 2009. – 20 авг. (№ 273). – С. 6. – (История одного экспоната).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714. Шрам З. </w:t>
      </w:r>
      <w:r>
        <w:rPr>
          <w:sz w:val="28"/>
          <w:szCs w:val="28"/>
        </w:rPr>
        <w:t xml:space="preserve">Слава Балхара: </w:t>
      </w:r>
      <w:r w:rsidRPr="00AF2E6F">
        <w:rPr>
          <w:sz w:val="28"/>
          <w:szCs w:val="28"/>
        </w:rPr>
        <w:t>[</w:t>
      </w:r>
      <w:r>
        <w:rPr>
          <w:sz w:val="28"/>
          <w:szCs w:val="28"/>
        </w:rPr>
        <w:t>о гончарном искусстве балхарцев</w:t>
      </w:r>
      <w:r w:rsidRPr="00AF2E6F">
        <w:rPr>
          <w:sz w:val="28"/>
          <w:szCs w:val="28"/>
        </w:rPr>
        <w:t>]</w:t>
      </w:r>
      <w:r>
        <w:rPr>
          <w:sz w:val="28"/>
          <w:szCs w:val="28"/>
        </w:rPr>
        <w:t xml:space="preserve"> / З. Шрам // Дагестанская правда. – 1935. – 20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715. Якимчук Н.А. </w:t>
      </w:r>
      <w:r>
        <w:rPr>
          <w:sz w:val="28"/>
          <w:szCs w:val="28"/>
        </w:rPr>
        <w:t>Роль традиции в искусстве современных пром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слов художественной керамики: </w:t>
      </w:r>
      <w:r w:rsidRPr="00AF2E6F">
        <w:rPr>
          <w:sz w:val="28"/>
          <w:szCs w:val="28"/>
        </w:rPr>
        <w:t>[</w:t>
      </w:r>
      <w:r>
        <w:rPr>
          <w:sz w:val="28"/>
          <w:szCs w:val="28"/>
        </w:rPr>
        <w:t>о художествен</w:t>
      </w:r>
      <w:r w:rsidR="0085755D">
        <w:rPr>
          <w:sz w:val="28"/>
          <w:szCs w:val="28"/>
        </w:rPr>
        <w:t>ной керамике села</w:t>
      </w:r>
      <w:r>
        <w:rPr>
          <w:sz w:val="28"/>
          <w:szCs w:val="28"/>
        </w:rPr>
        <w:t xml:space="preserve"> Балхар</w:t>
      </w:r>
      <w:r w:rsidRPr="00AF2E6F">
        <w:rPr>
          <w:sz w:val="28"/>
          <w:szCs w:val="28"/>
        </w:rPr>
        <w:t>]</w:t>
      </w:r>
      <w:r>
        <w:rPr>
          <w:sz w:val="28"/>
          <w:szCs w:val="28"/>
        </w:rPr>
        <w:t xml:space="preserve"> / Н.А. Якимчук // Проблемы развития промыслов художественной керамики: Сб. науч. трудов НИИХП. – М. – 1987. – С. 8-20.</w:t>
      </w:r>
    </w:p>
    <w:p w:rsidR="00AD4064" w:rsidRDefault="00AD4064" w:rsidP="006E7DDE">
      <w:pPr>
        <w:spacing w:before="240"/>
        <w:rPr>
          <w:sz w:val="28"/>
          <w:szCs w:val="28"/>
        </w:rPr>
      </w:pPr>
    </w:p>
    <w:p w:rsidR="0009128E" w:rsidRPr="00763235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Мастера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716. Агамирова А. </w:t>
      </w:r>
      <w:r>
        <w:rPr>
          <w:sz w:val="28"/>
          <w:szCs w:val="28"/>
        </w:rPr>
        <w:t>Балхарские мастера / А. Агамирова // Художник. – 1962. - № 7. – С. 7-9.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717. Акопова Л. </w:t>
      </w:r>
      <w:r>
        <w:rPr>
          <w:sz w:val="28"/>
          <w:szCs w:val="28"/>
        </w:rPr>
        <w:t xml:space="preserve">Живут в ауле мастера: </w:t>
      </w:r>
      <w:r w:rsidRPr="00F44E63">
        <w:rPr>
          <w:sz w:val="28"/>
          <w:szCs w:val="28"/>
        </w:rPr>
        <w:t>[</w:t>
      </w:r>
      <w:r>
        <w:rPr>
          <w:sz w:val="28"/>
          <w:szCs w:val="28"/>
        </w:rPr>
        <w:t>о балхарках мастерицах го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чарного дела</w:t>
      </w:r>
      <w:r w:rsidRPr="00F44E63">
        <w:rPr>
          <w:sz w:val="28"/>
          <w:szCs w:val="28"/>
        </w:rPr>
        <w:t>]</w:t>
      </w:r>
      <w:r>
        <w:rPr>
          <w:sz w:val="28"/>
          <w:szCs w:val="28"/>
        </w:rPr>
        <w:t xml:space="preserve"> / Л. Акопова // Труд. – 1981. – 23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718. Варжапетян В. </w:t>
      </w:r>
      <w:r>
        <w:rPr>
          <w:sz w:val="28"/>
          <w:szCs w:val="28"/>
        </w:rPr>
        <w:t xml:space="preserve">Гончары: </w:t>
      </w:r>
      <w:r w:rsidRPr="00F44E63">
        <w:rPr>
          <w:sz w:val="28"/>
          <w:szCs w:val="28"/>
        </w:rPr>
        <w:t>[</w:t>
      </w:r>
      <w:r w:rsidR="0085755D">
        <w:rPr>
          <w:sz w:val="28"/>
          <w:szCs w:val="28"/>
        </w:rPr>
        <w:t>о гончарных дел мастерицах села</w:t>
      </w:r>
      <w:r>
        <w:rPr>
          <w:sz w:val="28"/>
          <w:szCs w:val="28"/>
        </w:rPr>
        <w:t xml:space="preserve"> Ба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хар Умалаевых</w:t>
      </w:r>
      <w:r w:rsidRPr="00F44E63">
        <w:rPr>
          <w:sz w:val="28"/>
          <w:szCs w:val="28"/>
        </w:rPr>
        <w:t>]</w:t>
      </w:r>
      <w:r>
        <w:rPr>
          <w:sz w:val="28"/>
          <w:szCs w:val="28"/>
        </w:rPr>
        <w:t xml:space="preserve"> / В. Варжапетян // Социалистическая индустрия. – 1974. – 22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719. Гаджиев Б. </w:t>
      </w:r>
      <w:r>
        <w:rPr>
          <w:sz w:val="28"/>
          <w:szCs w:val="28"/>
        </w:rPr>
        <w:t xml:space="preserve">Рук и сердец чудные творенья: </w:t>
      </w:r>
      <w:r w:rsidRPr="005D0C85">
        <w:rPr>
          <w:sz w:val="28"/>
          <w:szCs w:val="28"/>
        </w:rPr>
        <w:t>[</w:t>
      </w:r>
      <w:r>
        <w:rPr>
          <w:sz w:val="28"/>
          <w:szCs w:val="28"/>
        </w:rPr>
        <w:t>о балхарских умел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цах</w:t>
      </w:r>
      <w:r w:rsidRPr="005D0C85">
        <w:rPr>
          <w:sz w:val="28"/>
          <w:szCs w:val="28"/>
        </w:rPr>
        <w:t>]</w:t>
      </w:r>
      <w:r>
        <w:rPr>
          <w:sz w:val="28"/>
          <w:szCs w:val="28"/>
        </w:rPr>
        <w:t xml:space="preserve"> / Б. Гаджиев // Дагестанская правда. – 1986. – 4 марта. – (Из заметок краеведа).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720. Гончарное чудо: </w:t>
      </w:r>
      <w:r w:rsidRPr="005D0C85">
        <w:rPr>
          <w:sz w:val="28"/>
          <w:szCs w:val="28"/>
        </w:rPr>
        <w:t>[</w:t>
      </w:r>
      <w:r>
        <w:rPr>
          <w:sz w:val="28"/>
          <w:szCs w:val="28"/>
        </w:rPr>
        <w:t>о балхарских мастерицах</w:t>
      </w:r>
      <w:r w:rsidRPr="005D0C85">
        <w:rPr>
          <w:sz w:val="28"/>
          <w:szCs w:val="28"/>
        </w:rPr>
        <w:t>]</w:t>
      </w:r>
      <w:r>
        <w:rPr>
          <w:sz w:val="28"/>
          <w:szCs w:val="28"/>
        </w:rPr>
        <w:t xml:space="preserve"> // Комсомолец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стана. – 1976. – 23 окт.: фот.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721. Ибрагимов З. </w:t>
      </w:r>
      <w:r>
        <w:rPr>
          <w:sz w:val="28"/>
          <w:szCs w:val="28"/>
        </w:rPr>
        <w:t xml:space="preserve">Уникальная технология древних мастеров: </w:t>
      </w:r>
      <w:r w:rsidRPr="005D0C85">
        <w:rPr>
          <w:sz w:val="28"/>
          <w:szCs w:val="28"/>
        </w:rPr>
        <w:t>[</w:t>
      </w:r>
      <w:r>
        <w:rPr>
          <w:sz w:val="28"/>
          <w:szCs w:val="28"/>
        </w:rPr>
        <w:t>беседа с победителем конкурса грантов Президента РД</w:t>
      </w:r>
      <w:r w:rsidR="005F3ED9">
        <w:rPr>
          <w:sz w:val="28"/>
          <w:szCs w:val="28"/>
        </w:rPr>
        <w:t xml:space="preserve"> в обл. культуры и искусства / з</w:t>
      </w:r>
      <w:r>
        <w:rPr>
          <w:sz w:val="28"/>
          <w:szCs w:val="28"/>
        </w:rPr>
        <w:t>аписал А. Исмаилов</w:t>
      </w:r>
      <w:r w:rsidRPr="005D0C85">
        <w:rPr>
          <w:sz w:val="28"/>
          <w:szCs w:val="28"/>
        </w:rPr>
        <w:t>]</w:t>
      </w:r>
      <w:r>
        <w:rPr>
          <w:sz w:val="28"/>
          <w:szCs w:val="28"/>
        </w:rPr>
        <w:t xml:space="preserve"> / З. Ибрагимов // Дагестанская правда. – 2010. – 2 февр. (№ 26-27). – С. 6. – (Испикская керамика).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722. Криницкий Д. </w:t>
      </w:r>
      <w:r>
        <w:rPr>
          <w:sz w:val="28"/>
          <w:szCs w:val="28"/>
        </w:rPr>
        <w:t xml:space="preserve">Золотые руки горянок: </w:t>
      </w:r>
      <w:r w:rsidRPr="005D0C85">
        <w:rPr>
          <w:sz w:val="28"/>
          <w:szCs w:val="28"/>
        </w:rPr>
        <w:t>[</w:t>
      </w:r>
      <w:r>
        <w:rPr>
          <w:sz w:val="28"/>
          <w:szCs w:val="28"/>
        </w:rPr>
        <w:t>о балхарских гончарных дел мастерицах</w:t>
      </w:r>
      <w:r w:rsidRPr="005D0C85">
        <w:rPr>
          <w:sz w:val="28"/>
          <w:szCs w:val="28"/>
        </w:rPr>
        <w:t>]</w:t>
      </w:r>
      <w:r>
        <w:rPr>
          <w:sz w:val="28"/>
          <w:szCs w:val="28"/>
        </w:rPr>
        <w:t xml:space="preserve"> / Д. Криницкий // Дагестанская правда. – 1970. – 12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723. Мах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яммадов М.-Ж. </w:t>
      </w:r>
      <w:r>
        <w:rPr>
          <w:sz w:val="28"/>
          <w:szCs w:val="28"/>
        </w:rPr>
        <w:t>Балхъарла пагьмукарти // Ленинна байрахъ. – 1974. – 27 авг.</w:t>
      </w:r>
    </w:p>
    <w:p w:rsidR="00AD4064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 М.-Ж. Балхарские умельцы: </w:t>
      </w:r>
      <w:r w:rsidRPr="005D0C85">
        <w:rPr>
          <w:sz w:val="28"/>
          <w:szCs w:val="28"/>
        </w:rPr>
        <w:t>[</w:t>
      </w:r>
      <w:r>
        <w:rPr>
          <w:sz w:val="28"/>
          <w:szCs w:val="28"/>
        </w:rPr>
        <w:t>о мастерах гончарного дела</w:t>
      </w:r>
      <w:r w:rsidRPr="005D0C85">
        <w:rPr>
          <w:sz w:val="28"/>
          <w:szCs w:val="28"/>
        </w:rPr>
        <w:t>]</w:t>
      </w:r>
      <w:r>
        <w:rPr>
          <w:sz w:val="28"/>
          <w:szCs w:val="28"/>
        </w:rPr>
        <w:t xml:space="preserve"> / М.-Ж. Магомедов // Ленинское знамя. – 1974. – 27 авг.</w:t>
      </w:r>
    </w:p>
    <w:p w:rsidR="0009128E" w:rsidRDefault="00B07858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724. Маковецкая О. </w:t>
      </w:r>
      <w:r>
        <w:rPr>
          <w:sz w:val="28"/>
          <w:szCs w:val="28"/>
        </w:rPr>
        <w:t xml:space="preserve">Балхарские мастера: </w:t>
      </w:r>
      <w:r w:rsidRPr="005D0C85">
        <w:rPr>
          <w:sz w:val="28"/>
          <w:szCs w:val="28"/>
        </w:rPr>
        <w:t>[</w:t>
      </w:r>
      <w:r w:rsidR="0085755D">
        <w:rPr>
          <w:sz w:val="28"/>
          <w:szCs w:val="28"/>
        </w:rPr>
        <w:t>о гончарных дел мастерицах села</w:t>
      </w:r>
      <w:r>
        <w:rPr>
          <w:sz w:val="28"/>
          <w:szCs w:val="28"/>
        </w:rPr>
        <w:t xml:space="preserve"> Балхар</w:t>
      </w:r>
      <w:r w:rsidRPr="005D0C85">
        <w:rPr>
          <w:sz w:val="28"/>
          <w:szCs w:val="28"/>
        </w:rPr>
        <w:t>]</w:t>
      </w:r>
      <w:r>
        <w:rPr>
          <w:sz w:val="28"/>
          <w:szCs w:val="28"/>
        </w:rPr>
        <w:t xml:space="preserve"> / О. Маковецкая // Советская женщина. – 1977. - № 7. – С. 25.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725. Макстман О. </w:t>
      </w:r>
      <w:r>
        <w:rPr>
          <w:sz w:val="28"/>
          <w:szCs w:val="28"/>
        </w:rPr>
        <w:t xml:space="preserve">Искусству здесь все возрасты покорны: </w:t>
      </w:r>
      <w:r w:rsidRPr="004D64D1">
        <w:rPr>
          <w:sz w:val="28"/>
          <w:szCs w:val="28"/>
        </w:rPr>
        <w:t>[</w:t>
      </w:r>
      <w:r>
        <w:rPr>
          <w:sz w:val="28"/>
          <w:szCs w:val="28"/>
        </w:rPr>
        <w:t>о балха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ских гончарных дел мастерицах</w:t>
      </w:r>
      <w:r w:rsidRPr="004D64D1">
        <w:rPr>
          <w:sz w:val="28"/>
          <w:szCs w:val="28"/>
        </w:rPr>
        <w:t>]</w:t>
      </w:r>
      <w:r>
        <w:rPr>
          <w:sz w:val="28"/>
          <w:szCs w:val="28"/>
        </w:rPr>
        <w:t xml:space="preserve"> / О. Макстман // Дагестанская правда. – 1976. – 3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726. Мирзаев А. </w:t>
      </w:r>
      <w:r>
        <w:rPr>
          <w:sz w:val="28"/>
          <w:szCs w:val="28"/>
        </w:rPr>
        <w:t xml:space="preserve">Древнему искусству – новую жизнь: </w:t>
      </w:r>
      <w:r w:rsidRPr="00905738">
        <w:rPr>
          <w:sz w:val="28"/>
          <w:szCs w:val="28"/>
        </w:rPr>
        <w:t>[</w:t>
      </w:r>
      <w:r>
        <w:rPr>
          <w:sz w:val="28"/>
          <w:szCs w:val="28"/>
        </w:rPr>
        <w:t>об искусстве балхар. мастериц</w:t>
      </w:r>
      <w:r w:rsidRPr="00905738">
        <w:rPr>
          <w:sz w:val="28"/>
          <w:szCs w:val="28"/>
        </w:rPr>
        <w:t>]</w:t>
      </w:r>
      <w:r>
        <w:rPr>
          <w:sz w:val="28"/>
          <w:szCs w:val="28"/>
        </w:rPr>
        <w:t xml:space="preserve"> / А. Мирзаев // Дагестанская правда. – 1977. – 24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727. Мирзаев А. </w:t>
      </w:r>
      <w:r>
        <w:rPr>
          <w:sz w:val="28"/>
          <w:szCs w:val="28"/>
        </w:rPr>
        <w:t xml:space="preserve">Покуда вертится гончарный круг: </w:t>
      </w:r>
      <w:r w:rsidRPr="00905738">
        <w:rPr>
          <w:sz w:val="28"/>
          <w:szCs w:val="28"/>
        </w:rPr>
        <w:t>[</w:t>
      </w:r>
      <w:r>
        <w:rPr>
          <w:sz w:val="28"/>
          <w:szCs w:val="28"/>
        </w:rPr>
        <w:t>о балхарских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терицах</w:t>
      </w:r>
      <w:r w:rsidRPr="00905738">
        <w:rPr>
          <w:sz w:val="28"/>
          <w:szCs w:val="28"/>
        </w:rPr>
        <w:t>]</w:t>
      </w:r>
      <w:r>
        <w:rPr>
          <w:sz w:val="28"/>
          <w:szCs w:val="28"/>
        </w:rPr>
        <w:t xml:space="preserve"> / А. Мирзаев // Дагестанская правда. – 1986. – 3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728. Т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агьиров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Жагадешла устни // Ленинна байрахъ. – 1983. – 20 июль.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Тагиров И. Мастера красоты: </w:t>
      </w:r>
      <w:r w:rsidRPr="00905738">
        <w:rPr>
          <w:sz w:val="28"/>
          <w:szCs w:val="28"/>
        </w:rPr>
        <w:t>[</w:t>
      </w:r>
      <w:r>
        <w:rPr>
          <w:sz w:val="28"/>
          <w:szCs w:val="28"/>
        </w:rPr>
        <w:t>о мастерицах Балхар. гончар. цеха, Ак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шинского р-на</w:t>
      </w:r>
      <w:r w:rsidRPr="00905738">
        <w:rPr>
          <w:sz w:val="28"/>
          <w:szCs w:val="28"/>
        </w:rPr>
        <w:t>]</w:t>
      </w:r>
      <w:r>
        <w:rPr>
          <w:sz w:val="28"/>
          <w:szCs w:val="28"/>
        </w:rPr>
        <w:t xml:space="preserve"> / И. Тагиров // Ленинское знамя. – 1983. – 20 июля.</w:t>
      </w:r>
    </w:p>
    <w:p w:rsidR="0009128E" w:rsidRDefault="005F3ED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729. Ташлицкая Э. </w:t>
      </w:r>
      <w:r>
        <w:rPr>
          <w:sz w:val="28"/>
          <w:szCs w:val="28"/>
        </w:rPr>
        <w:t xml:space="preserve">Кто знает о них?: </w:t>
      </w:r>
      <w:r w:rsidRPr="00905738">
        <w:rPr>
          <w:sz w:val="28"/>
          <w:szCs w:val="28"/>
        </w:rPr>
        <w:t>[</w:t>
      </w:r>
      <w:r>
        <w:rPr>
          <w:sz w:val="28"/>
          <w:szCs w:val="28"/>
        </w:rPr>
        <w:t>о мастерах аула Балхар</w:t>
      </w:r>
      <w:r w:rsidRPr="00905738">
        <w:rPr>
          <w:sz w:val="28"/>
          <w:szCs w:val="28"/>
        </w:rPr>
        <w:t>]</w:t>
      </w:r>
      <w:r>
        <w:rPr>
          <w:sz w:val="28"/>
          <w:szCs w:val="28"/>
        </w:rPr>
        <w:t xml:space="preserve"> / Э. Ташлицкая // Советская культура. – 1966. – 16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730. Шерифов Н. </w:t>
      </w:r>
      <w:r>
        <w:rPr>
          <w:sz w:val="28"/>
          <w:szCs w:val="28"/>
        </w:rPr>
        <w:t>Испикрин уст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арар // Лезги газет. – 2005. – 24 март. - № 12. – С. 19.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Шерифов Н. Мастера Испика: </w:t>
      </w:r>
      <w:r w:rsidRPr="00905738">
        <w:rPr>
          <w:sz w:val="28"/>
          <w:szCs w:val="28"/>
        </w:rPr>
        <w:t>[</w:t>
      </w:r>
      <w:r>
        <w:rPr>
          <w:sz w:val="28"/>
          <w:szCs w:val="28"/>
        </w:rPr>
        <w:t>бесед</w:t>
      </w:r>
      <w:r w:rsidR="005F3ED9">
        <w:rPr>
          <w:sz w:val="28"/>
          <w:szCs w:val="28"/>
        </w:rPr>
        <w:t>а с мастером гончарного дела /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писала М. Ризаева</w:t>
      </w:r>
      <w:r w:rsidRPr="00905738">
        <w:rPr>
          <w:sz w:val="28"/>
          <w:szCs w:val="28"/>
        </w:rPr>
        <w:t>]</w:t>
      </w:r>
      <w:r>
        <w:rPr>
          <w:sz w:val="28"/>
          <w:szCs w:val="28"/>
        </w:rPr>
        <w:t xml:space="preserve"> / Н. Шерифов // Лезгинская газета. – 2005. – 24 марта. - №12. – С. 19.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731. Шиллинг Е. </w:t>
      </w:r>
      <w:r>
        <w:rPr>
          <w:sz w:val="28"/>
          <w:szCs w:val="28"/>
        </w:rPr>
        <w:t xml:space="preserve">Художницы Балхара: </w:t>
      </w:r>
      <w:r w:rsidRPr="005A6EAC">
        <w:rPr>
          <w:sz w:val="28"/>
          <w:szCs w:val="28"/>
        </w:rPr>
        <w:t>[</w:t>
      </w:r>
      <w:r>
        <w:rPr>
          <w:sz w:val="28"/>
          <w:szCs w:val="28"/>
        </w:rPr>
        <w:t>о гончарных дел мастерицах</w:t>
      </w:r>
      <w:r w:rsidRPr="005A6EAC">
        <w:rPr>
          <w:sz w:val="28"/>
          <w:szCs w:val="28"/>
        </w:rPr>
        <w:t>]</w:t>
      </w:r>
      <w:r>
        <w:rPr>
          <w:sz w:val="28"/>
          <w:szCs w:val="28"/>
        </w:rPr>
        <w:t xml:space="preserve"> / Е. Шиллинг // Народное творчество. – 1937. - № 1-2. – С. 60-62.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732. Шмонин Ал. </w:t>
      </w:r>
      <w:r>
        <w:rPr>
          <w:sz w:val="28"/>
          <w:szCs w:val="28"/>
        </w:rPr>
        <w:t xml:space="preserve">Аул талантов: </w:t>
      </w:r>
      <w:r w:rsidRPr="005A6EAC">
        <w:rPr>
          <w:sz w:val="28"/>
          <w:szCs w:val="28"/>
        </w:rPr>
        <w:t>[</w:t>
      </w:r>
      <w:r>
        <w:rPr>
          <w:sz w:val="28"/>
          <w:szCs w:val="28"/>
        </w:rPr>
        <w:t>об ауле Балхар и его гончарных дел мастерицах</w:t>
      </w:r>
      <w:r w:rsidRPr="005A6EAC">
        <w:rPr>
          <w:sz w:val="28"/>
          <w:szCs w:val="28"/>
        </w:rPr>
        <w:t>]</w:t>
      </w:r>
      <w:r>
        <w:rPr>
          <w:sz w:val="28"/>
          <w:szCs w:val="28"/>
        </w:rPr>
        <w:t xml:space="preserve"> / Ал. Шмонин // Дагестанская правда. – 1938. – 6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733. Мирзаев А. </w:t>
      </w:r>
      <w:r>
        <w:rPr>
          <w:sz w:val="28"/>
          <w:szCs w:val="28"/>
        </w:rPr>
        <w:t>Булхърантала Пахру // Ленинна байрахъ. – 1971. – 11 марта.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Мирзаев А. Гордость балхарцев: </w:t>
      </w:r>
      <w:r w:rsidRPr="00083FD6">
        <w:rPr>
          <w:sz w:val="28"/>
          <w:szCs w:val="28"/>
        </w:rPr>
        <w:t>[</w:t>
      </w:r>
      <w:r w:rsidR="0085755D">
        <w:rPr>
          <w:sz w:val="28"/>
          <w:szCs w:val="28"/>
        </w:rPr>
        <w:t>о заслужен. деят.</w:t>
      </w:r>
      <w:r>
        <w:rPr>
          <w:sz w:val="28"/>
          <w:szCs w:val="28"/>
        </w:rPr>
        <w:t xml:space="preserve"> прикладного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ства</w:t>
      </w:r>
      <w:r w:rsidR="0085755D">
        <w:rPr>
          <w:sz w:val="28"/>
          <w:szCs w:val="28"/>
        </w:rPr>
        <w:t xml:space="preserve"> Дагестана Х. Абакаровой из села</w:t>
      </w:r>
      <w:r>
        <w:rPr>
          <w:sz w:val="28"/>
          <w:szCs w:val="28"/>
        </w:rPr>
        <w:t xml:space="preserve"> Балхар Акушинского р-на</w:t>
      </w:r>
      <w:r w:rsidRPr="00083FD6">
        <w:rPr>
          <w:sz w:val="28"/>
          <w:szCs w:val="28"/>
        </w:rPr>
        <w:t>]</w:t>
      </w:r>
      <w:r>
        <w:rPr>
          <w:sz w:val="28"/>
          <w:szCs w:val="28"/>
        </w:rPr>
        <w:t xml:space="preserve"> / А. Мирз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ев // Ленинское знамя. – 1971. – 11 марта.</w:t>
      </w:r>
    </w:p>
    <w:p w:rsidR="0009128E" w:rsidRDefault="005F3ED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734. Тажудинова А. </w:t>
      </w:r>
      <w:r>
        <w:rPr>
          <w:sz w:val="28"/>
          <w:szCs w:val="28"/>
        </w:rPr>
        <w:t>Глиняная, небесно-</w:t>
      </w:r>
      <w:r w:rsidR="005F3E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голубая...: </w:t>
      </w:r>
      <w:r w:rsidRPr="00083FD6">
        <w:rPr>
          <w:sz w:val="28"/>
          <w:szCs w:val="28"/>
        </w:rPr>
        <w:t>[</w:t>
      </w:r>
      <w:r w:rsidR="005F3ED9">
        <w:rPr>
          <w:sz w:val="28"/>
          <w:szCs w:val="28"/>
        </w:rPr>
        <w:t xml:space="preserve">изделия мастеров </w:t>
      </w:r>
      <w:r>
        <w:rPr>
          <w:sz w:val="28"/>
          <w:szCs w:val="28"/>
        </w:rPr>
        <w:t>Азимо</w:t>
      </w:r>
      <w:r w:rsidR="005F3ED9">
        <w:rPr>
          <w:sz w:val="28"/>
          <w:szCs w:val="28"/>
        </w:rPr>
        <w:t>вых</w:t>
      </w:r>
      <w:r w:rsidRPr="00083FD6">
        <w:rPr>
          <w:sz w:val="28"/>
          <w:szCs w:val="28"/>
        </w:rPr>
        <w:t>]</w:t>
      </w:r>
      <w:r>
        <w:rPr>
          <w:sz w:val="28"/>
          <w:szCs w:val="28"/>
        </w:rPr>
        <w:t xml:space="preserve"> / Айшат Тажудинова // Дагестанская правда. – 2005. – 9 июня (№ 133-134). – С. 24. – (Выставка).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735. Абдуллаев С. </w:t>
      </w:r>
      <w:r>
        <w:rPr>
          <w:sz w:val="28"/>
          <w:szCs w:val="28"/>
        </w:rPr>
        <w:t>Уста // Ленинна байрахъ. – 1969. – 11 дек.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Абдуллаев С. Мастер: </w:t>
      </w:r>
      <w:r w:rsidRPr="00083FD6">
        <w:rPr>
          <w:sz w:val="28"/>
          <w:szCs w:val="28"/>
        </w:rPr>
        <w:t>[</w:t>
      </w:r>
      <w:r w:rsidR="005F3ED9">
        <w:rPr>
          <w:sz w:val="28"/>
          <w:szCs w:val="28"/>
        </w:rPr>
        <w:t>очерк о мастере гончарных дел, из</w:t>
      </w:r>
      <w:r>
        <w:rPr>
          <w:sz w:val="28"/>
          <w:szCs w:val="28"/>
        </w:rPr>
        <w:t xml:space="preserve"> сел</w:t>
      </w:r>
      <w:r w:rsidR="0085755D">
        <w:rPr>
          <w:sz w:val="28"/>
          <w:szCs w:val="28"/>
        </w:rPr>
        <w:t>а</w:t>
      </w:r>
      <w:r>
        <w:rPr>
          <w:sz w:val="28"/>
          <w:szCs w:val="28"/>
        </w:rPr>
        <w:t xml:space="preserve"> Суле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кент Хасавюртовского района</w:t>
      </w:r>
      <w:r w:rsidR="005F3ED9">
        <w:rPr>
          <w:sz w:val="28"/>
          <w:szCs w:val="28"/>
        </w:rPr>
        <w:t>,</w:t>
      </w:r>
      <w:r>
        <w:rPr>
          <w:sz w:val="28"/>
          <w:szCs w:val="28"/>
        </w:rPr>
        <w:t xml:space="preserve"> Али Булате</w:t>
      </w:r>
      <w:r w:rsidRPr="00083FD6">
        <w:rPr>
          <w:sz w:val="28"/>
          <w:szCs w:val="28"/>
        </w:rPr>
        <w:t>]</w:t>
      </w:r>
      <w:r>
        <w:rPr>
          <w:sz w:val="28"/>
          <w:szCs w:val="28"/>
        </w:rPr>
        <w:t xml:space="preserve"> / С. Абдуллаев // Ленинское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мя. – 1969. – 11 дек.</w:t>
      </w:r>
    </w:p>
    <w:p w:rsidR="0009128E" w:rsidRDefault="00B07858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736. Гайдаров Г. </w:t>
      </w:r>
      <w:r>
        <w:rPr>
          <w:sz w:val="28"/>
          <w:szCs w:val="28"/>
        </w:rPr>
        <w:t xml:space="preserve">Гончар Гаджи и его ученики: </w:t>
      </w:r>
      <w:r w:rsidRPr="000B2FAE">
        <w:rPr>
          <w:sz w:val="28"/>
          <w:szCs w:val="28"/>
        </w:rPr>
        <w:t>[</w:t>
      </w:r>
      <w:r>
        <w:rPr>
          <w:sz w:val="28"/>
          <w:szCs w:val="28"/>
        </w:rPr>
        <w:t>о мастере гончарных дел</w:t>
      </w:r>
      <w:r w:rsidR="005F3ED9">
        <w:rPr>
          <w:sz w:val="28"/>
          <w:szCs w:val="28"/>
        </w:rPr>
        <w:t>,</w:t>
      </w:r>
      <w:r>
        <w:rPr>
          <w:sz w:val="28"/>
          <w:szCs w:val="28"/>
        </w:rPr>
        <w:t xml:space="preserve"> Гаджи Алиеве из села Сулевкент Хасавюртовского р-на</w:t>
      </w:r>
      <w:r w:rsidRPr="000B2FAE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Гайдаров // Дагестанская правда. – 2001. – 1 янв. – С. 4.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737. Трунов Д. </w:t>
      </w:r>
      <w:r>
        <w:rPr>
          <w:sz w:val="28"/>
          <w:szCs w:val="28"/>
        </w:rPr>
        <w:t xml:space="preserve">Мастерицы из аула Балхар: </w:t>
      </w:r>
      <w:r w:rsidRPr="000B2FAE">
        <w:rPr>
          <w:sz w:val="28"/>
          <w:szCs w:val="28"/>
        </w:rPr>
        <w:t>[</w:t>
      </w:r>
      <w:r>
        <w:rPr>
          <w:sz w:val="28"/>
          <w:szCs w:val="28"/>
        </w:rPr>
        <w:t>о покровителе гончаров Калкучи, технике изготовления посуды и о мастерицах П. Бизалкурбановой, А. Хановой, П. Османовой</w:t>
      </w:r>
      <w:r w:rsidRPr="000B2FAE">
        <w:rPr>
          <w:sz w:val="28"/>
          <w:szCs w:val="28"/>
        </w:rPr>
        <w:t>]</w:t>
      </w:r>
      <w:r>
        <w:rPr>
          <w:sz w:val="28"/>
          <w:szCs w:val="28"/>
        </w:rPr>
        <w:t xml:space="preserve"> / Д. Трунов // Дагестанская правда. – 1958. – 30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738. Т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агьиров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Дургьаб устадеш // Замана. – 1992. – 10 апр.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Тагиров А. Да здравствует мастерство: </w:t>
      </w:r>
      <w:r w:rsidRPr="000B2FAE">
        <w:rPr>
          <w:sz w:val="28"/>
          <w:szCs w:val="28"/>
        </w:rPr>
        <w:t>[</w:t>
      </w:r>
      <w:r>
        <w:rPr>
          <w:sz w:val="28"/>
          <w:szCs w:val="28"/>
        </w:rPr>
        <w:t>очерк о керамическом прои</w:t>
      </w:r>
      <w:r>
        <w:rPr>
          <w:sz w:val="28"/>
          <w:szCs w:val="28"/>
        </w:rPr>
        <w:t>з</w:t>
      </w:r>
      <w:r w:rsidR="0085755D">
        <w:rPr>
          <w:sz w:val="28"/>
          <w:szCs w:val="28"/>
        </w:rPr>
        <w:t>водстве села</w:t>
      </w:r>
      <w:r>
        <w:rPr>
          <w:sz w:val="28"/>
          <w:szCs w:val="28"/>
        </w:rPr>
        <w:t xml:space="preserve"> Балхар, начальнике керамического цеха А.К. Газимагомедове и о мастерицах С. Курбановой, П. Батталовой, Х. Алибековой и др.</w:t>
      </w:r>
      <w:r w:rsidRPr="000B2FAE">
        <w:rPr>
          <w:sz w:val="28"/>
          <w:szCs w:val="28"/>
        </w:rPr>
        <w:t>]</w:t>
      </w:r>
      <w:r>
        <w:rPr>
          <w:sz w:val="28"/>
          <w:szCs w:val="28"/>
        </w:rPr>
        <w:t xml:space="preserve"> / А. Таг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 // Время. – 1992. – 10 апр.: ил.</w:t>
      </w:r>
    </w:p>
    <w:p w:rsidR="0009128E" w:rsidRDefault="005F3ED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Дарг.яз.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739. Гамзатова А. </w:t>
      </w:r>
      <w:r>
        <w:rPr>
          <w:sz w:val="28"/>
          <w:szCs w:val="28"/>
        </w:rPr>
        <w:t xml:space="preserve">«В их руках гончарное искусство»: </w:t>
      </w:r>
      <w:r w:rsidRPr="00C65A7E">
        <w:rPr>
          <w:sz w:val="28"/>
          <w:szCs w:val="28"/>
        </w:rPr>
        <w:t>[</w:t>
      </w:r>
      <w:r>
        <w:rPr>
          <w:sz w:val="28"/>
          <w:szCs w:val="28"/>
        </w:rPr>
        <w:t>о мастере Ба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харского художествен. комбината А.К. Газимагомедове</w:t>
      </w:r>
      <w:r w:rsidRPr="00C65A7E">
        <w:rPr>
          <w:sz w:val="28"/>
          <w:szCs w:val="28"/>
        </w:rPr>
        <w:t>]</w:t>
      </w:r>
      <w:r>
        <w:rPr>
          <w:sz w:val="28"/>
          <w:szCs w:val="28"/>
        </w:rPr>
        <w:t xml:space="preserve"> / А. Гамзатова // Молодежь Дагестана. – 1992. – 28 июля (№ 29).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740. Мах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миев М. </w:t>
      </w:r>
      <w:r>
        <w:rPr>
          <w:sz w:val="28"/>
          <w:szCs w:val="28"/>
        </w:rPr>
        <w:t>Хабар дерх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урти устни // Ильичла гьуни. – 1966. – 9 февр.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Махмиев М. Прославленные мастера: </w:t>
      </w:r>
      <w:r w:rsidRPr="00C65A7E">
        <w:rPr>
          <w:sz w:val="28"/>
          <w:szCs w:val="28"/>
        </w:rPr>
        <w:t>[</w:t>
      </w:r>
      <w:r>
        <w:rPr>
          <w:sz w:val="28"/>
          <w:szCs w:val="28"/>
        </w:rPr>
        <w:t>Балхар. гончар. цеха Акуши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ского р-на Гаммадаева, А. Сулейманова, К. Гасанова</w:t>
      </w:r>
      <w:r w:rsidRPr="00C65A7E">
        <w:rPr>
          <w:sz w:val="28"/>
          <w:szCs w:val="28"/>
        </w:rPr>
        <w:t>]</w:t>
      </w:r>
      <w:r>
        <w:rPr>
          <w:sz w:val="28"/>
          <w:szCs w:val="28"/>
        </w:rPr>
        <w:t xml:space="preserve"> / М. Махмиев // Путь Ильича. – 1966. – 9 февр.</w:t>
      </w:r>
    </w:p>
    <w:p w:rsidR="0009128E" w:rsidRDefault="005F3ED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741. Фатуев Р.М. </w:t>
      </w:r>
      <w:r>
        <w:rPr>
          <w:sz w:val="28"/>
          <w:szCs w:val="28"/>
        </w:rPr>
        <w:t xml:space="preserve">Балхары: </w:t>
      </w:r>
      <w:r w:rsidRPr="0091345A">
        <w:rPr>
          <w:sz w:val="28"/>
          <w:szCs w:val="28"/>
        </w:rPr>
        <w:t>[</w:t>
      </w:r>
      <w:r>
        <w:rPr>
          <w:sz w:val="28"/>
          <w:szCs w:val="28"/>
        </w:rPr>
        <w:t>о гончарном производстве и их мастер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цах П. Дасаевой, З. Хизроевой, Х. Абакаровой и др.</w:t>
      </w:r>
      <w:r w:rsidRPr="0091345A">
        <w:rPr>
          <w:sz w:val="28"/>
          <w:szCs w:val="28"/>
        </w:rPr>
        <w:t>]</w:t>
      </w:r>
      <w:r>
        <w:rPr>
          <w:sz w:val="28"/>
          <w:szCs w:val="28"/>
        </w:rPr>
        <w:t xml:space="preserve"> / Р.М. Фатуев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стан: Сб. очерков, составленный бригадой Союза советских писателей СССР / под ред. В. Ставского. – М.: Гослитиздат, 1936. – С. 181-190.: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742. Кандаева Н. </w:t>
      </w:r>
      <w:r>
        <w:rPr>
          <w:sz w:val="28"/>
          <w:szCs w:val="28"/>
        </w:rPr>
        <w:t xml:space="preserve">Нажибат и ее глиняные друзья: </w:t>
      </w:r>
      <w:r w:rsidRPr="00C47E62">
        <w:rPr>
          <w:sz w:val="28"/>
          <w:szCs w:val="28"/>
        </w:rPr>
        <w:t>[</w:t>
      </w:r>
      <w:r>
        <w:rPr>
          <w:sz w:val="28"/>
          <w:szCs w:val="28"/>
        </w:rPr>
        <w:t>беседа с мастером г</w:t>
      </w:r>
      <w:r w:rsidR="005F3ED9">
        <w:rPr>
          <w:sz w:val="28"/>
          <w:szCs w:val="28"/>
        </w:rPr>
        <w:t>ончар</w:t>
      </w:r>
      <w:r w:rsidR="00B07858">
        <w:rPr>
          <w:sz w:val="28"/>
          <w:szCs w:val="28"/>
        </w:rPr>
        <w:t>.</w:t>
      </w:r>
      <w:r w:rsidR="005F3ED9">
        <w:rPr>
          <w:sz w:val="28"/>
          <w:szCs w:val="28"/>
        </w:rPr>
        <w:t xml:space="preserve"> дела Нажабат Кандаевой / з</w:t>
      </w:r>
      <w:r>
        <w:rPr>
          <w:sz w:val="28"/>
          <w:szCs w:val="28"/>
        </w:rPr>
        <w:t>аписала Д. Магомедова</w:t>
      </w:r>
      <w:r w:rsidRPr="00C47E62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Дагестан. – 2010. - № 10. – С. 44. – (Профессия).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743. Дагестанская мастерица Пати Кадиева расписывает сосуд: </w:t>
      </w:r>
      <w:r w:rsidRPr="00777ED1">
        <w:rPr>
          <w:sz w:val="28"/>
          <w:szCs w:val="28"/>
        </w:rPr>
        <w:t>[</w:t>
      </w:r>
      <w:r w:rsidR="00B07858">
        <w:rPr>
          <w:sz w:val="28"/>
          <w:szCs w:val="28"/>
        </w:rPr>
        <w:t>фот.</w:t>
      </w:r>
      <w:r w:rsidRPr="00777ED1">
        <w:rPr>
          <w:sz w:val="28"/>
          <w:szCs w:val="28"/>
        </w:rPr>
        <w:t>]</w:t>
      </w:r>
      <w:r>
        <w:rPr>
          <w:sz w:val="28"/>
          <w:szCs w:val="28"/>
        </w:rPr>
        <w:t xml:space="preserve"> // Литература и жизнь. – 1960. – 7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744. Саг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идов Т. </w:t>
      </w:r>
      <w:r>
        <w:rPr>
          <w:sz w:val="28"/>
          <w:szCs w:val="28"/>
        </w:rPr>
        <w:t xml:space="preserve">Устала амру // Ленинна байрахъ. – 1989. – 19 апр. 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Сагидов Т. </w:t>
      </w:r>
      <w:r w:rsidRPr="00777ED1">
        <w:rPr>
          <w:sz w:val="28"/>
          <w:szCs w:val="28"/>
        </w:rPr>
        <w:t>Заветы мастера: [</w:t>
      </w:r>
      <w:r>
        <w:rPr>
          <w:sz w:val="28"/>
          <w:szCs w:val="28"/>
        </w:rPr>
        <w:t>о</w:t>
      </w:r>
      <w:r w:rsidR="0085755D">
        <w:rPr>
          <w:sz w:val="28"/>
          <w:szCs w:val="28"/>
        </w:rPr>
        <w:t xml:space="preserve"> мастере гончарного дела из села</w:t>
      </w:r>
      <w:r>
        <w:rPr>
          <w:sz w:val="28"/>
          <w:szCs w:val="28"/>
        </w:rPr>
        <w:t xml:space="preserve"> Суле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кент Хасавюртовского р-на А.В. Магомедове</w:t>
      </w:r>
      <w:r w:rsidRPr="00777ED1">
        <w:rPr>
          <w:sz w:val="28"/>
          <w:szCs w:val="28"/>
        </w:rPr>
        <w:t>]</w:t>
      </w:r>
      <w:r>
        <w:rPr>
          <w:sz w:val="28"/>
          <w:szCs w:val="28"/>
        </w:rPr>
        <w:t xml:space="preserve"> / Т. Сагитов // Ленинское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мя. – 1989. – 19 апр.</w:t>
      </w:r>
    </w:p>
    <w:p w:rsidR="0009128E" w:rsidRDefault="005F3ED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745. Жандарова З. </w:t>
      </w:r>
      <w:r>
        <w:rPr>
          <w:sz w:val="28"/>
          <w:szCs w:val="28"/>
        </w:rPr>
        <w:t>Тамара Мусаханова – художник – шаг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ил устар // Маг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арулай. – 1979. - № 4. – С. 12-13.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>Джандарова З</w:t>
      </w:r>
      <w:r w:rsidR="00B07858">
        <w:rPr>
          <w:sz w:val="28"/>
          <w:szCs w:val="28"/>
        </w:rPr>
        <w:t xml:space="preserve">. Тамара Мусаханова – художник </w:t>
      </w:r>
      <w:r>
        <w:rPr>
          <w:sz w:val="28"/>
          <w:szCs w:val="28"/>
        </w:rPr>
        <w:t xml:space="preserve"> керамист / З. Джанд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рова // Женщина Дагестана. – 1979. - № 4. – С. 12-13.</w:t>
      </w:r>
    </w:p>
    <w:p w:rsidR="0009128E" w:rsidRDefault="005F3ED9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</w:t>
      </w:r>
      <w:r w:rsidR="0093265A">
        <w:rPr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746. Джандарова З. </w:t>
      </w:r>
      <w:r>
        <w:rPr>
          <w:sz w:val="28"/>
          <w:szCs w:val="28"/>
        </w:rPr>
        <w:t>Художник керамист Тамара Мусаханова / З. Джандарова // Женщина Дагестана. – 1979. - № 4. – С. 12. – (Женщина 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747. Хобби Гаджирабадана Нучаева: </w:t>
      </w:r>
      <w:r w:rsidRPr="00B34ADD">
        <w:rPr>
          <w:sz w:val="28"/>
          <w:szCs w:val="28"/>
        </w:rPr>
        <w:t>[</w:t>
      </w:r>
      <w:r>
        <w:rPr>
          <w:sz w:val="28"/>
          <w:szCs w:val="28"/>
        </w:rPr>
        <w:t>об увлечении гончарным делом жителя Дахадаевского р-на</w:t>
      </w:r>
      <w:r w:rsidRPr="00B34ADD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1994. – 10 нояб.: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748. Дибирова Л. </w:t>
      </w:r>
      <w:r>
        <w:rPr>
          <w:sz w:val="28"/>
          <w:szCs w:val="28"/>
        </w:rPr>
        <w:t xml:space="preserve">Талантов непочатый край: </w:t>
      </w:r>
      <w:r w:rsidRPr="00B34ADD">
        <w:rPr>
          <w:sz w:val="28"/>
          <w:szCs w:val="28"/>
        </w:rPr>
        <w:t>[</w:t>
      </w:r>
      <w:r>
        <w:rPr>
          <w:sz w:val="28"/>
          <w:szCs w:val="28"/>
        </w:rPr>
        <w:t xml:space="preserve">к 60-летию </w:t>
      </w:r>
      <w:r w:rsidR="0085755D">
        <w:rPr>
          <w:sz w:val="28"/>
          <w:szCs w:val="28"/>
        </w:rPr>
        <w:t>заслужен.</w:t>
      </w:r>
      <w:r>
        <w:rPr>
          <w:sz w:val="28"/>
          <w:szCs w:val="28"/>
        </w:rPr>
        <w:t xml:space="preserve">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ят. искусств РД, проф. Ма</w:t>
      </w:r>
      <w:r w:rsidR="005F3ED9">
        <w:rPr>
          <w:sz w:val="28"/>
          <w:szCs w:val="28"/>
        </w:rPr>
        <w:t xml:space="preserve">гомеда Омарова </w:t>
      </w:r>
      <w:r w:rsidRPr="00B34ADD">
        <w:rPr>
          <w:sz w:val="28"/>
          <w:szCs w:val="28"/>
        </w:rPr>
        <w:t>]</w:t>
      </w:r>
      <w:r>
        <w:rPr>
          <w:sz w:val="28"/>
          <w:szCs w:val="28"/>
        </w:rPr>
        <w:t xml:space="preserve"> / Лариса Дибирова // Махачк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линские известия. – 2010. – 29 окт. (№ 42). – С. 32. – (Искусство).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749. Ломунова М. </w:t>
      </w:r>
      <w:r>
        <w:rPr>
          <w:sz w:val="28"/>
          <w:szCs w:val="28"/>
        </w:rPr>
        <w:t xml:space="preserve">Женщины из аула Балхар: </w:t>
      </w:r>
      <w:r w:rsidRPr="007D0AAA">
        <w:rPr>
          <w:sz w:val="28"/>
          <w:szCs w:val="28"/>
        </w:rPr>
        <w:t>[</w:t>
      </w:r>
      <w:r>
        <w:rPr>
          <w:sz w:val="28"/>
          <w:szCs w:val="28"/>
        </w:rPr>
        <w:t>о балхарских гончарных дел мастерицах П. Османовой, З. Умалаевой и др.</w:t>
      </w:r>
      <w:r w:rsidRPr="007D0AAA">
        <w:rPr>
          <w:sz w:val="28"/>
          <w:szCs w:val="28"/>
        </w:rPr>
        <w:t>]</w:t>
      </w:r>
      <w:r>
        <w:rPr>
          <w:sz w:val="28"/>
          <w:szCs w:val="28"/>
        </w:rPr>
        <w:t xml:space="preserve"> / М. Ломунова // Литер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турная Россия. – 1976. – 11 июня. – С. 13.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750. Ломунова М.</w:t>
      </w:r>
      <w:r>
        <w:rPr>
          <w:sz w:val="28"/>
          <w:szCs w:val="28"/>
        </w:rPr>
        <w:t xml:space="preserve"> Мастерицы из аула Балхар: </w:t>
      </w:r>
      <w:r w:rsidRPr="007D0AAA">
        <w:rPr>
          <w:sz w:val="28"/>
          <w:szCs w:val="28"/>
        </w:rPr>
        <w:t>[</w:t>
      </w:r>
      <w:r>
        <w:rPr>
          <w:sz w:val="28"/>
          <w:szCs w:val="28"/>
        </w:rPr>
        <w:t>о мастерицах П. Осм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новой, награжденной орденом «Знак Почета», З. Умалаевой – члене Союза художников СССР, участнице международных выставок в Остенде, Монре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ле, также о мастерицах Х. Абакаровой, Р. Танниевой, П. Магомедовой</w:t>
      </w:r>
      <w:r w:rsidRPr="007D0AAA">
        <w:rPr>
          <w:sz w:val="28"/>
          <w:szCs w:val="28"/>
        </w:rPr>
        <w:t>]</w:t>
      </w:r>
      <w:r>
        <w:rPr>
          <w:sz w:val="28"/>
          <w:szCs w:val="28"/>
        </w:rPr>
        <w:t xml:space="preserve"> / М. Ломунова // Женщина Дагестана. – 1976. - № 6. – С. 14-15.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751. Арбуханова И. </w:t>
      </w:r>
      <w:r>
        <w:rPr>
          <w:sz w:val="28"/>
          <w:szCs w:val="28"/>
        </w:rPr>
        <w:t xml:space="preserve">Сказочное царство Зубайдат Умалаевой: </w:t>
      </w:r>
      <w:r w:rsidRPr="00207D28">
        <w:rPr>
          <w:sz w:val="28"/>
          <w:szCs w:val="28"/>
        </w:rPr>
        <w:t>[</w:t>
      </w:r>
      <w:r>
        <w:rPr>
          <w:sz w:val="28"/>
          <w:szCs w:val="28"/>
        </w:rPr>
        <w:t>о ба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харской керамической игрушке</w:t>
      </w:r>
      <w:r w:rsidRPr="00207D28">
        <w:rPr>
          <w:sz w:val="28"/>
          <w:szCs w:val="28"/>
        </w:rPr>
        <w:t>]</w:t>
      </w:r>
      <w:r>
        <w:rPr>
          <w:sz w:val="28"/>
          <w:szCs w:val="28"/>
        </w:rPr>
        <w:t xml:space="preserve"> / И. Арбуханова // Советский Дагестан. – 1970. - № 3. – С. 71-73.: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752. Викторова В. </w:t>
      </w:r>
      <w:r>
        <w:rPr>
          <w:sz w:val="28"/>
          <w:szCs w:val="28"/>
        </w:rPr>
        <w:t>Мастер керамики, участница многих междунаро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ных и всесоюзных выставок З. Умалаева; Горный аул Балхар / В. Викторова // Правда. – 1977. – 10 июня.: фот.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753. Владимирова Е. </w:t>
      </w:r>
      <w:r>
        <w:rPr>
          <w:sz w:val="28"/>
          <w:szCs w:val="28"/>
        </w:rPr>
        <w:t xml:space="preserve">Игрушки и кувшины: </w:t>
      </w:r>
      <w:r w:rsidRPr="00207D28">
        <w:rPr>
          <w:sz w:val="28"/>
          <w:szCs w:val="28"/>
        </w:rPr>
        <w:t>[</w:t>
      </w:r>
      <w:r>
        <w:rPr>
          <w:sz w:val="28"/>
          <w:szCs w:val="28"/>
        </w:rPr>
        <w:t>балхарки З. Умалаевой</w:t>
      </w:r>
      <w:r w:rsidRPr="00207D28">
        <w:rPr>
          <w:sz w:val="28"/>
          <w:szCs w:val="28"/>
        </w:rPr>
        <w:t>]</w:t>
      </w:r>
      <w:r>
        <w:rPr>
          <w:sz w:val="28"/>
          <w:szCs w:val="28"/>
        </w:rPr>
        <w:t xml:space="preserve"> / Е. Владимирова // Советская культура. – 1974. – 28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754. Джандарова З.</w:t>
      </w:r>
      <w:r>
        <w:rPr>
          <w:sz w:val="28"/>
          <w:szCs w:val="28"/>
        </w:rPr>
        <w:t xml:space="preserve"> Сказочный мир Зубайдат: </w:t>
      </w:r>
      <w:r w:rsidRPr="00207D28">
        <w:rPr>
          <w:sz w:val="28"/>
          <w:szCs w:val="28"/>
        </w:rPr>
        <w:t>[</w:t>
      </w:r>
      <w:r>
        <w:rPr>
          <w:sz w:val="28"/>
          <w:szCs w:val="28"/>
        </w:rPr>
        <w:t>о творчестве народного художника Дагестана,</w:t>
      </w:r>
      <w:r w:rsidR="0085755D">
        <w:rPr>
          <w:sz w:val="28"/>
          <w:szCs w:val="28"/>
        </w:rPr>
        <w:t xml:space="preserve"> гончарных дел мастерицы из села</w:t>
      </w:r>
      <w:r>
        <w:rPr>
          <w:sz w:val="28"/>
          <w:szCs w:val="28"/>
        </w:rPr>
        <w:t xml:space="preserve"> Балхар З. Умала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вой</w:t>
      </w:r>
      <w:r w:rsidRPr="00207D28">
        <w:rPr>
          <w:sz w:val="28"/>
          <w:szCs w:val="28"/>
        </w:rPr>
        <w:t>]</w:t>
      </w:r>
      <w:r>
        <w:rPr>
          <w:sz w:val="28"/>
          <w:szCs w:val="28"/>
        </w:rPr>
        <w:t xml:space="preserve"> / З. Джандарова // Женщина Дагестана. – 1988. - № 4. – С. 24.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755. Джандарова З. </w:t>
      </w:r>
      <w:r>
        <w:rPr>
          <w:sz w:val="28"/>
          <w:szCs w:val="28"/>
        </w:rPr>
        <w:t xml:space="preserve">Светлый взгляд Зубайдат: Штрихи к портрету: </w:t>
      </w:r>
      <w:r w:rsidRPr="00207D28">
        <w:rPr>
          <w:sz w:val="28"/>
          <w:szCs w:val="28"/>
        </w:rPr>
        <w:t>[</w:t>
      </w:r>
      <w:r>
        <w:rPr>
          <w:sz w:val="28"/>
          <w:szCs w:val="28"/>
        </w:rPr>
        <w:t>о мастере – керамисте из села Балхар З. Умалаевой</w:t>
      </w:r>
      <w:r w:rsidRPr="00207D28">
        <w:rPr>
          <w:sz w:val="28"/>
          <w:szCs w:val="28"/>
        </w:rPr>
        <w:t>]</w:t>
      </w:r>
      <w:r>
        <w:rPr>
          <w:sz w:val="28"/>
          <w:szCs w:val="28"/>
        </w:rPr>
        <w:t xml:space="preserve"> / З. Джандарова // Комс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молец Дагестана. – 1979. – 28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756. Когда оживает глина: </w:t>
      </w:r>
      <w:r w:rsidRPr="008A35CA">
        <w:rPr>
          <w:sz w:val="28"/>
          <w:szCs w:val="28"/>
        </w:rPr>
        <w:t>[</w:t>
      </w:r>
      <w:r>
        <w:rPr>
          <w:sz w:val="28"/>
          <w:szCs w:val="28"/>
        </w:rPr>
        <w:t>о мастере – керамисте из села Балхар З. Умалаевой</w:t>
      </w:r>
      <w:r w:rsidRPr="008A35CA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1982. – 2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757. Мах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яммадов М.-Ж. </w:t>
      </w:r>
      <w:r>
        <w:rPr>
          <w:sz w:val="28"/>
          <w:szCs w:val="28"/>
        </w:rPr>
        <w:t>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амрулизирад касибти / Ленина байрахъ. – 1974. – 3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 М.-Ж. Взятое из жизни: </w:t>
      </w:r>
      <w:r w:rsidRPr="007907FA">
        <w:rPr>
          <w:sz w:val="28"/>
          <w:szCs w:val="28"/>
        </w:rPr>
        <w:t>[</w:t>
      </w:r>
      <w:r>
        <w:rPr>
          <w:sz w:val="28"/>
          <w:szCs w:val="28"/>
        </w:rPr>
        <w:t>глинян. игрушки мастера из Ба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хар З. Умалаевой</w:t>
      </w:r>
      <w:r w:rsidRPr="007907FA">
        <w:rPr>
          <w:sz w:val="28"/>
          <w:szCs w:val="28"/>
        </w:rPr>
        <w:t>]</w:t>
      </w:r>
      <w:r>
        <w:rPr>
          <w:sz w:val="28"/>
          <w:szCs w:val="28"/>
        </w:rPr>
        <w:t xml:space="preserve"> / М.-Ж. Магомедов // Ленинское знамя. – 1974. – 3 окт.</w:t>
      </w:r>
      <w:r w:rsidR="00B07858">
        <w:rPr>
          <w:sz w:val="28"/>
          <w:szCs w:val="28"/>
        </w:rPr>
        <w:t xml:space="preserve"> Дарг.яз.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758. Мальцева Н. </w:t>
      </w:r>
      <w:r>
        <w:rPr>
          <w:sz w:val="28"/>
          <w:szCs w:val="28"/>
        </w:rPr>
        <w:t xml:space="preserve">Керамика и ткачество Зубайдат Умалаевой: </w:t>
      </w:r>
      <w:r w:rsidRPr="007907FA">
        <w:rPr>
          <w:sz w:val="28"/>
          <w:szCs w:val="28"/>
        </w:rPr>
        <w:t>[</w:t>
      </w:r>
      <w:r>
        <w:rPr>
          <w:sz w:val="28"/>
          <w:szCs w:val="28"/>
        </w:rPr>
        <w:t>о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тере-гончаре из Балхара</w:t>
      </w:r>
      <w:r w:rsidRPr="007907FA">
        <w:rPr>
          <w:sz w:val="28"/>
          <w:szCs w:val="28"/>
        </w:rPr>
        <w:t>]</w:t>
      </w:r>
      <w:r>
        <w:rPr>
          <w:sz w:val="28"/>
          <w:szCs w:val="28"/>
        </w:rPr>
        <w:t xml:space="preserve"> / Н. Мальцева // Декоративное искусство СССР. – 1976. - № 2. – С. 45.: с портр.,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759. Рудницкая Ю. </w:t>
      </w:r>
      <w:r>
        <w:rPr>
          <w:sz w:val="28"/>
          <w:szCs w:val="28"/>
        </w:rPr>
        <w:t xml:space="preserve">Гостья из Дагестана: </w:t>
      </w:r>
      <w:r w:rsidRPr="00C53D2D">
        <w:rPr>
          <w:sz w:val="28"/>
          <w:szCs w:val="28"/>
        </w:rPr>
        <w:t>[</w:t>
      </w:r>
      <w:r>
        <w:rPr>
          <w:sz w:val="28"/>
          <w:szCs w:val="28"/>
        </w:rPr>
        <w:t>о</w:t>
      </w:r>
      <w:r w:rsidR="00EC6B51">
        <w:rPr>
          <w:sz w:val="28"/>
          <w:szCs w:val="28"/>
        </w:rPr>
        <w:t xml:space="preserve"> мастерице гончарных дел </w:t>
      </w:r>
      <w:r w:rsidR="0085755D">
        <w:rPr>
          <w:sz w:val="28"/>
          <w:szCs w:val="28"/>
        </w:rPr>
        <w:t xml:space="preserve"> из села</w:t>
      </w:r>
      <w:r>
        <w:rPr>
          <w:sz w:val="28"/>
          <w:szCs w:val="28"/>
        </w:rPr>
        <w:t xml:space="preserve"> Балхар</w:t>
      </w:r>
      <w:r w:rsidR="00EC6B51">
        <w:rPr>
          <w:sz w:val="28"/>
          <w:szCs w:val="28"/>
        </w:rPr>
        <w:t>,</w:t>
      </w:r>
      <w:r>
        <w:rPr>
          <w:sz w:val="28"/>
          <w:szCs w:val="28"/>
        </w:rPr>
        <w:t xml:space="preserve"> З. Умалаевой</w:t>
      </w:r>
      <w:r w:rsidRPr="00C53D2D">
        <w:rPr>
          <w:sz w:val="28"/>
          <w:szCs w:val="28"/>
        </w:rPr>
        <w:t>]</w:t>
      </w:r>
      <w:r>
        <w:rPr>
          <w:sz w:val="28"/>
          <w:szCs w:val="28"/>
        </w:rPr>
        <w:t xml:space="preserve"> / Ю. Рудницкая // Вечерний Ростов. – 1979. – 7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760. Сказочная глина Балхарки: </w:t>
      </w:r>
      <w:r w:rsidRPr="00C53D2D">
        <w:rPr>
          <w:sz w:val="28"/>
          <w:szCs w:val="28"/>
        </w:rPr>
        <w:t>[</w:t>
      </w:r>
      <w:r>
        <w:rPr>
          <w:sz w:val="28"/>
          <w:szCs w:val="28"/>
        </w:rPr>
        <w:t>на выставке произведений З. Ум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лаевой</w:t>
      </w:r>
      <w:r w:rsidRPr="00C53D2D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1988. – 9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761. Ризаев М. </w:t>
      </w:r>
      <w:r>
        <w:rPr>
          <w:sz w:val="28"/>
          <w:szCs w:val="28"/>
        </w:rPr>
        <w:t xml:space="preserve">Испикские мастера: </w:t>
      </w:r>
      <w:r w:rsidRPr="00C53D2D">
        <w:rPr>
          <w:sz w:val="28"/>
          <w:szCs w:val="28"/>
        </w:rPr>
        <w:t>[</w:t>
      </w:r>
      <w:r w:rsidR="0093265A">
        <w:rPr>
          <w:sz w:val="28"/>
          <w:szCs w:val="28"/>
        </w:rPr>
        <w:t>творчество Низами Шерифова</w:t>
      </w:r>
      <w:r w:rsidR="00B07858">
        <w:rPr>
          <w:sz w:val="28"/>
          <w:szCs w:val="28"/>
        </w:rPr>
        <w:t xml:space="preserve">, </w:t>
      </w:r>
      <w:r>
        <w:rPr>
          <w:sz w:val="28"/>
          <w:szCs w:val="28"/>
        </w:rPr>
        <w:t>мас</w:t>
      </w:r>
      <w:r w:rsidR="00B07858">
        <w:rPr>
          <w:sz w:val="28"/>
          <w:szCs w:val="28"/>
        </w:rPr>
        <w:t>тера орнамент. искусства, испикского</w:t>
      </w:r>
      <w:r>
        <w:rPr>
          <w:sz w:val="28"/>
          <w:szCs w:val="28"/>
        </w:rPr>
        <w:t xml:space="preserve"> керам. промысла из села Испик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лейман-Стальского р-на</w:t>
      </w:r>
      <w:r w:rsidRPr="00C53D2D">
        <w:rPr>
          <w:sz w:val="28"/>
          <w:szCs w:val="28"/>
        </w:rPr>
        <w:t>]</w:t>
      </w:r>
      <w:r>
        <w:rPr>
          <w:sz w:val="28"/>
          <w:szCs w:val="28"/>
        </w:rPr>
        <w:t xml:space="preserve"> / М. Ризаев // Махачкалинские известия. – 2005. – 18 февр. (№ 6). – С. 28. – (Таланты).</w:t>
      </w:r>
    </w:p>
    <w:p w:rsidR="0093265A" w:rsidRDefault="0093265A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Ковроделие</w:t>
      </w:r>
      <w:r w:rsidR="006E7DDE">
        <w:rPr>
          <w:b/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762. Анохина С. </w:t>
      </w:r>
      <w:r>
        <w:rPr>
          <w:sz w:val="28"/>
          <w:szCs w:val="28"/>
        </w:rPr>
        <w:t xml:space="preserve">Табасаранские ковры: </w:t>
      </w:r>
      <w:r w:rsidRPr="00B41019">
        <w:rPr>
          <w:sz w:val="28"/>
          <w:szCs w:val="28"/>
        </w:rPr>
        <w:t>[</w:t>
      </w:r>
      <w:r>
        <w:rPr>
          <w:sz w:val="28"/>
          <w:szCs w:val="28"/>
        </w:rPr>
        <w:t>о нар. художествен. промыслах Дагестана</w:t>
      </w:r>
      <w:r w:rsidRPr="00B41019">
        <w:rPr>
          <w:sz w:val="28"/>
          <w:szCs w:val="28"/>
        </w:rPr>
        <w:t>]</w:t>
      </w:r>
      <w:r>
        <w:rPr>
          <w:sz w:val="28"/>
          <w:szCs w:val="28"/>
        </w:rPr>
        <w:t xml:space="preserve"> / Светлана Анохина // Истина (газ. в газ.). – 2010. – 10 дек. (№51). – С. 02. – (Родные просторы).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763. Баширова Н. </w:t>
      </w:r>
      <w:r>
        <w:rPr>
          <w:sz w:val="28"/>
          <w:szCs w:val="28"/>
        </w:rPr>
        <w:t>Проблемы ковровой школы / Н. Баширва // Знамя коммунизма. – 1989. – 11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764. Газимагомедов Г.Г. </w:t>
      </w:r>
      <w:r>
        <w:rPr>
          <w:sz w:val="28"/>
          <w:szCs w:val="28"/>
        </w:rPr>
        <w:t xml:space="preserve">Искусство ковроделия: </w:t>
      </w:r>
      <w:r w:rsidRPr="00B41019">
        <w:rPr>
          <w:sz w:val="28"/>
          <w:szCs w:val="28"/>
        </w:rPr>
        <w:t>[</w:t>
      </w:r>
      <w:r>
        <w:rPr>
          <w:sz w:val="28"/>
          <w:szCs w:val="28"/>
        </w:rPr>
        <w:t>о развитии коврод</w:t>
      </w:r>
      <w:r>
        <w:rPr>
          <w:sz w:val="28"/>
          <w:szCs w:val="28"/>
        </w:rPr>
        <w:t>е</w:t>
      </w:r>
      <w:r w:rsidR="00B07858">
        <w:rPr>
          <w:sz w:val="28"/>
          <w:szCs w:val="28"/>
        </w:rPr>
        <w:t>лия в лезгинских</w:t>
      </w:r>
      <w:r>
        <w:rPr>
          <w:sz w:val="28"/>
          <w:szCs w:val="28"/>
        </w:rPr>
        <w:t xml:space="preserve"> р-нах</w:t>
      </w:r>
      <w:r w:rsidRPr="00B41019">
        <w:rPr>
          <w:sz w:val="28"/>
          <w:szCs w:val="28"/>
        </w:rPr>
        <w:t>]</w:t>
      </w:r>
      <w:r>
        <w:rPr>
          <w:sz w:val="28"/>
          <w:szCs w:val="28"/>
        </w:rPr>
        <w:t xml:space="preserve"> / Г.Г. Газимагомедов // Возрождение (Лезгины). – 2000. - № 6. – С. 68-70. – (История).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765. Гусейнов А.Г. </w:t>
      </w:r>
      <w:r>
        <w:rPr>
          <w:sz w:val="28"/>
          <w:szCs w:val="28"/>
        </w:rPr>
        <w:t xml:space="preserve">Традиции дагестанского ручного ковроделия: </w:t>
      </w:r>
      <w:r w:rsidRPr="002D66DC">
        <w:rPr>
          <w:sz w:val="28"/>
          <w:szCs w:val="28"/>
        </w:rPr>
        <w:t>[</w:t>
      </w:r>
      <w:r>
        <w:rPr>
          <w:sz w:val="28"/>
          <w:szCs w:val="28"/>
        </w:rPr>
        <w:t>о ковроделии – как искусстве</w:t>
      </w:r>
      <w:r w:rsidRPr="002D66DC">
        <w:rPr>
          <w:sz w:val="28"/>
          <w:szCs w:val="28"/>
        </w:rPr>
        <w:t>]</w:t>
      </w:r>
      <w:r>
        <w:rPr>
          <w:sz w:val="28"/>
          <w:szCs w:val="28"/>
        </w:rPr>
        <w:t xml:space="preserve"> / А.Г. Гусейнов // Народы Дагестана. – 2001. - №2. – С. 54-55. – (Искусство).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766. Дагестанские ковры</w:t>
      </w:r>
      <w:r>
        <w:rPr>
          <w:sz w:val="28"/>
          <w:szCs w:val="28"/>
        </w:rPr>
        <w:t xml:space="preserve"> // Дагестанская правда. – 1935. – 24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767. Дагестанское ковроделие </w:t>
      </w:r>
      <w:r>
        <w:rPr>
          <w:sz w:val="28"/>
          <w:szCs w:val="28"/>
        </w:rPr>
        <w:t>// Народные художественные промы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лы РСФСР. – М., 1982. – С. 195-201.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768. Жалилов М. </w:t>
      </w:r>
      <w:r>
        <w:rPr>
          <w:sz w:val="28"/>
          <w:szCs w:val="28"/>
        </w:rPr>
        <w:t>Нехишар-алхишар // Лезги газет. – 2012. – 8 март. – Ч. 14.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Джалилов М. Узоры: </w:t>
      </w:r>
      <w:r w:rsidRPr="00BA7BFA">
        <w:rPr>
          <w:sz w:val="28"/>
          <w:szCs w:val="28"/>
        </w:rPr>
        <w:t>[</w:t>
      </w:r>
      <w:r>
        <w:rPr>
          <w:sz w:val="28"/>
          <w:szCs w:val="28"/>
        </w:rPr>
        <w:t>об узорах в ковроделии</w:t>
      </w:r>
      <w:r w:rsidRPr="00BA7BFA">
        <w:rPr>
          <w:sz w:val="28"/>
          <w:szCs w:val="28"/>
        </w:rPr>
        <w:t>]</w:t>
      </w:r>
      <w:r>
        <w:rPr>
          <w:sz w:val="28"/>
          <w:szCs w:val="28"/>
        </w:rPr>
        <w:t xml:space="preserve"> / Мердали Джалилов // Лезгинская газета. – 2012. – 8 марта. – С. 14.</w:t>
      </w:r>
    </w:p>
    <w:p w:rsidR="0009128E" w:rsidRDefault="005E3D38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Лезг.яз.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769. Джамбулаев Д. </w:t>
      </w:r>
      <w:r>
        <w:rPr>
          <w:sz w:val="28"/>
          <w:szCs w:val="28"/>
        </w:rPr>
        <w:t xml:space="preserve">Подзабытые промыслы: </w:t>
      </w:r>
      <w:r w:rsidRPr="00CF6B3C">
        <w:rPr>
          <w:sz w:val="28"/>
          <w:szCs w:val="28"/>
        </w:rPr>
        <w:t>[</w:t>
      </w:r>
      <w:r>
        <w:rPr>
          <w:sz w:val="28"/>
          <w:szCs w:val="28"/>
        </w:rPr>
        <w:t>об открытие в селе Ба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лаич Хунзахского р-на, Кутлаб Тляратинского р-на, Карата Ахвахского р-на ковровых фабрик, которые со временем перестали работать, и о рахатинских бурках</w:t>
      </w:r>
      <w:r w:rsidRPr="00CF6B3C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Джамбулаев // Дагестанская правда. – 2002. – 22 марта. – С. 2.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770. Казилов Г.Н. </w:t>
      </w:r>
      <w:r>
        <w:rPr>
          <w:sz w:val="28"/>
          <w:szCs w:val="28"/>
        </w:rPr>
        <w:t>Алфавит ковровой орнаментики Дагестана / Г.Н. Казилов // Народные художественные промыслы Северного Кавказа: трад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ции и современность. – Махачкала, 1988. – С. 141-157.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771. Казилов Г.</w:t>
      </w:r>
      <w:r>
        <w:rPr>
          <w:sz w:val="28"/>
          <w:szCs w:val="28"/>
        </w:rPr>
        <w:t xml:space="preserve"> Сохранить и приумножить. Приглашаем к разговору: </w:t>
      </w:r>
      <w:r w:rsidRPr="00583C7D">
        <w:rPr>
          <w:sz w:val="28"/>
          <w:szCs w:val="28"/>
        </w:rPr>
        <w:t>[</w:t>
      </w:r>
      <w:r>
        <w:rPr>
          <w:sz w:val="28"/>
          <w:szCs w:val="28"/>
        </w:rPr>
        <w:t>о ковроткачестве</w:t>
      </w:r>
      <w:r w:rsidRPr="00583C7D">
        <w:rPr>
          <w:sz w:val="28"/>
          <w:szCs w:val="28"/>
        </w:rPr>
        <w:t>]</w:t>
      </w:r>
      <w:r>
        <w:rPr>
          <w:sz w:val="28"/>
          <w:szCs w:val="28"/>
        </w:rPr>
        <w:t xml:space="preserve"> / Г. Казилов // Дагестанская правда. – 1981. – 11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772. Касимов П. </w:t>
      </w:r>
      <w:r>
        <w:rPr>
          <w:sz w:val="28"/>
          <w:szCs w:val="28"/>
        </w:rPr>
        <w:t xml:space="preserve">Дорогу в завтра – устлать коврами: </w:t>
      </w:r>
      <w:r w:rsidRPr="00583C7D">
        <w:rPr>
          <w:sz w:val="28"/>
          <w:szCs w:val="28"/>
        </w:rPr>
        <w:t>[</w:t>
      </w:r>
      <w:r>
        <w:rPr>
          <w:sz w:val="28"/>
          <w:szCs w:val="28"/>
        </w:rPr>
        <w:t>история коврод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лия в Дагестане</w:t>
      </w:r>
      <w:r w:rsidRPr="00583C7D">
        <w:rPr>
          <w:sz w:val="28"/>
          <w:szCs w:val="28"/>
        </w:rPr>
        <w:t>]</w:t>
      </w:r>
      <w:r>
        <w:rPr>
          <w:sz w:val="28"/>
          <w:szCs w:val="28"/>
        </w:rPr>
        <w:t xml:space="preserve"> / П. Касимов // Дагестан. – 2009. - № 3. – С. 8-10.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773. Ковры Дагестана</w:t>
      </w:r>
      <w:r>
        <w:rPr>
          <w:sz w:val="28"/>
          <w:szCs w:val="28"/>
        </w:rPr>
        <w:t xml:space="preserve"> // Дагестанская правда. – 1938. – 31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774. Ковры Дагестана</w:t>
      </w:r>
      <w:r>
        <w:rPr>
          <w:sz w:val="28"/>
          <w:szCs w:val="28"/>
        </w:rPr>
        <w:t xml:space="preserve"> // Народные художественные промыслы / под общ. ред. О.С. Поповой. – М., 1984. – С. 104-120.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775. Ковры – юбилею: </w:t>
      </w:r>
      <w:r w:rsidRPr="002C4CE4">
        <w:rPr>
          <w:sz w:val="28"/>
          <w:szCs w:val="28"/>
        </w:rPr>
        <w:t>[</w:t>
      </w:r>
      <w:r>
        <w:rPr>
          <w:sz w:val="28"/>
          <w:szCs w:val="28"/>
        </w:rPr>
        <w:t>о тематических коврах, изготовленных к 50-летию ДАССР</w:t>
      </w:r>
      <w:r w:rsidRPr="002C4CE4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1970. – 24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776. Магомедова Д. </w:t>
      </w:r>
      <w:r>
        <w:rPr>
          <w:sz w:val="28"/>
          <w:szCs w:val="28"/>
        </w:rPr>
        <w:t>Песня для красивого ковра. О судьбе ковроткач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 в Дагестане / Джамиля Магомедова // Дагестанская правда. – 2010. – 21дек. (№ 442-443). – С. 3. – (Народные промыслы).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777. Малаев П. </w:t>
      </w:r>
      <w:r>
        <w:rPr>
          <w:sz w:val="28"/>
          <w:szCs w:val="28"/>
        </w:rPr>
        <w:t>Нехишрин дуьньяда // Коммунист. – 1983. – 27 март.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Малаев П. В мире узоров: </w:t>
      </w:r>
      <w:r w:rsidRPr="002C4CE4">
        <w:rPr>
          <w:sz w:val="28"/>
          <w:szCs w:val="28"/>
        </w:rPr>
        <w:t>[</w:t>
      </w:r>
      <w:r>
        <w:rPr>
          <w:sz w:val="28"/>
          <w:szCs w:val="28"/>
        </w:rPr>
        <w:t>ковроткачество в Табасаране</w:t>
      </w:r>
      <w:r w:rsidRPr="002C4CE4">
        <w:rPr>
          <w:sz w:val="28"/>
          <w:szCs w:val="28"/>
        </w:rPr>
        <w:t>]</w:t>
      </w:r>
      <w:r>
        <w:rPr>
          <w:sz w:val="28"/>
          <w:szCs w:val="28"/>
        </w:rPr>
        <w:t xml:space="preserve"> / П. Малаев // Коммунист. – 1983. – 27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778. Меджидов Ш. </w:t>
      </w:r>
      <w:r>
        <w:rPr>
          <w:sz w:val="28"/>
          <w:szCs w:val="28"/>
        </w:rPr>
        <w:t xml:space="preserve">Общая цель: </w:t>
      </w:r>
      <w:r w:rsidRPr="002C4CE4">
        <w:rPr>
          <w:sz w:val="28"/>
          <w:szCs w:val="28"/>
        </w:rPr>
        <w:t>[</w:t>
      </w:r>
      <w:r>
        <w:rPr>
          <w:sz w:val="28"/>
          <w:szCs w:val="28"/>
        </w:rPr>
        <w:t>о ковроделии Дагестана</w:t>
      </w:r>
      <w:r w:rsidRPr="002C4CE4">
        <w:rPr>
          <w:sz w:val="28"/>
          <w:szCs w:val="28"/>
        </w:rPr>
        <w:t>]</w:t>
      </w:r>
      <w:r>
        <w:rPr>
          <w:sz w:val="28"/>
          <w:szCs w:val="28"/>
        </w:rPr>
        <w:t xml:space="preserve"> / Ш. Ме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жидов // Социалистическая индустрия. – 1971. – 11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779. Муртазалиева А.И. </w:t>
      </w:r>
      <w:r>
        <w:rPr>
          <w:sz w:val="28"/>
          <w:szCs w:val="28"/>
        </w:rPr>
        <w:t>Своеобразие и неповторимость почерка ава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ских мастериц: </w:t>
      </w:r>
      <w:r w:rsidRPr="002C4CE4">
        <w:rPr>
          <w:sz w:val="28"/>
          <w:szCs w:val="28"/>
        </w:rPr>
        <w:t>[</w:t>
      </w:r>
      <w:r>
        <w:rPr>
          <w:sz w:val="28"/>
          <w:szCs w:val="28"/>
        </w:rPr>
        <w:t>о ковроткачестве аварцев, особенностях орнаментальных композиций различных типов ковров (паласы, ворсовые и войлочные ковры) и их колорите</w:t>
      </w:r>
      <w:r w:rsidRPr="002C4CE4">
        <w:rPr>
          <w:sz w:val="28"/>
          <w:szCs w:val="28"/>
        </w:rPr>
        <w:t>]</w:t>
      </w:r>
      <w:r>
        <w:rPr>
          <w:sz w:val="28"/>
          <w:szCs w:val="28"/>
        </w:rPr>
        <w:t xml:space="preserve"> / Л.И. Муртазалиева // Возрождение. – 1995. – № 2. – С. 59-60.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780. Рабаданов Р. </w:t>
      </w:r>
      <w:r>
        <w:rPr>
          <w:sz w:val="28"/>
          <w:szCs w:val="28"/>
        </w:rPr>
        <w:t>Мастерство табасаранских ковровщиц / Р. Рабаданов // Махачкалинские известия. – 2003. – 20 июня (№ 25). – С. 23.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781. Ратенков В. </w:t>
      </w:r>
      <w:r>
        <w:rPr>
          <w:sz w:val="28"/>
          <w:szCs w:val="28"/>
        </w:rPr>
        <w:t xml:space="preserve">Все краски Дагестана: </w:t>
      </w:r>
      <w:r w:rsidRPr="00B71CFB">
        <w:rPr>
          <w:sz w:val="28"/>
          <w:szCs w:val="28"/>
        </w:rPr>
        <w:t>[</w:t>
      </w:r>
      <w:r>
        <w:rPr>
          <w:sz w:val="28"/>
          <w:szCs w:val="28"/>
        </w:rPr>
        <w:t>о дагест. коврах</w:t>
      </w:r>
      <w:r w:rsidRPr="00B71CFB">
        <w:rPr>
          <w:sz w:val="28"/>
          <w:szCs w:val="28"/>
        </w:rPr>
        <w:t>]</w:t>
      </w:r>
      <w:r>
        <w:rPr>
          <w:sz w:val="28"/>
          <w:szCs w:val="28"/>
        </w:rPr>
        <w:t xml:space="preserve"> / В. Ратенков // Знамя Юности (Минск). – 1976. – 17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782. Розова Р. </w:t>
      </w:r>
      <w:r>
        <w:rPr>
          <w:sz w:val="28"/>
          <w:szCs w:val="28"/>
        </w:rPr>
        <w:t>Хороши Дагестанские ковры / Р. Розова // Советская торговля. – 1963. – 12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783. С Олимпийской символикой: </w:t>
      </w:r>
      <w:r w:rsidRPr="00B71CFB">
        <w:rPr>
          <w:sz w:val="28"/>
          <w:szCs w:val="28"/>
        </w:rPr>
        <w:t>[</w:t>
      </w:r>
      <w:r>
        <w:rPr>
          <w:sz w:val="28"/>
          <w:szCs w:val="28"/>
        </w:rPr>
        <w:t>о ковроделии Дагестана</w:t>
      </w:r>
      <w:r w:rsidRPr="00B71CFB">
        <w:rPr>
          <w:sz w:val="28"/>
          <w:szCs w:val="28"/>
        </w:rPr>
        <w:t>]</w:t>
      </w:r>
      <w:r>
        <w:rPr>
          <w:sz w:val="28"/>
          <w:szCs w:val="28"/>
        </w:rPr>
        <w:t xml:space="preserve"> // Сове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ские профсоюза. – 1979. - № 10.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784. Салько Н.Б. </w:t>
      </w:r>
      <w:r>
        <w:rPr>
          <w:sz w:val="28"/>
          <w:szCs w:val="28"/>
        </w:rPr>
        <w:t>Ковры южного Дагестана / Н.Б. Салько // Советская этнография. – 1951. - № 2. – С. 204-213.: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785. Сберечь ремесло: </w:t>
      </w:r>
      <w:r w:rsidRPr="00B71CFB">
        <w:rPr>
          <w:sz w:val="28"/>
          <w:szCs w:val="28"/>
        </w:rPr>
        <w:t>[</w:t>
      </w:r>
      <w:r>
        <w:rPr>
          <w:sz w:val="28"/>
          <w:szCs w:val="28"/>
        </w:rPr>
        <w:t>ковровые цехи в районах респ.</w:t>
      </w:r>
      <w:r w:rsidRPr="00B71CFB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1990. – 28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786. Северьянова В. </w:t>
      </w:r>
      <w:r>
        <w:rPr>
          <w:sz w:val="28"/>
          <w:szCs w:val="28"/>
        </w:rPr>
        <w:t xml:space="preserve">Краски аула: </w:t>
      </w:r>
      <w:r w:rsidRPr="00B71CFB">
        <w:rPr>
          <w:sz w:val="28"/>
          <w:szCs w:val="28"/>
        </w:rPr>
        <w:t>[</w:t>
      </w:r>
      <w:r>
        <w:rPr>
          <w:sz w:val="28"/>
          <w:szCs w:val="28"/>
        </w:rPr>
        <w:t>о коврах Дагестана</w:t>
      </w:r>
      <w:r w:rsidRPr="00B71CFB">
        <w:rPr>
          <w:sz w:val="28"/>
          <w:szCs w:val="28"/>
        </w:rPr>
        <w:t>]</w:t>
      </w:r>
      <w:r>
        <w:rPr>
          <w:sz w:val="28"/>
          <w:szCs w:val="28"/>
        </w:rPr>
        <w:t xml:space="preserve"> / В. Северьян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 // Советский Союз. – 1977. - № 7. – С. 42-43.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787. Семейные традиции: </w:t>
      </w:r>
      <w:r w:rsidRPr="00B71CFB">
        <w:rPr>
          <w:sz w:val="28"/>
          <w:szCs w:val="28"/>
        </w:rPr>
        <w:t>[</w:t>
      </w:r>
      <w:r>
        <w:rPr>
          <w:sz w:val="28"/>
          <w:szCs w:val="28"/>
        </w:rPr>
        <w:t>снимок ковровщицы из Агульского р-на Наримат с дочкой шестиклассницей Калимат Алиевой за ковроткацким 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ком</w:t>
      </w:r>
      <w:r w:rsidRPr="00B71CFB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1994. – 22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788. Ташлицкая Э. </w:t>
      </w:r>
      <w:r>
        <w:rPr>
          <w:sz w:val="28"/>
          <w:szCs w:val="28"/>
        </w:rPr>
        <w:t xml:space="preserve">Беречь и развивать народное искусство: </w:t>
      </w:r>
      <w:r w:rsidRPr="00260945">
        <w:rPr>
          <w:sz w:val="28"/>
          <w:szCs w:val="28"/>
        </w:rPr>
        <w:t>[</w:t>
      </w:r>
      <w:r>
        <w:rPr>
          <w:sz w:val="28"/>
          <w:szCs w:val="28"/>
        </w:rPr>
        <w:t>о сохр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нении и развитии ковроткачества в Дагестане</w:t>
      </w:r>
      <w:r w:rsidRPr="00260945">
        <w:rPr>
          <w:sz w:val="28"/>
          <w:szCs w:val="28"/>
        </w:rPr>
        <w:t>]</w:t>
      </w:r>
      <w:r>
        <w:rPr>
          <w:sz w:val="28"/>
          <w:szCs w:val="28"/>
        </w:rPr>
        <w:t xml:space="preserve"> / Э. Ташлицкая // Советский Дагестан. – 1967. - № 1. – С. 70.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789. Узоры ковра: </w:t>
      </w:r>
      <w:r w:rsidRPr="00260945">
        <w:rPr>
          <w:sz w:val="28"/>
          <w:szCs w:val="28"/>
        </w:rPr>
        <w:t>[</w:t>
      </w:r>
      <w:r>
        <w:rPr>
          <w:sz w:val="28"/>
          <w:szCs w:val="28"/>
        </w:rPr>
        <w:t>о ковровщицах Дагестана</w:t>
      </w:r>
      <w:r w:rsidRPr="00260945">
        <w:rPr>
          <w:sz w:val="28"/>
          <w:szCs w:val="28"/>
        </w:rPr>
        <w:t>]</w:t>
      </w:r>
      <w:r>
        <w:rPr>
          <w:sz w:val="28"/>
          <w:szCs w:val="28"/>
        </w:rPr>
        <w:t xml:space="preserve"> / Трунов Дм. Аулы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теров. – Махачкала, 1957. – С. 56-80.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790. Уруджев Р. </w:t>
      </w:r>
      <w:r>
        <w:rPr>
          <w:sz w:val="28"/>
          <w:szCs w:val="28"/>
        </w:rPr>
        <w:t>Дагестанские ковры: с помощью современного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водства. Рынок и мы / Р. Уруджев // Дагестанская правда. – 1993. – 11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791. Чирков Д.А. </w:t>
      </w:r>
      <w:r>
        <w:rPr>
          <w:sz w:val="28"/>
          <w:szCs w:val="28"/>
        </w:rPr>
        <w:t>Проблемы развития дагестанского ковроделия / Д.А. Чирков // Традиции и современность в искусстве народных художественных промыслов Северного Кавказа. – М., 1987. – С. 91-117.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792. Шихмагомедов Н. </w:t>
      </w:r>
      <w:r>
        <w:rPr>
          <w:sz w:val="28"/>
          <w:szCs w:val="28"/>
        </w:rPr>
        <w:t xml:space="preserve">Быть табасаранским коврам лучшими в мире: </w:t>
      </w:r>
      <w:r w:rsidRPr="00260945">
        <w:rPr>
          <w:sz w:val="28"/>
          <w:szCs w:val="28"/>
        </w:rPr>
        <w:t>[</w:t>
      </w:r>
      <w:r>
        <w:rPr>
          <w:sz w:val="28"/>
          <w:szCs w:val="28"/>
        </w:rPr>
        <w:t>беседа с ген. директором</w:t>
      </w:r>
      <w:r w:rsidR="005E3D38">
        <w:rPr>
          <w:sz w:val="28"/>
          <w:szCs w:val="28"/>
        </w:rPr>
        <w:t xml:space="preserve"> гос. предприятия «Дагковры» / з</w:t>
      </w:r>
      <w:r>
        <w:rPr>
          <w:sz w:val="28"/>
          <w:szCs w:val="28"/>
        </w:rPr>
        <w:t>аписала Н. Тузова</w:t>
      </w:r>
      <w:r w:rsidRPr="00260945">
        <w:rPr>
          <w:sz w:val="28"/>
          <w:szCs w:val="28"/>
        </w:rPr>
        <w:t>]</w:t>
      </w:r>
      <w:r>
        <w:rPr>
          <w:sz w:val="28"/>
          <w:szCs w:val="28"/>
        </w:rPr>
        <w:t xml:space="preserve"> / Н. Шихмагомедов // Дагестанская правда. – 1995. – 16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793. Ященко П. </w:t>
      </w:r>
      <w:r>
        <w:rPr>
          <w:sz w:val="28"/>
          <w:szCs w:val="28"/>
        </w:rPr>
        <w:t>Дагестанские ковры / П. Ященко // Вечерний Ташкент. – 1983. – 19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>- // Советская торговля. – 1983. – 27 окт.</w:t>
      </w:r>
    </w:p>
    <w:p w:rsidR="0009128E" w:rsidRDefault="0009128E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Разновидность ковровых изделий</w:t>
      </w:r>
    </w:p>
    <w:p w:rsidR="0009128E" w:rsidRDefault="0009128E" w:rsidP="006E7DDE">
      <w:pPr>
        <w:spacing w:before="240"/>
        <w:jc w:val="center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794. Анохина С. </w:t>
      </w:r>
      <w:r>
        <w:rPr>
          <w:sz w:val="28"/>
          <w:szCs w:val="28"/>
        </w:rPr>
        <w:t xml:space="preserve">Бежта: Наизат, мицо и гъачо: </w:t>
      </w:r>
      <w:r w:rsidRPr="005835B1">
        <w:rPr>
          <w:sz w:val="28"/>
          <w:szCs w:val="28"/>
        </w:rPr>
        <w:t>[</w:t>
      </w:r>
      <w:r>
        <w:rPr>
          <w:sz w:val="28"/>
          <w:szCs w:val="28"/>
        </w:rPr>
        <w:t>о ковровщице, об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кусстве ковроткачества</w:t>
      </w:r>
      <w:r w:rsidRPr="005835B1">
        <w:rPr>
          <w:sz w:val="28"/>
          <w:szCs w:val="28"/>
        </w:rPr>
        <w:t>]</w:t>
      </w:r>
      <w:r>
        <w:rPr>
          <w:sz w:val="28"/>
          <w:szCs w:val="28"/>
        </w:rPr>
        <w:t xml:space="preserve"> / Светлана Анохина // Дагестанская правда. – 2010. - № 9. – С. 44-46.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795. Арбабаши – в Лондоне: </w:t>
      </w:r>
      <w:r w:rsidRPr="00811734">
        <w:rPr>
          <w:sz w:val="28"/>
          <w:szCs w:val="28"/>
        </w:rPr>
        <w:t>[</w:t>
      </w:r>
      <w:r>
        <w:rPr>
          <w:sz w:val="28"/>
          <w:szCs w:val="28"/>
        </w:rPr>
        <w:t>ковры Дылым. ковровой ф-ки</w:t>
      </w:r>
      <w:r w:rsidRPr="00811734">
        <w:rPr>
          <w:sz w:val="28"/>
          <w:szCs w:val="28"/>
        </w:rPr>
        <w:t>]</w:t>
      </w:r>
      <w:r>
        <w:rPr>
          <w:sz w:val="28"/>
          <w:szCs w:val="28"/>
        </w:rPr>
        <w:t xml:space="preserve">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1989. – 18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796. Арбаши из Дагестана: </w:t>
      </w:r>
      <w:r w:rsidRPr="002C25EC">
        <w:rPr>
          <w:sz w:val="28"/>
          <w:szCs w:val="28"/>
        </w:rPr>
        <w:t>[</w:t>
      </w:r>
      <w:r>
        <w:rPr>
          <w:sz w:val="28"/>
          <w:szCs w:val="28"/>
        </w:rPr>
        <w:t>ковроткачество</w:t>
      </w:r>
      <w:r w:rsidRPr="002C25EC">
        <w:rPr>
          <w:sz w:val="28"/>
          <w:szCs w:val="28"/>
        </w:rPr>
        <w:t>]</w:t>
      </w:r>
      <w:r>
        <w:rPr>
          <w:sz w:val="28"/>
          <w:szCs w:val="28"/>
        </w:rPr>
        <w:t xml:space="preserve"> // Советский Союз. – 1974. - № 3. – С. 50.,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797. Дебиров П.М. </w:t>
      </w:r>
      <w:r>
        <w:rPr>
          <w:sz w:val="28"/>
          <w:szCs w:val="28"/>
        </w:rPr>
        <w:t>Современный войлочный орнамент ногайцев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 / П.М. Дебиров // Искусство Дагестана в контексте современной 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жественной культуры. – Махачкала, 1988. – С. 120-183.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798. Керейтов Р.Х. </w:t>
      </w:r>
      <w:r>
        <w:rPr>
          <w:sz w:val="28"/>
          <w:szCs w:val="28"/>
        </w:rPr>
        <w:t xml:space="preserve">Современные войлочные изделия у ногайцев: </w:t>
      </w:r>
      <w:r w:rsidRPr="00BE6096">
        <w:rPr>
          <w:sz w:val="28"/>
          <w:szCs w:val="28"/>
        </w:rPr>
        <w:t>[</w:t>
      </w:r>
      <w:r>
        <w:rPr>
          <w:sz w:val="28"/>
          <w:szCs w:val="28"/>
        </w:rPr>
        <w:t>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которые параллели</w:t>
      </w:r>
      <w:r w:rsidRPr="00BE6096">
        <w:rPr>
          <w:sz w:val="28"/>
          <w:szCs w:val="28"/>
        </w:rPr>
        <w:t>]</w:t>
      </w:r>
      <w:r>
        <w:rPr>
          <w:sz w:val="28"/>
          <w:szCs w:val="28"/>
        </w:rPr>
        <w:t xml:space="preserve"> / Р.Х. Керейтов // Народные художественные промыслы Северного Кавказа: традиции и современность. – Махачкала, 1988. – С. 82-86.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799. Ризванов 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К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аралазул сугъур //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акъикъат. – 1998. – 30 май. – Гь. 9. – (Халкъ махщелчаг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и).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Ризванов Х. Каратинское сукно: </w:t>
      </w:r>
      <w:r w:rsidRPr="00E72D1D">
        <w:rPr>
          <w:sz w:val="28"/>
          <w:szCs w:val="28"/>
        </w:rPr>
        <w:t>[</w:t>
      </w:r>
      <w:r w:rsidR="005E3D38">
        <w:rPr>
          <w:sz w:val="28"/>
          <w:szCs w:val="28"/>
        </w:rPr>
        <w:t>о каратинских</w:t>
      </w:r>
      <w:r>
        <w:rPr>
          <w:sz w:val="28"/>
          <w:szCs w:val="28"/>
        </w:rPr>
        <w:t xml:space="preserve"> безворсовых коврах</w:t>
      </w:r>
      <w:r w:rsidRPr="00E72D1D">
        <w:rPr>
          <w:sz w:val="28"/>
          <w:szCs w:val="28"/>
        </w:rPr>
        <w:t>]</w:t>
      </w:r>
      <w:r>
        <w:rPr>
          <w:sz w:val="28"/>
          <w:szCs w:val="28"/>
        </w:rPr>
        <w:t xml:space="preserve"> / Х. Ризванов // Истина. – 30 мая. – С. 9. – (Нар. мастера).</w:t>
      </w:r>
    </w:p>
    <w:p w:rsidR="0009128E" w:rsidRDefault="005E3D38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93265A" w:rsidRDefault="0009128E" w:rsidP="006E7DDE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800. Фатуллаев. </w:t>
      </w:r>
      <w:r>
        <w:rPr>
          <w:sz w:val="28"/>
          <w:szCs w:val="28"/>
        </w:rPr>
        <w:t>Возобновить производство сумахов / Фатуллаев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1939. – 16 июля.</w:t>
      </w: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Ковровые фабрики</w:t>
      </w:r>
    </w:p>
    <w:p w:rsidR="0093265A" w:rsidRDefault="0093265A" w:rsidP="006E7DDE">
      <w:pPr>
        <w:spacing w:before="240"/>
        <w:jc w:val="center"/>
        <w:rPr>
          <w:b/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Аламишенская ковровая фабрика</w:t>
      </w: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</w:t>
      </w:r>
      <w:r w:rsidR="00047042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Аламише (Эминхюр) Сулейман Стальского р-на)</w:t>
      </w:r>
    </w:p>
    <w:p w:rsidR="0009128E" w:rsidRDefault="0009128E" w:rsidP="006E7DDE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801. Керимов Р. </w:t>
      </w:r>
      <w:r>
        <w:rPr>
          <w:sz w:val="28"/>
          <w:szCs w:val="28"/>
        </w:rPr>
        <w:t>Мумкинвилер мадниава // Коммунист. – 1979. – 31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Керимов Р. Возможности еще есть: </w:t>
      </w:r>
      <w:r w:rsidRPr="0093064B">
        <w:rPr>
          <w:sz w:val="28"/>
          <w:szCs w:val="28"/>
        </w:rPr>
        <w:t>[</w:t>
      </w:r>
      <w:r>
        <w:rPr>
          <w:sz w:val="28"/>
          <w:szCs w:val="28"/>
        </w:rPr>
        <w:t>об Аламишенской ковровой фа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рике С. Стальского р-на</w:t>
      </w:r>
      <w:r w:rsidRPr="0093064B">
        <w:rPr>
          <w:sz w:val="28"/>
          <w:szCs w:val="28"/>
        </w:rPr>
        <w:t>]</w:t>
      </w:r>
      <w:r>
        <w:rPr>
          <w:sz w:val="28"/>
          <w:szCs w:val="28"/>
        </w:rPr>
        <w:t xml:space="preserve"> / Р. Керимов // Коммунист. – 1979. – 31 окт.</w:t>
      </w:r>
      <w:r w:rsidR="00A64186">
        <w:rPr>
          <w:sz w:val="28"/>
          <w:szCs w:val="28"/>
        </w:rPr>
        <w:t xml:space="preserve"> </w:t>
      </w:r>
      <w:r w:rsidR="005E3D38">
        <w:rPr>
          <w:sz w:val="28"/>
          <w:szCs w:val="28"/>
        </w:rPr>
        <w:t>Лезг.яз.</w:t>
      </w:r>
    </w:p>
    <w:p w:rsidR="0093265A" w:rsidRDefault="0093265A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Аркитская ковровая фабрика</w:t>
      </w:r>
    </w:p>
    <w:p w:rsidR="0009128E" w:rsidRDefault="00047042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(село</w:t>
      </w:r>
      <w:r w:rsidR="0009128E">
        <w:rPr>
          <w:b/>
          <w:sz w:val="28"/>
          <w:szCs w:val="28"/>
        </w:rPr>
        <w:t xml:space="preserve"> Аркит Табасаранского района)</w:t>
      </w:r>
    </w:p>
    <w:p w:rsidR="0009128E" w:rsidRPr="0093064B" w:rsidRDefault="0009128E" w:rsidP="006E7DDE">
      <w:pPr>
        <w:spacing w:before="240"/>
        <w:jc w:val="center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802. Брызгалов В. </w:t>
      </w:r>
      <w:r>
        <w:rPr>
          <w:sz w:val="28"/>
          <w:szCs w:val="28"/>
        </w:rPr>
        <w:t xml:space="preserve">Рождение сказки: </w:t>
      </w:r>
      <w:r w:rsidRPr="00985818">
        <w:rPr>
          <w:sz w:val="28"/>
          <w:szCs w:val="28"/>
        </w:rPr>
        <w:t>[</w:t>
      </w:r>
      <w:r>
        <w:rPr>
          <w:sz w:val="28"/>
          <w:szCs w:val="28"/>
        </w:rPr>
        <w:t>о мастерицах Аркитской ковр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ф-ки Табасаранского р-на</w:t>
      </w:r>
      <w:r w:rsidRPr="00985818">
        <w:rPr>
          <w:sz w:val="28"/>
          <w:szCs w:val="28"/>
        </w:rPr>
        <w:t>]</w:t>
      </w:r>
      <w:r>
        <w:rPr>
          <w:sz w:val="28"/>
          <w:szCs w:val="28"/>
        </w:rPr>
        <w:t xml:space="preserve"> / В. Брызгалов // Дагестанская правда. – 1968. – 24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803. Рамазанов Ш. </w:t>
      </w:r>
      <w:r>
        <w:rPr>
          <w:sz w:val="28"/>
          <w:szCs w:val="28"/>
        </w:rPr>
        <w:t xml:space="preserve">Сотки свой заветный ковер: </w:t>
      </w:r>
      <w:r w:rsidRPr="00985818">
        <w:rPr>
          <w:sz w:val="28"/>
          <w:szCs w:val="28"/>
        </w:rPr>
        <w:t>[</w:t>
      </w:r>
      <w:r>
        <w:rPr>
          <w:sz w:val="28"/>
          <w:szCs w:val="28"/>
        </w:rPr>
        <w:t>рассказ о ковровщ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цах Аркитской ковровой фабрики Табасаранского района</w:t>
      </w:r>
      <w:r w:rsidRPr="00985818">
        <w:rPr>
          <w:sz w:val="28"/>
          <w:szCs w:val="28"/>
        </w:rPr>
        <w:t>]</w:t>
      </w:r>
      <w:r>
        <w:rPr>
          <w:sz w:val="28"/>
          <w:szCs w:val="28"/>
        </w:rPr>
        <w:t xml:space="preserve"> / Ш. Рамазанов // Комсомолец Дагестана. – 1976. – 14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804. Харитонова А. </w:t>
      </w:r>
      <w:r>
        <w:rPr>
          <w:sz w:val="28"/>
          <w:szCs w:val="28"/>
        </w:rPr>
        <w:t xml:space="preserve">Весенние узоры: </w:t>
      </w:r>
      <w:r w:rsidRPr="00985818">
        <w:rPr>
          <w:sz w:val="28"/>
          <w:szCs w:val="28"/>
        </w:rPr>
        <w:t>[</w:t>
      </w:r>
      <w:r>
        <w:rPr>
          <w:sz w:val="28"/>
          <w:szCs w:val="28"/>
        </w:rPr>
        <w:t>о ковровщице Б. Абдуллаевой из села Аркит Табасаранского р-на</w:t>
      </w:r>
      <w:r w:rsidRPr="00985818">
        <w:rPr>
          <w:sz w:val="28"/>
          <w:szCs w:val="28"/>
        </w:rPr>
        <w:t>]</w:t>
      </w:r>
      <w:r>
        <w:rPr>
          <w:sz w:val="28"/>
          <w:szCs w:val="28"/>
        </w:rPr>
        <w:t xml:space="preserve"> / А. Харитонова // Сельская жизнь.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805. Сунаханум Селимхановна Гаджиева: </w:t>
      </w:r>
      <w:r w:rsidRPr="009C1598">
        <w:rPr>
          <w:sz w:val="28"/>
          <w:szCs w:val="28"/>
        </w:rPr>
        <w:t>[</w:t>
      </w:r>
      <w:r>
        <w:rPr>
          <w:sz w:val="28"/>
          <w:szCs w:val="28"/>
        </w:rPr>
        <w:t>о ковровщице Аркитской ковровой ф-ки Табасаранского района, кандидата в депутаты Верховного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вета ДАССР по Аркитскому избирательному округу</w:t>
      </w:r>
      <w:r w:rsidRPr="009C1598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1980. – 2 февр. – ил., портр.</w:t>
      </w:r>
    </w:p>
    <w:p w:rsidR="0093265A" w:rsidRDefault="0093265A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Батлаичская ковровая фабрика</w:t>
      </w:r>
    </w:p>
    <w:p w:rsidR="0009128E" w:rsidRDefault="00047042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(село</w:t>
      </w:r>
      <w:r w:rsidR="0009128E">
        <w:rPr>
          <w:b/>
          <w:sz w:val="28"/>
          <w:szCs w:val="28"/>
        </w:rPr>
        <w:t xml:space="preserve"> Батлаич Хунзахского р-на)</w:t>
      </w:r>
    </w:p>
    <w:p w:rsidR="0009128E" w:rsidRDefault="0009128E" w:rsidP="006E7DDE">
      <w:pPr>
        <w:spacing w:before="240"/>
        <w:jc w:val="center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806. Джамбулаев Д. </w:t>
      </w:r>
      <w:r>
        <w:rPr>
          <w:sz w:val="28"/>
          <w:szCs w:val="28"/>
        </w:rPr>
        <w:t xml:space="preserve">Требуются энтузиасты: </w:t>
      </w:r>
      <w:r w:rsidRPr="00637B50">
        <w:rPr>
          <w:sz w:val="28"/>
          <w:szCs w:val="28"/>
        </w:rPr>
        <w:t>[</w:t>
      </w:r>
      <w:r>
        <w:rPr>
          <w:sz w:val="28"/>
          <w:szCs w:val="28"/>
        </w:rPr>
        <w:t>о дир</w:t>
      </w:r>
      <w:r w:rsidR="005E3D38">
        <w:rPr>
          <w:sz w:val="28"/>
          <w:szCs w:val="28"/>
        </w:rPr>
        <w:t>екторе Батлаичской ковровой ф-ки</w:t>
      </w:r>
      <w:r>
        <w:rPr>
          <w:sz w:val="28"/>
          <w:szCs w:val="28"/>
        </w:rPr>
        <w:t xml:space="preserve"> Хунзахского р-на П. Мухидиновой</w:t>
      </w:r>
      <w:r w:rsidRPr="00637B50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Джамбулаев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1993. - № 6. – 14 янв.</w:t>
      </w:r>
    </w:p>
    <w:p w:rsidR="0009128E" w:rsidRDefault="0009128E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Дербентская ковровая фабрика</w:t>
      </w: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(коврово-производственное объединение «Дербант»)</w:t>
      </w:r>
    </w:p>
    <w:p w:rsidR="0009128E" w:rsidRPr="00637B50" w:rsidRDefault="0009128E" w:rsidP="006E7DDE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807. Азизов М. </w:t>
      </w:r>
      <w:r>
        <w:rPr>
          <w:sz w:val="28"/>
          <w:szCs w:val="28"/>
        </w:rPr>
        <w:t xml:space="preserve">Дарящие красоту: </w:t>
      </w:r>
      <w:r w:rsidRPr="00637B50">
        <w:rPr>
          <w:sz w:val="28"/>
          <w:szCs w:val="28"/>
        </w:rPr>
        <w:t>[</w:t>
      </w:r>
      <w:r>
        <w:rPr>
          <w:sz w:val="28"/>
          <w:szCs w:val="28"/>
        </w:rPr>
        <w:t>о Дербентской ковровой фабрике и ее мастерицах</w:t>
      </w:r>
      <w:r w:rsidRPr="00637B50">
        <w:rPr>
          <w:sz w:val="28"/>
          <w:szCs w:val="28"/>
        </w:rPr>
        <w:t>]</w:t>
      </w:r>
      <w:r>
        <w:rPr>
          <w:sz w:val="28"/>
          <w:szCs w:val="28"/>
        </w:rPr>
        <w:t xml:space="preserve"> / М. Азизов // Комсомолец Дагестана. – 1974. – 8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808. Багишев Э. </w:t>
      </w:r>
      <w:r>
        <w:rPr>
          <w:sz w:val="28"/>
          <w:szCs w:val="28"/>
        </w:rPr>
        <w:t xml:space="preserve">Сложился коллектив: </w:t>
      </w:r>
      <w:r w:rsidRPr="00637B50">
        <w:rPr>
          <w:sz w:val="28"/>
          <w:szCs w:val="28"/>
        </w:rPr>
        <w:t>[</w:t>
      </w:r>
      <w:r>
        <w:rPr>
          <w:sz w:val="28"/>
          <w:szCs w:val="28"/>
        </w:rPr>
        <w:t>о коврово-производственном объединении «Дербент»</w:t>
      </w:r>
      <w:r w:rsidRPr="00637B50">
        <w:rPr>
          <w:sz w:val="28"/>
          <w:szCs w:val="28"/>
        </w:rPr>
        <w:t>]</w:t>
      </w:r>
      <w:r>
        <w:rPr>
          <w:sz w:val="28"/>
          <w:szCs w:val="28"/>
        </w:rPr>
        <w:t xml:space="preserve"> / Э. Багишев // Дагестанская правда. – 1988. – 2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809. Вахсман А. </w:t>
      </w:r>
      <w:r>
        <w:rPr>
          <w:sz w:val="28"/>
          <w:szCs w:val="28"/>
        </w:rPr>
        <w:t xml:space="preserve">Ковры и арифметика: </w:t>
      </w:r>
      <w:r w:rsidRPr="00637B50">
        <w:rPr>
          <w:sz w:val="28"/>
          <w:szCs w:val="28"/>
        </w:rPr>
        <w:t>[</w:t>
      </w:r>
      <w:r>
        <w:rPr>
          <w:sz w:val="28"/>
          <w:szCs w:val="28"/>
        </w:rPr>
        <w:t>о Дербентской ковровой фа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рике</w:t>
      </w:r>
      <w:r w:rsidRPr="00637B50">
        <w:rPr>
          <w:sz w:val="28"/>
          <w:szCs w:val="28"/>
        </w:rPr>
        <w:t>]</w:t>
      </w:r>
      <w:r>
        <w:rPr>
          <w:sz w:val="28"/>
          <w:szCs w:val="28"/>
        </w:rPr>
        <w:t xml:space="preserve"> / А. Вахсман // Дагестанская правда. – 1966. – 15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810. Впервые в Дагестане: </w:t>
      </w:r>
      <w:r w:rsidRPr="007D0B31">
        <w:rPr>
          <w:sz w:val="28"/>
          <w:szCs w:val="28"/>
        </w:rPr>
        <w:t>[</w:t>
      </w:r>
      <w:r>
        <w:rPr>
          <w:sz w:val="28"/>
          <w:szCs w:val="28"/>
        </w:rPr>
        <w:t>о присвоении знака качества изделиям Дербентской ковровой фабрики</w:t>
      </w:r>
      <w:r w:rsidRPr="007D0B31">
        <w:rPr>
          <w:sz w:val="28"/>
          <w:szCs w:val="28"/>
        </w:rPr>
        <w:t>]</w:t>
      </w:r>
      <w:r>
        <w:rPr>
          <w:sz w:val="28"/>
          <w:szCs w:val="28"/>
        </w:rPr>
        <w:t xml:space="preserve"> // Советский Дагестан. – 1972. - № 1. – С. 27.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811. Габибов Д. </w:t>
      </w:r>
      <w:r>
        <w:rPr>
          <w:sz w:val="28"/>
          <w:szCs w:val="28"/>
        </w:rPr>
        <w:t xml:space="preserve">Узоры сверх плана: </w:t>
      </w:r>
      <w:r w:rsidRPr="007D0B31">
        <w:rPr>
          <w:sz w:val="28"/>
          <w:szCs w:val="28"/>
        </w:rPr>
        <w:t>[</w:t>
      </w:r>
      <w:r>
        <w:rPr>
          <w:sz w:val="28"/>
          <w:szCs w:val="28"/>
        </w:rPr>
        <w:t>о коллективе Дербентской ковр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фабрики</w:t>
      </w:r>
      <w:r w:rsidRPr="007D0B31">
        <w:rPr>
          <w:sz w:val="28"/>
          <w:szCs w:val="28"/>
        </w:rPr>
        <w:t>]</w:t>
      </w:r>
      <w:r>
        <w:rPr>
          <w:sz w:val="28"/>
          <w:szCs w:val="28"/>
        </w:rPr>
        <w:t xml:space="preserve"> / Д. Габибов // Дагестанская правда. – 1986. – 26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812. Исрафилов И. </w:t>
      </w:r>
      <w:r>
        <w:rPr>
          <w:sz w:val="28"/>
          <w:szCs w:val="28"/>
        </w:rPr>
        <w:t xml:space="preserve">Дружба окрыляет сердца: </w:t>
      </w:r>
      <w:r w:rsidRPr="0049457D">
        <w:rPr>
          <w:sz w:val="28"/>
          <w:szCs w:val="28"/>
        </w:rPr>
        <w:t>[</w:t>
      </w:r>
      <w:r>
        <w:rPr>
          <w:sz w:val="28"/>
          <w:szCs w:val="28"/>
        </w:rPr>
        <w:t>о коллективе Дербен</w:t>
      </w:r>
      <w:r>
        <w:rPr>
          <w:sz w:val="28"/>
          <w:szCs w:val="28"/>
        </w:rPr>
        <w:t>т</w:t>
      </w:r>
      <w:r w:rsidR="005E3D38">
        <w:rPr>
          <w:sz w:val="28"/>
          <w:szCs w:val="28"/>
        </w:rPr>
        <w:t>ского коврово-производствен.</w:t>
      </w:r>
      <w:r>
        <w:rPr>
          <w:sz w:val="28"/>
          <w:szCs w:val="28"/>
        </w:rPr>
        <w:t xml:space="preserve"> комбината</w:t>
      </w:r>
      <w:r w:rsidRPr="0049457D">
        <w:rPr>
          <w:sz w:val="28"/>
          <w:szCs w:val="28"/>
        </w:rPr>
        <w:t>]</w:t>
      </w:r>
      <w:r>
        <w:rPr>
          <w:sz w:val="28"/>
          <w:szCs w:val="28"/>
        </w:rPr>
        <w:t xml:space="preserve"> / И. Исрафилов // Дагестанская правда. – 1988. – 23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813. Казиханов А. </w:t>
      </w:r>
      <w:r>
        <w:rPr>
          <w:sz w:val="28"/>
          <w:szCs w:val="28"/>
        </w:rPr>
        <w:t xml:space="preserve">Фабрика радуги: </w:t>
      </w:r>
      <w:r w:rsidRPr="00291A03">
        <w:rPr>
          <w:sz w:val="28"/>
          <w:szCs w:val="28"/>
        </w:rPr>
        <w:t>[</w:t>
      </w:r>
      <w:r>
        <w:rPr>
          <w:sz w:val="28"/>
          <w:szCs w:val="28"/>
        </w:rPr>
        <w:t>о Дербентской ковровой фабрике</w:t>
      </w:r>
      <w:r w:rsidRPr="00291A03">
        <w:rPr>
          <w:sz w:val="28"/>
          <w:szCs w:val="28"/>
        </w:rPr>
        <w:t>]</w:t>
      </w:r>
      <w:r>
        <w:rPr>
          <w:sz w:val="28"/>
          <w:szCs w:val="28"/>
        </w:rPr>
        <w:t xml:space="preserve"> / А. Казиханов // Дагестанская правда. – 1973. – 2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814. Крылов Вл. </w:t>
      </w:r>
      <w:r>
        <w:rPr>
          <w:sz w:val="28"/>
          <w:szCs w:val="28"/>
        </w:rPr>
        <w:t xml:space="preserve">Убеждений своих не меняю: </w:t>
      </w:r>
      <w:r w:rsidRPr="00291A03">
        <w:rPr>
          <w:sz w:val="28"/>
          <w:szCs w:val="28"/>
        </w:rPr>
        <w:t>[</w:t>
      </w:r>
      <w:r>
        <w:rPr>
          <w:sz w:val="28"/>
          <w:szCs w:val="28"/>
        </w:rPr>
        <w:t>о ген. директоре ковр</w:t>
      </w:r>
      <w:r>
        <w:rPr>
          <w:sz w:val="28"/>
          <w:szCs w:val="28"/>
        </w:rPr>
        <w:t>о</w:t>
      </w:r>
      <w:r w:rsidR="005E3D38">
        <w:rPr>
          <w:sz w:val="28"/>
          <w:szCs w:val="28"/>
        </w:rPr>
        <w:t>во-производствен.</w:t>
      </w:r>
      <w:r>
        <w:rPr>
          <w:sz w:val="28"/>
          <w:szCs w:val="28"/>
        </w:rPr>
        <w:t xml:space="preserve"> объединения «Дербент»</w:t>
      </w:r>
      <w:r w:rsidRPr="00291A03">
        <w:rPr>
          <w:sz w:val="28"/>
          <w:szCs w:val="28"/>
        </w:rPr>
        <w:t>]</w:t>
      </w:r>
      <w:r>
        <w:rPr>
          <w:sz w:val="28"/>
          <w:szCs w:val="28"/>
        </w:rPr>
        <w:t xml:space="preserve"> / Вл. Крылов // Молодежь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стана. – 1992. – 28 июля (№ 29). – (О них говорят).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815. Лазаренко Л. </w:t>
      </w:r>
      <w:r>
        <w:rPr>
          <w:sz w:val="28"/>
          <w:szCs w:val="28"/>
        </w:rPr>
        <w:t xml:space="preserve">Дербентские «самоцветы»: </w:t>
      </w:r>
      <w:r w:rsidRPr="00171584">
        <w:rPr>
          <w:sz w:val="28"/>
          <w:szCs w:val="28"/>
        </w:rPr>
        <w:t>[</w:t>
      </w:r>
      <w:r>
        <w:rPr>
          <w:sz w:val="28"/>
          <w:szCs w:val="28"/>
        </w:rPr>
        <w:t>о Дербентских коврах</w:t>
      </w:r>
      <w:r w:rsidRPr="00171584">
        <w:rPr>
          <w:sz w:val="28"/>
          <w:szCs w:val="28"/>
        </w:rPr>
        <w:t>]</w:t>
      </w:r>
      <w:r>
        <w:rPr>
          <w:sz w:val="28"/>
          <w:szCs w:val="28"/>
        </w:rPr>
        <w:t xml:space="preserve"> / Л. Лазаренко // Советская Россия. – 1968. – 10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816. Макстман И. </w:t>
      </w:r>
      <w:r>
        <w:rPr>
          <w:sz w:val="28"/>
          <w:szCs w:val="28"/>
        </w:rPr>
        <w:t xml:space="preserve">Ковры новых рисунков и расцветок: </w:t>
      </w:r>
      <w:r w:rsidRPr="00171584">
        <w:rPr>
          <w:sz w:val="28"/>
          <w:szCs w:val="28"/>
        </w:rPr>
        <w:t>[</w:t>
      </w:r>
      <w:r>
        <w:rPr>
          <w:sz w:val="28"/>
          <w:szCs w:val="28"/>
        </w:rPr>
        <w:t>Дербентская ковровая фабрика</w:t>
      </w:r>
      <w:r w:rsidRPr="00171584">
        <w:rPr>
          <w:sz w:val="28"/>
          <w:szCs w:val="28"/>
        </w:rPr>
        <w:t>]</w:t>
      </w:r>
      <w:r>
        <w:rPr>
          <w:sz w:val="28"/>
          <w:szCs w:val="28"/>
        </w:rPr>
        <w:t xml:space="preserve"> / И. Макстман // Дагестанская правда. – 1963. – 17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817. На </w:t>
      </w:r>
      <w:r w:rsidRPr="00171584">
        <w:rPr>
          <w:b/>
          <w:sz w:val="28"/>
          <w:szCs w:val="28"/>
        </w:rPr>
        <w:t>дербентской ковровой фабрике</w:t>
      </w:r>
      <w:r>
        <w:rPr>
          <w:b/>
          <w:sz w:val="28"/>
          <w:szCs w:val="28"/>
        </w:rPr>
        <w:t xml:space="preserve">: </w:t>
      </w:r>
      <w:r w:rsidRPr="00171584">
        <w:rPr>
          <w:sz w:val="28"/>
          <w:szCs w:val="28"/>
        </w:rPr>
        <w:t>[</w:t>
      </w:r>
      <w:r>
        <w:rPr>
          <w:sz w:val="28"/>
          <w:szCs w:val="28"/>
        </w:rPr>
        <w:t>о качестве изделий 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бентской ковровой фабрики</w:t>
      </w:r>
      <w:r w:rsidRPr="00171584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1981. – 1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818. Просмотр дагестанских ковров: </w:t>
      </w:r>
      <w:r w:rsidRPr="00171584">
        <w:rPr>
          <w:sz w:val="28"/>
          <w:szCs w:val="28"/>
        </w:rPr>
        <w:t>[</w:t>
      </w:r>
      <w:r>
        <w:rPr>
          <w:sz w:val="28"/>
          <w:szCs w:val="28"/>
        </w:rPr>
        <w:t>Дербентская коврово-ткацкая фабрика</w:t>
      </w:r>
      <w:r w:rsidRPr="00171584">
        <w:rPr>
          <w:sz w:val="28"/>
          <w:szCs w:val="28"/>
        </w:rPr>
        <w:t>]</w:t>
      </w:r>
      <w:r>
        <w:rPr>
          <w:sz w:val="28"/>
          <w:szCs w:val="28"/>
        </w:rPr>
        <w:t xml:space="preserve"> // Советская культура. – 1963. – 19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819. Растет экспорт: </w:t>
      </w:r>
      <w:r w:rsidRPr="00171584">
        <w:rPr>
          <w:sz w:val="28"/>
          <w:szCs w:val="28"/>
        </w:rPr>
        <w:t>[</w:t>
      </w:r>
      <w:r>
        <w:rPr>
          <w:sz w:val="28"/>
          <w:szCs w:val="28"/>
        </w:rPr>
        <w:t>о Дербентских коврах</w:t>
      </w:r>
      <w:r w:rsidRPr="00171584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1989. – 15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820. Ратенков В. </w:t>
      </w:r>
      <w:r>
        <w:rPr>
          <w:sz w:val="28"/>
          <w:szCs w:val="28"/>
        </w:rPr>
        <w:t xml:space="preserve">Там, где «делают» радугу: </w:t>
      </w:r>
      <w:r w:rsidRPr="00291A03">
        <w:rPr>
          <w:sz w:val="28"/>
          <w:szCs w:val="28"/>
        </w:rPr>
        <w:t>[</w:t>
      </w:r>
      <w:r>
        <w:rPr>
          <w:sz w:val="28"/>
          <w:szCs w:val="28"/>
        </w:rPr>
        <w:t>о Дербентской ковровой фабрике</w:t>
      </w:r>
      <w:r w:rsidRPr="00291A03">
        <w:rPr>
          <w:sz w:val="28"/>
          <w:szCs w:val="28"/>
        </w:rPr>
        <w:t>]</w:t>
      </w:r>
      <w:r>
        <w:rPr>
          <w:sz w:val="28"/>
          <w:szCs w:val="28"/>
        </w:rPr>
        <w:t xml:space="preserve"> / В. Ратенков // Дагестанская правда. –  1987. – 29 марта. – (Репо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таж в номер).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821. Усамов А. </w:t>
      </w:r>
      <w:r>
        <w:rPr>
          <w:sz w:val="28"/>
          <w:szCs w:val="28"/>
        </w:rPr>
        <w:t xml:space="preserve">Дербентский гордиев узел: </w:t>
      </w:r>
      <w:r w:rsidRPr="00435007">
        <w:rPr>
          <w:sz w:val="28"/>
          <w:szCs w:val="28"/>
        </w:rPr>
        <w:t>[</w:t>
      </w:r>
      <w:r>
        <w:rPr>
          <w:sz w:val="28"/>
          <w:szCs w:val="28"/>
        </w:rPr>
        <w:t>о качестве ковров Дербен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фабрики «Дагюн»</w:t>
      </w:r>
      <w:r w:rsidRPr="00435007">
        <w:rPr>
          <w:sz w:val="28"/>
          <w:szCs w:val="28"/>
        </w:rPr>
        <w:t>]</w:t>
      </w:r>
      <w:r>
        <w:rPr>
          <w:sz w:val="28"/>
          <w:szCs w:val="28"/>
        </w:rPr>
        <w:t xml:space="preserve"> / А. Усамов // Дагестанская правда. –  1963. – 27 и</w:t>
      </w:r>
      <w:r>
        <w:rPr>
          <w:sz w:val="28"/>
          <w:szCs w:val="28"/>
        </w:rPr>
        <w:t>ю</w:t>
      </w:r>
      <w:r>
        <w:rPr>
          <w:sz w:val="28"/>
          <w:szCs w:val="28"/>
        </w:rPr>
        <w:t>ня. – (Качество под контроль).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822. Усамов А.</w:t>
      </w:r>
      <w:r>
        <w:rPr>
          <w:sz w:val="28"/>
          <w:szCs w:val="28"/>
        </w:rPr>
        <w:t xml:space="preserve"> Их имена среди героев: </w:t>
      </w:r>
      <w:r w:rsidRPr="0097697A">
        <w:rPr>
          <w:sz w:val="28"/>
          <w:szCs w:val="28"/>
        </w:rPr>
        <w:t>[</w:t>
      </w:r>
      <w:r>
        <w:rPr>
          <w:sz w:val="28"/>
          <w:szCs w:val="28"/>
        </w:rPr>
        <w:t>о передовиках производства Дербентской ковровой фабрики</w:t>
      </w:r>
      <w:r w:rsidRPr="0097697A">
        <w:rPr>
          <w:sz w:val="28"/>
          <w:szCs w:val="28"/>
        </w:rPr>
        <w:t>]</w:t>
      </w:r>
      <w:r>
        <w:rPr>
          <w:sz w:val="28"/>
          <w:szCs w:val="28"/>
        </w:rPr>
        <w:t xml:space="preserve"> / А. Усамов // Дагестанская правда. – 1980. – 3 июля.</w:t>
      </w:r>
    </w:p>
    <w:p w:rsidR="0009128E" w:rsidRPr="00CB3167" w:rsidRDefault="0009128E" w:rsidP="00A64186">
      <w:pPr>
        <w:spacing w:before="24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823. Усамов А.</w:t>
      </w:r>
      <w:r w:rsidRPr="00CB31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Ковры – на экспорт: </w:t>
      </w:r>
      <w:r w:rsidRPr="001D5AB7">
        <w:rPr>
          <w:sz w:val="28"/>
          <w:szCs w:val="28"/>
        </w:rPr>
        <w:t>[</w:t>
      </w:r>
      <w:r>
        <w:rPr>
          <w:sz w:val="28"/>
          <w:szCs w:val="28"/>
        </w:rPr>
        <w:t>о дербентских коврах</w:t>
      </w:r>
      <w:r w:rsidRPr="001D5AB7">
        <w:rPr>
          <w:sz w:val="28"/>
          <w:szCs w:val="28"/>
        </w:rPr>
        <w:t>]</w:t>
      </w:r>
      <w:r>
        <w:rPr>
          <w:sz w:val="28"/>
          <w:szCs w:val="28"/>
        </w:rPr>
        <w:t xml:space="preserve"> / А. Ус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мов // Дагестанская правда. – 1970. – 31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824. Усамов А.</w:t>
      </w:r>
      <w:r>
        <w:rPr>
          <w:sz w:val="28"/>
          <w:szCs w:val="28"/>
        </w:rPr>
        <w:t xml:space="preserve"> Самостоятельность… под надзором: </w:t>
      </w:r>
      <w:r w:rsidRPr="0097697A">
        <w:rPr>
          <w:sz w:val="28"/>
          <w:szCs w:val="28"/>
        </w:rPr>
        <w:t>[</w:t>
      </w:r>
      <w:r>
        <w:rPr>
          <w:sz w:val="28"/>
          <w:szCs w:val="28"/>
        </w:rPr>
        <w:t>о коллективе 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рово-производственного объединения «Дербент»</w:t>
      </w:r>
      <w:r w:rsidRPr="0097697A">
        <w:rPr>
          <w:sz w:val="28"/>
          <w:szCs w:val="28"/>
        </w:rPr>
        <w:t>]</w:t>
      </w:r>
      <w:r>
        <w:rPr>
          <w:sz w:val="28"/>
          <w:szCs w:val="28"/>
        </w:rPr>
        <w:t xml:space="preserve"> / А. Усамов // Дагестанская правда. –  1988. – 20 марта. – (Хозяйствовать по-новому).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825. Хидиров Г. </w:t>
      </w:r>
      <w:r>
        <w:rPr>
          <w:sz w:val="28"/>
          <w:szCs w:val="28"/>
        </w:rPr>
        <w:t xml:space="preserve">Открытая дверь: </w:t>
      </w:r>
      <w:r w:rsidRPr="00291A03">
        <w:rPr>
          <w:sz w:val="28"/>
          <w:szCs w:val="28"/>
        </w:rPr>
        <w:t>[</w:t>
      </w:r>
      <w:r>
        <w:rPr>
          <w:sz w:val="28"/>
          <w:szCs w:val="28"/>
        </w:rPr>
        <w:t>о директоре Дербентской ковровой ф-ки М.Я. Хизгилове</w:t>
      </w:r>
      <w:r w:rsidRPr="00291A03">
        <w:rPr>
          <w:sz w:val="28"/>
          <w:szCs w:val="28"/>
        </w:rPr>
        <w:t>]</w:t>
      </w:r>
      <w:r>
        <w:rPr>
          <w:sz w:val="28"/>
          <w:szCs w:val="28"/>
        </w:rPr>
        <w:t xml:space="preserve"> / Г. Хидиров // Дагестанская правда. – 1968. – 19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826. Хизгилов М. </w:t>
      </w:r>
      <w:r>
        <w:rPr>
          <w:sz w:val="28"/>
          <w:szCs w:val="28"/>
        </w:rPr>
        <w:t xml:space="preserve">Сунна Нурова помогает подругам: </w:t>
      </w:r>
      <w:r w:rsidRPr="001D5AB7">
        <w:rPr>
          <w:sz w:val="28"/>
          <w:szCs w:val="28"/>
        </w:rPr>
        <w:t>[</w:t>
      </w:r>
      <w:r>
        <w:rPr>
          <w:sz w:val="28"/>
          <w:szCs w:val="28"/>
        </w:rPr>
        <w:t>Дербентская коврово-ткацкая фабрика</w:t>
      </w:r>
      <w:r w:rsidRPr="001D5AB7">
        <w:rPr>
          <w:sz w:val="28"/>
          <w:szCs w:val="28"/>
        </w:rPr>
        <w:t>]</w:t>
      </w:r>
      <w:r>
        <w:rPr>
          <w:sz w:val="28"/>
          <w:szCs w:val="28"/>
        </w:rPr>
        <w:t xml:space="preserve"> / М. Хизгилов // Дагестанская правда. – 1961. – 24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827. Юшко М. </w:t>
      </w:r>
      <w:r>
        <w:rPr>
          <w:sz w:val="28"/>
          <w:szCs w:val="28"/>
        </w:rPr>
        <w:t xml:space="preserve">Ковер старой Зульфии: </w:t>
      </w:r>
      <w:r w:rsidRPr="00291A03">
        <w:rPr>
          <w:sz w:val="28"/>
          <w:szCs w:val="28"/>
        </w:rPr>
        <w:t>[</w:t>
      </w:r>
      <w:r>
        <w:rPr>
          <w:sz w:val="28"/>
          <w:szCs w:val="28"/>
        </w:rPr>
        <w:t>о Дербентской ковровой фа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рике</w:t>
      </w:r>
      <w:r w:rsidRPr="00291A03">
        <w:rPr>
          <w:sz w:val="28"/>
          <w:szCs w:val="28"/>
        </w:rPr>
        <w:t>]</w:t>
      </w:r>
      <w:r>
        <w:rPr>
          <w:sz w:val="28"/>
          <w:szCs w:val="28"/>
        </w:rPr>
        <w:t xml:space="preserve"> / М. Юшко // Охрана труда и соцстрахование. – 1984. - № 7. – С. 1.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828. Габибов Д. </w:t>
      </w:r>
      <w:r>
        <w:rPr>
          <w:sz w:val="28"/>
          <w:szCs w:val="28"/>
        </w:rPr>
        <w:t xml:space="preserve">Узоры сверх плана: </w:t>
      </w:r>
      <w:r w:rsidRPr="0006757E">
        <w:rPr>
          <w:sz w:val="28"/>
          <w:szCs w:val="28"/>
        </w:rPr>
        <w:t>[</w:t>
      </w:r>
      <w:r>
        <w:rPr>
          <w:sz w:val="28"/>
          <w:szCs w:val="28"/>
        </w:rPr>
        <w:t>о коллективе Дербентского 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рового комбината</w:t>
      </w:r>
      <w:r w:rsidRPr="0006757E">
        <w:rPr>
          <w:sz w:val="28"/>
          <w:szCs w:val="28"/>
        </w:rPr>
        <w:t>]</w:t>
      </w:r>
      <w:r>
        <w:rPr>
          <w:sz w:val="28"/>
          <w:szCs w:val="28"/>
        </w:rPr>
        <w:t xml:space="preserve"> / Д. Габибов // Дагестанская правда. – 1986. – 26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829. Шихрагьимов А. </w:t>
      </w:r>
      <w:r>
        <w:rPr>
          <w:sz w:val="28"/>
          <w:szCs w:val="28"/>
        </w:rPr>
        <w:t>Юбилейдиз савкьват // Коммунист. – 1970. – 11 апр.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Шихрагимов А. Подарок к юбилею: </w:t>
      </w:r>
      <w:r w:rsidRPr="0006757E">
        <w:rPr>
          <w:sz w:val="28"/>
          <w:szCs w:val="28"/>
        </w:rPr>
        <w:t>[</w:t>
      </w:r>
      <w:r>
        <w:rPr>
          <w:sz w:val="28"/>
          <w:szCs w:val="28"/>
        </w:rPr>
        <w:t>ковровщицы Дербентской ковр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фабрики И. Абасова, Н. Гаврилова, З. Исмаилова, М. Рамазанова, Т. Шихкеримова приготовили ковры с портретом Ильича</w:t>
      </w:r>
      <w:r w:rsidRPr="0006757E">
        <w:rPr>
          <w:sz w:val="28"/>
          <w:szCs w:val="28"/>
        </w:rPr>
        <w:t>]</w:t>
      </w:r>
      <w:r>
        <w:rPr>
          <w:sz w:val="28"/>
          <w:szCs w:val="28"/>
        </w:rPr>
        <w:t xml:space="preserve"> / А. Шихрагимов // Коммунист. – 1970. – 11 апр. – С. 2.</w:t>
      </w:r>
      <w:r w:rsidR="005E3D38">
        <w:rPr>
          <w:sz w:val="28"/>
          <w:szCs w:val="28"/>
        </w:rPr>
        <w:t xml:space="preserve"> </w:t>
      </w:r>
    </w:p>
    <w:p w:rsidR="0009128E" w:rsidRDefault="005E3D38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Лезг.яз.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830. Мастерица всяким коврам гордится: </w:t>
      </w:r>
      <w:r w:rsidRPr="006405E9">
        <w:rPr>
          <w:sz w:val="28"/>
          <w:szCs w:val="28"/>
        </w:rPr>
        <w:t>[</w:t>
      </w:r>
      <w:r>
        <w:rPr>
          <w:sz w:val="28"/>
          <w:szCs w:val="28"/>
        </w:rPr>
        <w:t>о ковровщице Дербен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ковровой ф-ки М. Абдуллаевой</w:t>
      </w:r>
      <w:r w:rsidRPr="006405E9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1992. – 2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831. Мастерица: </w:t>
      </w:r>
      <w:r w:rsidRPr="006405E9">
        <w:rPr>
          <w:sz w:val="28"/>
          <w:szCs w:val="28"/>
        </w:rPr>
        <w:t>[</w:t>
      </w:r>
      <w:r>
        <w:rPr>
          <w:sz w:val="28"/>
          <w:szCs w:val="28"/>
        </w:rPr>
        <w:t>о передовой ковровщице Дербентской ковровой фабрики Саният Адиловой</w:t>
      </w:r>
      <w:r w:rsidRPr="006405E9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1993. – 27 нояб. – ил.</w:t>
      </w:r>
    </w:p>
    <w:p w:rsidR="0009128E" w:rsidRPr="008A0C1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832. Далгатов Б. </w:t>
      </w:r>
      <w:r>
        <w:rPr>
          <w:sz w:val="28"/>
          <w:szCs w:val="28"/>
        </w:rPr>
        <w:t xml:space="preserve">Душевный человек: </w:t>
      </w:r>
      <w:r w:rsidRPr="006405E9">
        <w:rPr>
          <w:sz w:val="28"/>
          <w:szCs w:val="28"/>
        </w:rPr>
        <w:t>[</w:t>
      </w:r>
      <w:r>
        <w:rPr>
          <w:sz w:val="28"/>
          <w:szCs w:val="28"/>
        </w:rPr>
        <w:t>о ковровщице Дербентской 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ровой фабрики Саният Насруллаевой</w:t>
      </w:r>
      <w:r w:rsidRPr="006405E9">
        <w:rPr>
          <w:sz w:val="28"/>
          <w:szCs w:val="28"/>
        </w:rPr>
        <w:t>]</w:t>
      </w:r>
      <w:r>
        <w:rPr>
          <w:sz w:val="28"/>
          <w:szCs w:val="28"/>
        </w:rPr>
        <w:t xml:space="preserve"> / Б. Далгатов // Дагестанская правда. – 1986. – 7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833. Усамов А. </w:t>
      </w:r>
      <w:r>
        <w:rPr>
          <w:sz w:val="28"/>
          <w:szCs w:val="28"/>
        </w:rPr>
        <w:t xml:space="preserve">Ковровщица Суна: </w:t>
      </w:r>
      <w:r w:rsidRPr="008A0C1E">
        <w:rPr>
          <w:sz w:val="28"/>
          <w:szCs w:val="28"/>
        </w:rPr>
        <w:t>[</w:t>
      </w:r>
      <w:r>
        <w:rPr>
          <w:sz w:val="28"/>
          <w:szCs w:val="28"/>
        </w:rPr>
        <w:t>о ковровщице Дербентской ковр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фабрики С. Нуровой</w:t>
      </w:r>
      <w:r w:rsidRPr="006405E9">
        <w:rPr>
          <w:sz w:val="28"/>
          <w:szCs w:val="28"/>
        </w:rPr>
        <w:t>]</w:t>
      </w:r>
      <w:r>
        <w:rPr>
          <w:sz w:val="28"/>
          <w:szCs w:val="28"/>
        </w:rPr>
        <w:t xml:space="preserve"> / А. Усамов // Дагестанская правда. – 1963. – 17 окт.</w:t>
      </w:r>
    </w:p>
    <w:p w:rsidR="0093265A" w:rsidRDefault="0093265A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Дылымская ковровая фабрика</w:t>
      </w:r>
    </w:p>
    <w:p w:rsidR="0009128E" w:rsidRDefault="0093265A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(село</w:t>
      </w:r>
      <w:r w:rsidR="0009128E">
        <w:rPr>
          <w:b/>
          <w:sz w:val="28"/>
          <w:szCs w:val="28"/>
        </w:rPr>
        <w:t xml:space="preserve"> Дылым Казбековского района)</w:t>
      </w:r>
    </w:p>
    <w:p w:rsidR="0093265A" w:rsidRDefault="0093265A" w:rsidP="00A64186">
      <w:pPr>
        <w:spacing w:before="240"/>
        <w:ind w:firstLine="709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834. Канаев М. </w:t>
      </w:r>
      <w:r>
        <w:rPr>
          <w:sz w:val="28"/>
          <w:szCs w:val="28"/>
        </w:rPr>
        <w:t xml:space="preserve">Кризис роста преодолим: </w:t>
      </w:r>
      <w:r w:rsidRPr="005B1176">
        <w:rPr>
          <w:sz w:val="28"/>
          <w:szCs w:val="28"/>
        </w:rPr>
        <w:t>[</w:t>
      </w:r>
      <w:r>
        <w:rPr>
          <w:sz w:val="28"/>
          <w:szCs w:val="28"/>
        </w:rPr>
        <w:t>о переспециализации Д</w:t>
      </w:r>
      <w:r>
        <w:rPr>
          <w:sz w:val="28"/>
          <w:szCs w:val="28"/>
        </w:rPr>
        <w:t>ы</w:t>
      </w:r>
      <w:r>
        <w:rPr>
          <w:sz w:val="28"/>
          <w:szCs w:val="28"/>
        </w:rPr>
        <w:t>лымской ковровой фабрики на швейную фабрику</w:t>
      </w:r>
      <w:r w:rsidRPr="005B1176">
        <w:rPr>
          <w:sz w:val="28"/>
          <w:szCs w:val="28"/>
        </w:rPr>
        <w:t>]</w:t>
      </w:r>
      <w:r>
        <w:rPr>
          <w:sz w:val="28"/>
          <w:szCs w:val="28"/>
        </w:rPr>
        <w:t xml:space="preserve"> / М. Канаев // Комсомолец Дагестана. – 1984. – 29 нояб.</w:t>
      </w:r>
    </w:p>
    <w:p w:rsidR="0093265A" w:rsidRDefault="0009128E" w:rsidP="006E7DDE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835. Назаревич А. </w:t>
      </w:r>
      <w:r>
        <w:rPr>
          <w:sz w:val="28"/>
          <w:szCs w:val="28"/>
        </w:rPr>
        <w:t xml:space="preserve">Путь к мастерству: </w:t>
      </w:r>
      <w:r w:rsidRPr="005B1176">
        <w:rPr>
          <w:sz w:val="28"/>
          <w:szCs w:val="28"/>
        </w:rPr>
        <w:t>[</w:t>
      </w:r>
      <w:r>
        <w:rPr>
          <w:sz w:val="28"/>
          <w:szCs w:val="28"/>
        </w:rPr>
        <w:t>о Дылымской ковровой фабр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ке</w:t>
      </w:r>
      <w:r w:rsidRPr="005B1176">
        <w:rPr>
          <w:sz w:val="28"/>
          <w:szCs w:val="28"/>
        </w:rPr>
        <w:t>]</w:t>
      </w:r>
      <w:r>
        <w:rPr>
          <w:sz w:val="28"/>
          <w:szCs w:val="28"/>
        </w:rPr>
        <w:t xml:space="preserve"> / А. Назаревич // Комсомолец Дагестана. – 1979. – 7 нояб.</w:t>
      </w:r>
    </w:p>
    <w:p w:rsidR="006E7DDE" w:rsidRDefault="006E7DDE" w:rsidP="006E7DDE">
      <w:pPr>
        <w:spacing w:before="240"/>
        <w:ind w:firstLine="709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Кабирская ковровая фабрика</w:t>
      </w:r>
    </w:p>
    <w:p w:rsidR="0009128E" w:rsidRDefault="0093265A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(село</w:t>
      </w:r>
      <w:r w:rsidR="0009128E">
        <w:rPr>
          <w:b/>
          <w:sz w:val="28"/>
          <w:szCs w:val="28"/>
        </w:rPr>
        <w:t xml:space="preserve"> Кабир Курахского района)</w:t>
      </w:r>
    </w:p>
    <w:p w:rsidR="0009128E" w:rsidRDefault="0009128E" w:rsidP="006E7DDE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836. Бабаева Б. </w:t>
      </w:r>
      <w:r>
        <w:rPr>
          <w:sz w:val="28"/>
          <w:szCs w:val="28"/>
        </w:rPr>
        <w:t xml:space="preserve">Диктует жизнь: </w:t>
      </w:r>
      <w:r w:rsidRPr="005B1176">
        <w:rPr>
          <w:sz w:val="28"/>
          <w:szCs w:val="28"/>
        </w:rPr>
        <w:t>[</w:t>
      </w:r>
      <w:r w:rsidR="005E3D38">
        <w:rPr>
          <w:sz w:val="28"/>
          <w:szCs w:val="28"/>
        </w:rPr>
        <w:t>о ковровой ф-ке села</w:t>
      </w:r>
      <w:r>
        <w:rPr>
          <w:sz w:val="28"/>
          <w:szCs w:val="28"/>
        </w:rPr>
        <w:t xml:space="preserve"> Кабир Курахск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р-на</w:t>
      </w:r>
      <w:r w:rsidRPr="005B1176">
        <w:rPr>
          <w:sz w:val="28"/>
          <w:szCs w:val="28"/>
        </w:rPr>
        <w:t>]</w:t>
      </w:r>
      <w:r>
        <w:rPr>
          <w:sz w:val="28"/>
          <w:szCs w:val="28"/>
        </w:rPr>
        <w:t xml:space="preserve"> / Б. Бабаева // Женщина Дагестана. – 1979. - № 5. – С. 2-3.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837. Шабанов Ш. </w:t>
      </w:r>
      <w:r>
        <w:rPr>
          <w:sz w:val="28"/>
          <w:szCs w:val="28"/>
        </w:rPr>
        <w:t xml:space="preserve">Мастерицы узоров: </w:t>
      </w:r>
      <w:r w:rsidRPr="005B1176">
        <w:rPr>
          <w:sz w:val="28"/>
          <w:szCs w:val="28"/>
        </w:rPr>
        <w:t>[</w:t>
      </w:r>
      <w:r>
        <w:rPr>
          <w:sz w:val="28"/>
          <w:szCs w:val="28"/>
        </w:rPr>
        <w:t>о ковровщицах Кабирской 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ровой фабрики Курахского района</w:t>
      </w:r>
      <w:r w:rsidRPr="005B1176">
        <w:rPr>
          <w:sz w:val="28"/>
          <w:szCs w:val="28"/>
        </w:rPr>
        <w:t>]</w:t>
      </w:r>
      <w:r>
        <w:rPr>
          <w:sz w:val="28"/>
          <w:szCs w:val="28"/>
        </w:rPr>
        <w:t xml:space="preserve"> / Ш. Шабанов // Дагестанская правда. – 1981. – 14 февр.</w:t>
      </w:r>
    </w:p>
    <w:p w:rsidR="0093265A" w:rsidRDefault="0093265A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Кандикская ковровая фабрика</w:t>
      </w:r>
    </w:p>
    <w:p w:rsidR="0009128E" w:rsidRDefault="0093265A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(село</w:t>
      </w:r>
      <w:r w:rsidR="0009128E">
        <w:rPr>
          <w:b/>
          <w:sz w:val="28"/>
          <w:szCs w:val="28"/>
        </w:rPr>
        <w:t xml:space="preserve"> Кандик Хивского района)</w:t>
      </w:r>
    </w:p>
    <w:p w:rsidR="0009128E" w:rsidRDefault="0009128E" w:rsidP="006E7DDE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838. Белов Б. </w:t>
      </w:r>
      <w:r>
        <w:rPr>
          <w:sz w:val="28"/>
          <w:szCs w:val="28"/>
        </w:rPr>
        <w:t xml:space="preserve">Земная радуга: </w:t>
      </w:r>
      <w:r w:rsidRPr="005D6967">
        <w:rPr>
          <w:sz w:val="28"/>
          <w:szCs w:val="28"/>
        </w:rPr>
        <w:t>[</w:t>
      </w:r>
      <w:r w:rsidR="0085755D">
        <w:rPr>
          <w:sz w:val="28"/>
          <w:szCs w:val="28"/>
        </w:rPr>
        <w:t>о мастерицах ковровой ф-ки села</w:t>
      </w:r>
      <w:r>
        <w:rPr>
          <w:sz w:val="28"/>
          <w:szCs w:val="28"/>
        </w:rPr>
        <w:t xml:space="preserve"> Кандик Хивского р-на</w:t>
      </w:r>
      <w:r w:rsidRPr="005D6967">
        <w:rPr>
          <w:sz w:val="28"/>
          <w:szCs w:val="28"/>
        </w:rPr>
        <w:t>]</w:t>
      </w:r>
      <w:r>
        <w:rPr>
          <w:sz w:val="28"/>
          <w:szCs w:val="28"/>
        </w:rPr>
        <w:t xml:space="preserve"> / Б. Белов // Дагестанская правда. – 1971. – 17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839. Каибханов К. </w:t>
      </w:r>
      <w:r>
        <w:rPr>
          <w:sz w:val="28"/>
          <w:szCs w:val="28"/>
        </w:rPr>
        <w:t xml:space="preserve">Творцы радуги: </w:t>
      </w:r>
      <w:r w:rsidRPr="005D6967">
        <w:rPr>
          <w:sz w:val="28"/>
          <w:szCs w:val="28"/>
        </w:rPr>
        <w:t>[</w:t>
      </w:r>
      <w:r>
        <w:rPr>
          <w:sz w:val="28"/>
          <w:szCs w:val="28"/>
        </w:rPr>
        <w:t>о ковровой фабрике сел</w:t>
      </w:r>
      <w:r w:rsidR="0085755D">
        <w:rPr>
          <w:sz w:val="28"/>
          <w:szCs w:val="28"/>
        </w:rPr>
        <w:t>а</w:t>
      </w:r>
      <w:r>
        <w:rPr>
          <w:sz w:val="28"/>
          <w:szCs w:val="28"/>
        </w:rPr>
        <w:t xml:space="preserve"> Кандик Хивского р-на</w:t>
      </w:r>
      <w:r w:rsidRPr="005D6967">
        <w:rPr>
          <w:sz w:val="28"/>
          <w:szCs w:val="28"/>
        </w:rPr>
        <w:t>]</w:t>
      </w:r>
      <w:r>
        <w:rPr>
          <w:sz w:val="28"/>
          <w:szCs w:val="28"/>
        </w:rPr>
        <w:t xml:space="preserve"> / К. Каибханов // Дагестанская правда. – 1973. – 2 дек.</w:t>
      </w:r>
    </w:p>
    <w:p w:rsidR="0093265A" w:rsidRDefault="0093265A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Каратинская ковровая фабрика</w:t>
      </w:r>
    </w:p>
    <w:p w:rsidR="0009128E" w:rsidRDefault="0093265A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(село</w:t>
      </w:r>
      <w:r w:rsidR="0009128E">
        <w:rPr>
          <w:b/>
          <w:sz w:val="28"/>
          <w:szCs w:val="28"/>
        </w:rPr>
        <w:t xml:space="preserve"> Карата Ахвахского района)</w:t>
      </w:r>
    </w:p>
    <w:p w:rsidR="0009128E" w:rsidRDefault="0009128E" w:rsidP="006E7DDE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840. Джамбулатов Д. </w:t>
      </w:r>
      <w:r>
        <w:rPr>
          <w:sz w:val="28"/>
          <w:szCs w:val="28"/>
        </w:rPr>
        <w:t xml:space="preserve">Забытый промысел: </w:t>
      </w:r>
      <w:r w:rsidRPr="005D6967">
        <w:rPr>
          <w:sz w:val="28"/>
          <w:szCs w:val="28"/>
        </w:rPr>
        <w:t>[</w:t>
      </w:r>
      <w:r>
        <w:rPr>
          <w:sz w:val="28"/>
          <w:szCs w:val="28"/>
        </w:rPr>
        <w:t>о Каратинской ковровой фабрике</w:t>
      </w:r>
      <w:r w:rsidRPr="005D6967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Джамбулатов // Дагестанская правда. – 1987. – 15 дек.</w:t>
      </w:r>
    </w:p>
    <w:p w:rsidR="0093265A" w:rsidRDefault="0093265A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Курушская ковровая фабрика</w:t>
      </w:r>
    </w:p>
    <w:p w:rsidR="0093265A" w:rsidRDefault="0085755D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(село</w:t>
      </w:r>
      <w:r w:rsidR="0009128E">
        <w:rPr>
          <w:b/>
          <w:sz w:val="28"/>
          <w:szCs w:val="28"/>
        </w:rPr>
        <w:t xml:space="preserve"> Куруш Хасавюртовского района)</w:t>
      </w:r>
    </w:p>
    <w:p w:rsidR="0009128E" w:rsidRDefault="0009128E" w:rsidP="00A64186">
      <w:pPr>
        <w:spacing w:before="240"/>
        <w:ind w:firstLine="709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841. Алимов С. </w:t>
      </w:r>
      <w:r>
        <w:rPr>
          <w:sz w:val="28"/>
          <w:szCs w:val="28"/>
        </w:rPr>
        <w:t xml:space="preserve">Изучая спрос и рынок: </w:t>
      </w:r>
      <w:r w:rsidRPr="005D6967">
        <w:rPr>
          <w:sz w:val="28"/>
          <w:szCs w:val="28"/>
        </w:rPr>
        <w:t>[</w:t>
      </w:r>
      <w:r>
        <w:rPr>
          <w:sz w:val="28"/>
          <w:szCs w:val="28"/>
        </w:rPr>
        <w:t>о Курушской ковровой ф-ке</w:t>
      </w:r>
      <w:r w:rsidRPr="005D6967">
        <w:rPr>
          <w:sz w:val="28"/>
          <w:szCs w:val="28"/>
        </w:rPr>
        <w:t>]</w:t>
      </w:r>
      <w:r>
        <w:rPr>
          <w:sz w:val="28"/>
          <w:szCs w:val="28"/>
        </w:rPr>
        <w:t xml:space="preserve"> / С. Алимов // Дагестанская правда. – 1988. – 3 февр. – (Новый механизм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зяйствования).</w:t>
      </w:r>
    </w:p>
    <w:p w:rsidR="0093265A" w:rsidRDefault="0009128E" w:rsidP="006E7DDE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842. Магомедов К. </w:t>
      </w:r>
      <w:r>
        <w:rPr>
          <w:sz w:val="28"/>
          <w:szCs w:val="28"/>
        </w:rPr>
        <w:t xml:space="preserve">Место в жизни: </w:t>
      </w:r>
      <w:r w:rsidRPr="00B941D8">
        <w:rPr>
          <w:sz w:val="28"/>
          <w:szCs w:val="28"/>
        </w:rPr>
        <w:t>[</w:t>
      </w:r>
      <w:r>
        <w:rPr>
          <w:sz w:val="28"/>
          <w:szCs w:val="28"/>
        </w:rPr>
        <w:t>о коллективе филиала Курушской ковровой ф-ки Хасавюртовского р-на</w:t>
      </w:r>
      <w:r w:rsidRPr="00B941D8">
        <w:rPr>
          <w:sz w:val="28"/>
          <w:szCs w:val="28"/>
        </w:rPr>
        <w:t>]</w:t>
      </w:r>
      <w:r>
        <w:rPr>
          <w:sz w:val="28"/>
          <w:szCs w:val="28"/>
        </w:rPr>
        <w:t xml:space="preserve"> / К. Магомедов // Дагестанская правда. – 1988. – 19 мая. – (Штрихи к портрету молодежного коллектива).</w:t>
      </w:r>
    </w:p>
    <w:p w:rsidR="00515E93" w:rsidRDefault="00515E93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Микрахская ковровая фабрика</w:t>
      </w:r>
    </w:p>
    <w:p w:rsidR="0009128E" w:rsidRDefault="0085755D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(село</w:t>
      </w:r>
      <w:r w:rsidR="0009128E">
        <w:rPr>
          <w:b/>
          <w:sz w:val="28"/>
          <w:szCs w:val="28"/>
        </w:rPr>
        <w:t xml:space="preserve"> Микрах Докузпаринского района)</w:t>
      </w:r>
    </w:p>
    <w:p w:rsidR="0009128E" w:rsidRDefault="0009128E" w:rsidP="006E7DDE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843. Азизханов М. </w:t>
      </w:r>
      <w:r>
        <w:rPr>
          <w:sz w:val="28"/>
          <w:szCs w:val="28"/>
        </w:rPr>
        <w:t xml:space="preserve">Узоры Микраха: </w:t>
      </w:r>
      <w:r w:rsidRPr="00B941D8">
        <w:rPr>
          <w:sz w:val="28"/>
          <w:szCs w:val="28"/>
        </w:rPr>
        <w:t>[</w:t>
      </w:r>
      <w:r>
        <w:rPr>
          <w:sz w:val="28"/>
          <w:szCs w:val="28"/>
        </w:rPr>
        <w:t>о Микрахской ковровой фабрике Докузпаринского р-на</w:t>
      </w:r>
      <w:r w:rsidRPr="00B941D8">
        <w:rPr>
          <w:sz w:val="28"/>
          <w:szCs w:val="28"/>
        </w:rPr>
        <w:t>]</w:t>
      </w:r>
      <w:r>
        <w:rPr>
          <w:sz w:val="28"/>
          <w:szCs w:val="28"/>
        </w:rPr>
        <w:t xml:space="preserve"> / М. Азизханов // Комсомолец Дагестана. – 1980. – 8марта.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844. Жалилов М. </w:t>
      </w:r>
      <w:r>
        <w:rPr>
          <w:sz w:val="28"/>
          <w:szCs w:val="28"/>
        </w:rPr>
        <w:t>Умумузулъанго бач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махщел //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акъикъат. – 1994. – 18 мая. – Гь. 8.</w:t>
      </w:r>
    </w:p>
    <w:p w:rsidR="006E7DDE" w:rsidRDefault="0009128E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Джалилов М. Мастерство перешедшее от предков: </w:t>
      </w:r>
      <w:r w:rsidRPr="00794252">
        <w:rPr>
          <w:sz w:val="28"/>
          <w:szCs w:val="28"/>
        </w:rPr>
        <w:t>[</w:t>
      </w:r>
      <w:r>
        <w:rPr>
          <w:sz w:val="28"/>
          <w:szCs w:val="28"/>
        </w:rPr>
        <w:t>о Микрахской 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ровой фабрике</w:t>
      </w:r>
      <w:r w:rsidRPr="00794252">
        <w:rPr>
          <w:sz w:val="28"/>
          <w:szCs w:val="28"/>
        </w:rPr>
        <w:t>]</w:t>
      </w:r>
      <w:r>
        <w:rPr>
          <w:sz w:val="28"/>
          <w:szCs w:val="28"/>
        </w:rPr>
        <w:t xml:space="preserve"> / М. Джалилов // Истина. – 1994. – 18 мая (№ 54). – С. 8.</w:t>
      </w:r>
      <w:r w:rsidR="006E7DDE">
        <w:rPr>
          <w:sz w:val="28"/>
          <w:szCs w:val="28"/>
        </w:rPr>
        <w:t xml:space="preserve"> </w:t>
      </w:r>
    </w:p>
    <w:p w:rsidR="0009128E" w:rsidRDefault="005E3D38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845. Жалилов М.</w:t>
      </w:r>
      <w:r>
        <w:rPr>
          <w:sz w:val="28"/>
          <w:szCs w:val="28"/>
        </w:rPr>
        <w:t xml:space="preserve"> Эсирдин ядигарар: (очерк) // Дуствал. – 1984. - № 2. – С. 74-79.</w:t>
      </w:r>
    </w:p>
    <w:p w:rsidR="006E7DD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Джалилов М. Творения века: </w:t>
      </w:r>
      <w:r w:rsidRPr="00794252">
        <w:rPr>
          <w:sz w:val="28"/>
          <w:szCs w:val="28"/>
        </w:rPr>
        <w:t>[</w:t>
      </w:r>
      <w:r>
        <w:rPr>
          <w:sz w:val="28"/>
          <w:szCs w:val="28"/>
        </w:rPr>
        <w:t>очерк о Микрахской ковровой ф-ке</w:t>
      </w:r>
      <w:r w:rsidRPr="00794252">
        <w:rPr>
          <w:sz w:val="28"/>
          <w:szCs w:val="28"/>
        </w:rPr>
        <w:t>]</w:t>
      </w:r>
      <w:r>
        <w:rPr>
          <w:sz w:val="28"/>
          <w:szCs w:val="28"/>
        </w:rPr>
        <w:t xml:space="preserve"> / М. Джалилов // Дружба. – 1984. - № 2. – С. 74-79.</w:t>
      </w:r>
    </w:p>
    <w:p w:rsidR="0009128E" w:rsidRDefault="005E3D38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Лезг.яз.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846. Кельбиханов К. </w:t>
      </w:r>
      <w:r>
        <w:rPr>
          <w:sz w:val="28"/>
          <w:szCs w:val="28"/>
        </w:rPr>
        <w:t>У ковровщиц Микраха / К. Кельбиханов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1958. – 12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847. Лукашик А. </w:t>
      </w:r>
      <w:r>
        <w:rPr>
          <w:sz w:val="28"/>
          <w:szCs w:val="28"/>
        </w:rPr>
        <w:t xml:space="preserve">Ковровщицы: </w:t>
      </w:r>
      <w:r w:rsidRPr="00794252">
        <w:rPr>
          <w:sz w:val="28"/>
          <w:szCs w:val="28"/>
        </w:rPr>
        <w:t>[</w:t>
      </w:r>
      <w:r>
        <w:rPr>
          <w:sz w:val="28"/>
          <w:szCs w:val="28"/>
        </w:rPr>
        <w:t>с. Микрах</w:t>
      </w:r>
      <w:r w:rsidRPr="00794252">
        <w:rPr>
          <w:sz w:val="28"/>
          <w:szCs w:val="28"/>
        </w:rPr>
        <w:t>]</w:t>
      </w:r>
      <w:r>
        <w:rPr>
          <w:sz w:val="28"/>
          <w:szCs w:val="28"/>
        </w:rPr>
        <w:t xml:space="preserve"> / А. Лукашик // Большев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стская смена. – 1951. – 1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848. Волшебницы из Микраха: </w:t>
      </w:r>
      <w:r w:rsidRPr="00794252">
        <w:rPr>
          <w:sz w:val="28"/>
          <w:szCs w:val="28"/>
        </w:rPr>
        <w:t>[</w:t>
      </w:r>
      <w:r>
        <w:rPr>
          <w:sz w:val="28"/>
          <w:szCs w:val="28"/>
        </w:rPr>
        <w:t>о ковровщицах Микрахской ковровой ф-ки Ахтынского р-на</w:t>
      </w:r>
      <w:r w:rsidRPr="00794252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1992. – 18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849. Гьасанов З. </w:t>
      </w:r>
      <w:r>
        <w:rPr>
          <w:sz w:val="28"/>
          <w:szCs w:val="28"/>
        </w:rPr>
        <w:t>Миграхърин нехишар: (очерк) // Коммунист. – 1976. – 31 авг.</w:t>
      </w:r>
    </w:p>
    <w:p w:rsidR="006E7DD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Гасанов З. </w:t>
      </w:r>
      <w:r w:rsidRPr="002D584E">
        <w:rPr>
          <w:sz w:val="28"/>
          <w:szCs w:val="28"/>
        </w:rPr>
        <w:t>Микрахские узоры:</w:t>
      </w:r>
      <w:r>
        <w:rPr>
          <w:b/>
          <w:sz w:val="28"/>
          <w:szCs w:val="28"/>
        </w:rPr>
        <w:t xml:space="preserve"> </w:t>
      </w:r>
      <w:r w:rsidRPr="00794252">
        <w:rPr>
          <w:sz w:val="28"/>
          <w:szCs w:val="28"/>
        </w:rPr>
        <w:t>[</w:t>
      </w:r>
      <w:r>
        <w:rPr>
          <w:sz w:val="28"/>
          <w:szCs w:val="28"/>
        </w:rPr>
        <w:t>очерки о микрахских ковровщицах</w:t>
      </w:r>
      <w:r w:rsidRPr="00794252">
        <w:rPr>
          <w:sz w:val="28"/>
          <w:szCs w:val="28"/>
        </w:rPr>
        <w:t>]</w:t>
      </w:r>
      <w:r>
        <w:rPr>
          <w:sz w:val="28"/>
          <w:szCs w:val="28"/>
        </w:rPr>
        <w:t xml:space="preserve"> / З. Гасанов, М. Джалилов // Коммунист. – 1976. – 31 авг.</w:t>
      </w:r>
    </w:p>
    <w:p w:rsidR="0009128E" w:rsidRDefault="005E3D38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Лезг.яз.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850. Жамалдинов Х. </w:t>
      </w:r>
      <w:r>
        <w:rPr>
          <w:sz w:val="28"/>
          <w:szCs w:val="28"/>
        </w:rPr>
        <w:t>Уьмуьрдихъ галаз // Дагъустандин дишегьли. – 1979. - № 5. – С. 17.</w:t>
      </w:r>
    </w:p>
    <w:p w:rsidR="006E7DD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Джамалдинов Х. Наравне с жизнью: </w:t>
      </w:r>
      <w:r w:rsidRPr="002D584E">
        <w:rPr>
          <w:sz w:val="28"/>
          <w:szCs w:val="28"/>
        </w:rPr>
        <w:t>[</w:t>
      </w:r>
      <w:r>
        <w:rPr>
          <w:sz w:val="28"/>
          <w:szCs w:val="28"/>
        </w:rPr>
        <w:t>о ковровщице Микрахской ковр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ф-ки Аллахвердиевой</w:t>
      </w:r>
      <w:r w:rsidRPr="002D584E">
        <w:rPr>
          <w:sz w:val="28"/>
          <w:szCs w:val="28"/>
        </w:rPr>
        <w:t>]</w:t>
      </w:r>
      <w:r>
        <w:rPr>
          <w:sz w:val="28"/>
          <w:szCs w:val="28"/>
        </w:rPr>
        <w:t xml:space="preserve"> / Х. Джамалдинов // Женщина Дагестана.</w:t>
      </w:r>
      <w:r w:rsidRPr="002D584E">
        <w:rPr>
          <w:sz w:val="28"/>
          <w:szCs w:val="28"/>
        </w:rPr>
        <w:t xml:space="preserve"> </w:t>
      </w:r>
      <w:r>
        <w:rPr>
          <w:sz w:val="28"/>
          <w:szCs w:val="28"/>
        </w:rPr>
        <w:t>– 1979. - № 5. – С. 17.</w:t>
      </w:r>
    </w:p>
    <w:p w:rsidR="0009128E" w:rsidRDefault="005E3D38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Лезг.яз.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851. Азизханов М. </w:t>
      </w:r>
      <w:r>
        <w:rPr>
          <w:sz w:val="28"/>
          <w:szCs w:val="28"/>
        </w:rPr>
        <w:t xml:space="preserve">Узоры Микраха: </w:t>
      </w:r>
      <w:r w:rsidRPr="002D584E">
        <w:rPr>
          <w:sz w:val="28"/>
          <w:szCs w:val="28"/>
        </w:rPr>
        <w:t>[</w:t>
      </w:r>
      <w:r w:rsidR="0085755D">
        <w:rPr>
          <w:sz w:val="28"/>
          <w:szCs w:val="28"/>
        </w:rPr>
        <w:t>о ковровой фабрике села</w:t>
      </w:r>
      <w:r>
        <w:rPr>
          <w:sz w:val="28"/>
          <w:szCs w:val="28"/>
        </w:rPr>
        <w:t xml:space="preserve"> Микрах Докузпаринского района и ее молодых мастерицах, передовиках 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ва К. Булатовой, Г. Раджабовой, З. Мурадовой и др.</w:t>
      </w:r>
      <w:r w:rsidRPr="002D584E">
        <w:rPr>
          <w:sz w:val="28"/>
          <w:szCs w:val="28"/>
        </w:rPr>
        <w:t>]</w:t>
      </w:r>
      <w:r>
        <w:rPr>
          <w:sz w:val="28"/>
          <w:szCs w:val="28"/>
        </w:rPr>
        <w:t xml:space="preserve"> / М. Азизханов //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сомолец Дагестана. – 1980. – 8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</w:p>
    <w:p w:rsidR="0093265A" w:rsidRDefault="0093265A" w:rsidP="00A64186">
      <w:pPr>
        <w:spacing w:before="240"/>
        <w:ind w:firstLine="709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Ортастальская ковровая фабрика</w:t>
      </w:r>
    </w:p>
    <w:p w:rsidR="0009128E" w:rsidRDefault="0093265A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(село</w:t>
      </w:r>
      <w:r w:rsidR="0009128E">
        <w:rPr>
          <w:b/>
          <w:sz w:val="28"/>
          <w:szCs w:val="28"/>
        </w:rPr>
        <w:t xml:space="preserve"> Орта-Стал Сулейман-Стальского района)</w:t>
      </w:r>
      <w:r w:rsidR="006E7DDE">
        <w:rPr>
          <w:b/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852. Новая продукция: </w:t>
      </w:r>
      <w:r w:rsidRPr="008D11F7">
        <w:rPr>
          <w:sz w:val="28"/>
          <w:szCs w:val="28"/>
        </w:rPr>
        <w:t>[</w:t>
      </w:r>
      <w:r>
        <w:rPr>
          <w:sz w:val="28"/>
          <w:szCs w:val="28"/>
        </w:rPr>
        <w:t>о коллективе Ортастальской ковровой фабр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</w:t>
      </w:r>
      <w:r w:rsidRPr="008D11F7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1983. – 16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853. Трунов Д. </w:t>
      </w:r>
      <w:r>
        <w:rPr>
          <w:sz w:val="28"/>
          <w:szCs w:val="28"/>
        </w:rPr>
        <w:t xml:space="preserve">Ковровщицы Орта-Стала: </w:t>
      </w:r>
      <w:r w:rsidRPr="008D11F7">
        <w:rPr>
          <w:sz w:val="28"/>
          <w:szCs w:val="28"/>
        </w:rPr>
        <w:t>[</w:t>
      </w:r>
      <w:r>
        <w:rPr>
          <w:sz w:val="28"/>
          <w:szCs w:val="28"/>
        </w:rPr>
        <w:t>о ковровщицах-передовиках производства Х. Абдурахмановой, Р. Алияровой, С. Оруджевой и др.</w:t>
      </w:r>
      <w:r w:rsidRPr="008D11F7">
        <w:rPr>
          <w:sz w:val="28"/>
          <w:szCs w:val="28"/>
        </w:rPr>
        <w:t>]</w:t>
      </w:r>
      <w:r>
        <w:rPr>
          <w:sz w:val="28"/>
          <w:szCs w:val="28"/>
        </w:rPr>
        <w:t xml:space="preserve"> / Д. Трунов // Дагестанская правда. – 1952. – 12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854. Мух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амадов Т. </w:t>
      </w:r>
      <w:r w:rsidRPr="008D11F7">
        <w:rPr>
          <w:sz w:val="28"/>
          <w:szCs w:val="28"/>
        </w:rPr>
        <w:t>Т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олабго ракьалда къвал бала // Маг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арулай. – 2006. – № 2. – Гь. 11-12. – (Махщалилал).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 Т. </w:t>
      </w:r>
      <w:r w:rsidRPr="008D11F7">
        <w:rPr>
          <w:sz w:val="28"/>
          <w:szCs w:val="28"/>
        </w:rPr>
        <w:t>Обниму весь мир: [</w:t>
      </w:r>
      <w:r>
        <w:rPr>
          <w:sz w:val="28"/>
          <w:szCs w:val="28"/>
        </w:rPr>
        <w:t>о поэтессе, ковровщице Ортостал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ской ковровой фабрики Муслимат Ахмедпашаевой</w:t>
      </w:r>
      <w:r w:rsidRPr="008D11F7">
        <w:rPr>
          <w:sz w:val="28"/>
          <w:szCs w:val="28"/>
        </w:rPr>
        <w:t>]</w:t>
      </w:r>
      <w:r>
        <w:rPr>
          <w:sz w:val="28"/>
          <w:szCs w:val="28"/>
        </w:rPr>
        <w:t xml:space="preserve"> / Т. Магомедов // 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щина Дагестана. – 2006. - № 2. – С. 11-12. – (Умельцы).</w:t>
      </w:r>
      <w:r w:rsidR="00A64186">
        <w:rPr>
          <w:sz w:val="28"/>
          <w:szCs w:val="28"/>
        </w:rPr>
        <w:t xml:space="preserve">       </w:t>
      </w:r>
      <w:r w:rsidR="005E3D38">
        <w:rPr>
          <w:sz w:val="28"/>
          <w:szCs w:val="28"/>
        </w:rPr>
        <w:t xml:space="preserve"> 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855. Янсар Н. </w:t>
      </w:r>
      <w:r>
        <w:rPr>
          <w:sz w:val="28"/>
          <w:szCs w:val="28"/>
        </w:rPr>
        <w:t xml:space="preserve">Причастность к красоте: </w:t>
      </w:r>
      <w:r w:rsidRPr="008D11F7">
        <w:rPr>
          <w:sz w:val="28"/>
          <w:szCs w:val="28"/>
        </w:rPr>
        <w:t>[</w:t>
      </w:r>
      <w:r>
        <w:rPr>
          <w:sz w:val="28"/>
          <w:szCs w:val="28"/>
        </w:rPr>
        <w:t>о мастерице Орта-Стальской ковровой фабрики Назират Кафлановой – лауреате премии Ленинского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сомола</w:t>
      </w:r>
      <w:r w:rsidRPr="008D11F7">
        <w:rPr>
          <w:sz w:val="28"/>
          <w:szCs w:val="28"/>
        </w:rPr>
        <w:t>]</w:t>
      </w:r>
      <w:r>
        <w:rPr>
          <w:sz w:val="28"/>
          <w:szCs w:val="28"/>
        </w:rPr>
        <w:t xml:space="preserve"> / Н. Янсар // Комсомолец Дагестана. – 1980. – 22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856. Муталибов С. </w:t>
      </w:r>
      <w:r>
        <w:rPr>
          <w:sz w:val="28"/>
          <w:szCs w:val="28"/>
        </w:rPr>
        <w:t>Зар халича храда за… // Коммунист. – 1979. – 11 июль.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Муталибов С. Красивый ковер сотку я…: </w:t>
      </w:r>
      <w:r w:rsidRPr="0092148F">
        <w:rPr>
          <w:sz w:val="28"/>
          <w:szCs w:val="28"/>
        </w:rPr>
        <w:t>[</w:t>
      </w:r>
      <w:r>
        <w:rPr>
          <w:sz w:val="28"/>
          <w:szCs w:val="28"/>
        </w:rPr>
        <w:t>о ковровщице из села Орта-Стал С. Стальского р-на Ш. Рамазановой</w:t>
      </w:r>
      <w:r w:rsidRPr="0092148F">
        <w:rPr>
          <w:sz w:val="28"/>
          <w:szCs w:val="28"/>
        </w:rPr>
        <w:t>]</w:t>
      </w:r>
      <w:r>
        <w:rPr>
          <w:sz w:val="28"/>
          <w:szCs w:val="28"/>
        </w:rPr>
        <w:t xml:space="preserve"> // Коммунист. – 1979. – 11 июля.</w:t>
      </w:r>
      <w:r w:rsidR="00477673">
        <w:rPr>
          <w:sz w:val="28"/>
          <w:szCs w:val="28"/>
        </w:rPr>
        <w:t xml:space="preserve"> Лезг.яз.</w:t>
      </w:r>
    </w:p>
    <w:p w:rsidR="0009128E" w:rsidRDefault="0009128E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Хивская ковровая фабрика</w:t>
      </w: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(коврово-производственное объединение «Хив», Хивский район)</w:t>
      </w:r>
      <w:r w:rsidR="006E7DDE">
        <w:rPr>
          <w:b/>
          <w:sz w:val="28"/>
          <w:szCs w:val="28"/>
        </w:rPr>
        <w:t>.</w:t>
      </w:r>
    </w:p>
    <w:p w:rsidR="0009128E" w:rsidRDefault="0009128E" w:rsidP="006E7DDE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857. Из поколения в поколение: </w:t>
      </w:r>
      <w:r w:rsidRPr="0092148F">
        <w:rPr>
          <w:sz w:val="28"/>
          <w:szCs w:val="28"/>
        </w:rPr>
        <w:t>[</w:t>
      </w:r>
      <w:r>
        <w:rPr>
          <w:sz w:val="28"/>
          <w:szCs w:val="28"/>
        </w:rPr>
        <w:t>о коврово-производствен. объедин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«Хив»</w:t>
      </w:r>
      <w:r w:rsidRPr="0092148F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1987. – 22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858. На экспорт: </w:t>
      </w:r>
      <w:r w:rsidRPr="0092148F">
        <w:rPr>
          <w:sz w:val="28"/>
          <w:szCs w:val="28"/>
        </w:rPr>
        <w:t>[</w:t>
      </w:r>
      <w:r>
        <w:rPr>
          <w:sz w:val="28"/>
          <w:szCs w:val="28"/>
        </w:rPr>
        <w:t>о присвоении Госзнака качества пяти изделиям 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рово-производствен. объединения «Хив»</w:t>
      </w:r>
      <w:r w:rsidRPr="0092148F">
        <w:rPr>
          <w:sz w:val="28"/>
          <w:szCs w:val="28"/>
        </w:rPr>
        <w:t xml:space="preserve">] </w:t>
      </w:r>
      <w:r>
        <w:rPr>
          <w:sz w:val="28"/>
          <w:szCs w:val="28"/>
        </w:rPr>
        <w:t>// Дагестанская правда. – 1983. – 16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859. Смирнов В. </w:t>
      </w:r>
      <w:r>
        <w:rPr>
          <w:sz w:val="28"/>
          <w:szCs w:val="28"/>
        </w:rPr>
        <w:t xml:space="preserve">Хивские ковры: </w:t>
      </w:r>
      <w:r w:rsidRPr="0092148F">
        <w:rPr>
          <w:sz w:val="28"/>
          <w:szCs w:val="28"/>
        </w:rPr>
        <w:t>[</w:t>
      </w:r>
      <w:r>
        <w:rPr>
          <w:sz w:val="28"/>
          <w:szCs w:val="28"/>
        </w:rPr>
        <w:t>описание ковров</w:t>
      </w:r>
      <w:r w:rsidRPr="0092148F">
        <w:rPr>
          <w:sz w:val="28"/>
          <w:szCs w:val="28"/>
        </w:rPr>
        <w:t>]</w:t>
      </w:r>
      <w:r>
        <w:rPr>
          <w:sz w:val="28"/>
          <w:szCs w:val="28"/>
        </w:rPr>
        <w:t xml:space="preserve"> / В. Смирнов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1938. – 10 авг.</w:t>
      </w:r>
    </w:p>
    <w:p w:rsidR="0093265A" w:rsidRDefault="0093265A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Хучнинская ковровая фабрика</w:t>
      </w: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(коврово-производственное объединение «Табасаран»,</w:t>
      </w: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Табасаранский район)</w:t>
      </w:r>
    </w:p>
    <w:p w:rsidR="0009128E" w:rsidRDefault="0009128E" w:rsidP="00A64186">
      <w:pPr>
        <w:spacing w:before="240"/>
        <w:ind w:firstLine="709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860. Абдулкеримова Ш. </w:t>
      </w:r>
      <w:r>
        <w:rPr>
          <w:sz w:val="28"/>
          <w:szCs w:val="28"/>
        </w:rPr>
        <w:t xml:space="preserve">Могли добиться большего: </w:t>
      </w:r>
      <w:r w:rsidRPr="007237C0">
        <w:rPr>
          <w:sz w:val="28"/>
          <w:szCs w:val="28"/>
        </w:rPr>
        <w:t>[</w:t>
      </w:r>
      <w:r w:rsidR="00477673">
        <w:rPr>
          <w:sz w:val="28"/>
          <w:szCs w:val="28"/>
        </w:rPr>
        <w:t>о коврово-производствен.</w:t>
      </w:r>
      <w:r>
        <w:rPr>
          <w:sz w:val="28"/>
          <w:szCs w:val="28"/>
        </w:rPr>
        <w:t xml:space="preserve"> объединении «Табасаран»</w:t>
      </w:r>
      <w:r w:rsidRPr="007237C0">
        <w:rPr>
          <w:sz w:val="28"/>
          <w:szCs w:val="28"/>
        </w:rPr>
        <w:t>]</w:t>
      </w:r>
      <w:r>
        <w:rPr>
          <w:sz w:val="28"/>
          <w:szCs w:val="28"/>
        </w:rPr>
        <w:t xml:space="preserve"> / Ш. Абдулкеримова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1988. – 7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861. Алиев Б. </w:t>
      </w:r>
      <w:r>
        <w:rPr>
          <w:sz w:val="28"/>
          <w:szCs w:val="28"/>
        </w:rPr>
        <w:t xml:space="preserve">Безработные поневоле: </w:t>
      </w:r>
      <w:r w:rsidRPr="009465F1">
        <w:rPr>
          <w:sz w:val="28"/>
          <w:szCs w:val="28"/>
        </w:rPr>
        <w:t>[</w:t>
      </w:r>
      <w:r>
        <w:rPr>
          <w:sz w:val="28"/>
          <w:szCs w:val="28"/>
        </w:rPr>
        <w:t>о мастери</w:t>
      </w:r>
      <w:r w:rsidR="00477673">
        <w:rPr>
          <w:sz w:val="28"/>
          <w:szCs w:val="28"/>
        </w:rPr>
        <w:t>цах из коврово-производствен.</w:t>
      </w:r>
      <w:r>
        <w:rPr>
          <w:sz w:val="28"/>
          <w:szCs w:val="28"/>
        </w:rPr>
        <w:t xml:space="preserve"> объединения «Табасаран»</w:t>
      </w:r>
      <w:r w:rsidRPr="009465F1">
        <w:rPr>
          <w:sz w:val="28"/>
          <w:szCs w:val="28"/>
        </w:rPr>
        <w:t>]</w:t>
      </w:r>
      <w:r>
        <w:rPr>
          <w:sz w:val="28"/>
          <w:szCs w:val="28"/>
        </w:rPr>
        <w:t xml:space="preserve"> / Б. Алиев // Дагестанская правда. – 1989. – 21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862. Ибрагимова Э. </w:t>
      </w:r>
      <w:r>
        <w:rPr>
          <w:sz w:val="28"/>
          <w:szCs w:val="28"/>
        </w:rPr>
        <w:t xml:space="preserve">Где растет волшебный кандалаш: </w:t>
      </w:r>
      <w:r w:rsidRPr="009043FA">
        <w:rPr>
          <w:sz w:val="28"/>
          <w:szCs w:val="28"/>
        </w:rPr>
        <w:t>[</w:t>
      </w:r>
      <w:r>
        <w:rPr>
          <w:sz w:val="28"/>
          <w:szCs w:val="28"/>
        </w:rPr>
        <w:t>о женщинах-ковровщицах АО «Табасаран»</w:t>
      </w:r>
      <w:r w:rsidRPr="009043FA">
        <w:rPr>
          <w:sz w:val="28"/>
          <w:szCs w:val="28"/>
        </w:rPr>
        <w:t>]</w:t>
      </w:r>
      <w:r>
        <w:rPr>
          <w:sz w:val="28"/>
          <w:szCs w:val="28"/>
        </w:rPr>
        <w:t xml:space="preserve"> / Э. Ибрагимова // Женщина Дагестана. – 1994. - № 6. – С. 1-2.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863. Новые узоры – в ковер: </w:t>
      </w:r>
      <w:r w:rsidRPr="00D20038">
        <w:rPr>
          <w:sz w:val="28"/>
          <w:szCs w:val="28"/>
        </w:rPr>
        <w:t>[</w:t>
      </w:r>
      <w:r>
        <w:rPr>
          <w:sz w:val="28"/>
          <w:szCs w:val="28"/>
        </w:rPr>
        <w:t>о коврово-производст</w:t>
      </w:r>
      <w:r w:rsidR="00477673">
        <w:rPr>
          <w:sz w:val="28"/>
          <w:szCs w:val="28"/>
        </w:rPr>
        <w:t>вен.</w:t>
      </w:r>
      <w:r>
        <w:rPr>
          <w:sz w:val="28"/>
          <w:szCs w:val="28"/>
        </w:rPr>
        <w:t xml:space="preserve"> объединении «Табасаран»</w:t>
      </w:r>
      <w:r w:rsidRPr="00D20038">
        <w:rPr>
          <w:sz w:val="28"/>
          <w:szCs w:val="28"/>
        </w:rPr>
        <w:t xml:space="preserve">] </w:t>
      </w:r>
      <w:r>
        <w:rPr>
          <w:sz w:val="28"/>
          <w:szCs w:val="28"/>
        </w:rPr>
        <w:t>// Дагестанская правда. – 1989. – 21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864. Павлов С. </w:t>
      </w:r>
      <w:r>
        <w:rPr>
          <w:sz w:val="28"/>
          <w:szCs w:val="28"/>
        </w:rPr>
        <w:t xml:space="preserve">С ковром на плече: </w:t>
      </w:r>
      <w:r w:rsidRPr="00D20038">
        <w:rPr>
          <w:sz w:val="28"/>
          <w:szCs w:val="28"/>
        </w:rPr>
        <w:t>[</w:t>
      </w:r>
      <w:r>
        <w:rPr>
          <w:sz w:val="28"/>
          <w:szCs w:val="28"/>
        </w:rPr>
        <w:t>о ковровщицах-надомницах ковр</w:t>
      </w:r>
      <w:r>
        <w:rPr>
          <w:sz w:val="28"/>
          <w:szCs w:val="28"/>
        </w:rPr>
        <w:t>о</w:t>
      </w:r>
      <w:r w:rsidR="00477673">
        <w:rPr>
          <w:sz w:val="28"/>
          <w:szCs w:val="28"/>
        </w:rPr>
        <w:t>во-производствен.</w:t>
      </w:r>
      <w:r>
        <w:rPr>
          <w:sz w:val="28"/>
          <w:szCs w:val="28"/>
        </w:rPr>
        <w:t xml:space="preserve"> объединения «Табасаран»</w:t>
      </w:r>
      <w:r w:rsidRPr="00D20038">
        <w:rPr>
          <w:sz w:val="28"/>
          <w:szCs w:val="28"/>
        </w:rPr>
        <w:t xml:space="preserve">] </w:t>
      </w:r>
      <w:r>
        <w:rPr>
          <w:sz w:val="28"/>
          <w:szCs w:val="28"/>
        </w:rPr>
        <w:t>/ С. Павлова // Советская 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тура. – 1981. – 21 июля; // Дагестанская правда. – 1981. – 28 июля.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865. Радуга Хучни: </w:t>
      </w:r>
      <w:r w:rsidRPr="00F24A51">
        <w:rPr>
          <w:sz w:val="28"/>
          <w:szCs w:val="28"/>
        </w:rPr>
        <w:t>[</w:t>
      </w:r>
      <w:r>
        <w:rPr>
          <w:sz w:val="28"/>
          <w:szCs w:val="28"/>
        </w:rPr>
        <w:t>ковровая фабрика</w:t>
      </w:r>
      <w:r w:rsidRPr="00F24A51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1969. – 2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866. Рамазанова С.-Х. </w:t>
      </w:r>
      <w:r>
        <w:rPr>
          <w:sz w:val="28"/>
          <w:szCs w:val="28"/>
        </w:rPr>
        <w:t xml:space="preserve">Узоры ее жизни: </w:t>
      </w:r>
      <w:r w:rsidRPr="00D20038">
        <w:rPr>
          <w:sz w:val="28"/>
          <w:szCs w:val="28"/>
        </w:rPr>
        <w:t>[</w:t>
      </w:r>
      <w:r>
        <w:rPr>
          <w:sz w:val="28"/>
          <w:szCs w:val="28"/>
        </w:rPr>
        <w:t>о коврово-производствен. объединении «Табасаран»</w:t>
      </w:r>
      <w:r w:rsidRPr="00D20038">
        <w:rPr>
          <w:sz w:val="28"/>
          <w:szCs w:val="28"/>
        </w:rPr>
        <w:t xml:space="preserve">] </w:t>
      </w:r>
      <w:r>
        <w:rPr>
          <w:sz w:val="28"/>
          <w:szCs w:val="28"/>
        </w:rPr>
        <w:t>/ С.-Х. Рамазанова // Дагестанская правда. – 1983. – 13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867. Расширено производство: </w:t>
      </w:r>
      <w:r w:rsidRPr="00D20038">
        <w:rPr>
          <w:sz w:val="28"/>
          <w:szCs w:val="28"/>
        </w:rPr>
        <w:t>[</w:t>
      </w:r>
      <w:r>
        <w:rPr>
          <w:sz w:val="28"/>
          <w:szCs w:val="28"/>
        </w:rPr>
        <w:t>о коврово-производствен. объедин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«Табасаран»</w:t>
      </w:r>
      <w:r w:rsidRPr="00D20038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1983. – 25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 w:rsidRPr="00F24A51">
        <w:rPr>
          <w:b/>
          <w:sz w:val="28"/>
          <w:szCs w:val="28"/>
        </w:rPr>
        <w:t>868. Янсар Н.</w:t>
      </w:r>
      <w:r>
        <w:rPr>
          <w:sz w:val="28"/>
          <w:szCs w:val="28"/>
        </w:rPr>
        <w:t xml:space="preserve"> </w:t>
      </w:r>
      <w:r w:rsidRPr="00F24A51">
        <w:rPr>
          <w:sz w:val="28"/>
          <w:szCs w:val="28"/>
        </w:rPr>
        <w:t>Узоров чудо:</w:t>
      </w:r>
      <w:r>
        <w:rPr>
          <w:b/>
          <w:sz w:val="28"/>
          <w:szCs w:val="28"/>
        </w:rPr>
        <w:t xml:space="preserve"> </w:t>
      </w:r>
      <w:r w:rsidRPr="00D20038">
        <w:rPr>
          <w:sz w:val="28"/>
          <w:szCs w:val="28"/>
        </w:rPr>
        <w:t>[</w:t>
      </w:r>
      <w:r>
        <w:rPr>
          <w:sz w:val="28"/>
          <w:szCs w:val="28"/>
        </w:rPr>
        <w:t>о ковровщицах коврово-производствен. объединения «Табасаран»</w:t>
      </w:r>
      <w:r w:rsidRPr="00D20038">
        <w:rPr>
          <w:sz w:val="28"/>
          <w:szCs w:val="28"/>
        </w:rPr>
        <w:t xml:space="preserve">] </w:t>
      </w:r>
      <w:r>
        <w:rPr>
          <w:sz w:val="28"/>
          <w:szCs w:val="28"/>
        </w:rPr>
        <w:t>/ Н. Янсар // Комсомолец Дагестана. – 1979. – 16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869. Зубаирова М. </w:t>
      </w:r>
      <w:r>
        <w:rPr>
          <w:sz w:val="28"/>
          <w:szCs w:val="28"/>
        </w:rPr>
        <w:t xml:space="preserve">Светлая судьба: : </w:t>
      </w:r>
      <w:r w:rsidRPr="00D20038">
        <w:rPr>
          <w:sz w:val="28"/>
          <w:szCs w:val="28"/>
        </w:rPr>
        <w:t>[</w:t>
      </w:r>
      <w:r>
        <w:rPr>
          <w:sz w:val="28"/>
          <w:szCs w:val="28"/>
        </w:rPr>
        <w:t>о ковровщице Хучнинской 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ровой фабрики Табасаранского р-на</w:t>
      </w:r>
      <w:r w:rsidRPr="00D20038">
        <w:rPr>
          <w:sz w:val="28"/>
          <w:szCs w:val="28"/>
        </w:rPr>
        <w:t>]</w:t>
      </w:r>
      <w:r>
        <w:rPr>
          <w:sz w:val="28"/>
          <w:szCs w:val="28"/>
        </w:rPr>
        <w:t xml:space="preserve"> / М. Зубаирова // Дагестанская правда. – 1988. – 3 нояб. – (Кавалеры ордена Трудовой славы).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870. Нувахов Б. </w:t>
      </w:r>
      <w:r>
        <w:rPr>
          <w:sz w:val="28"/>
          <w:szCs w:val="28"/>
        </w:rPr>
        <w:t xml:space="preserve">Горянка из Табасарана: </w:t>
      </w:r>
      <w:r w:rsidRPr="00E03708">
        <w:rPr>
          <w:sz w:val="28"/>
          <w:szCs w:val="28"/>
        </w:rPr>
        <w:t>[</w:t>
      </w:r>
      <w:r>
        <w:rPr>
          <w:sz w:val="28"/>
          <w:szCs w:val="28"/>
        </w:rPr>
        <w:t xml:space="preserve">о передовой </w:t>
      </w:r>
      <w:r w:rsidR="00092E7E">
        <w:rPr>
          <w:sz w:val="28"/>
          <w:szCs w:val="28"/>
        </w:rPr>
        <w:t>ковровщице из села</w:t>
      </w:r>
      <w:r>
        <w:rPr>
          <w:sz w:val="28"/>
          <w:szCs w:val="28"/>
        </w:rPr>
        <w:t xml:space="preserve"> Хучни</w:t>
      </w:r>
      <w:r w:rsidR="00092E7E">
        <w:rPr>
          <w:sz w:val="28"/>
          <w:szCs w:val="28"/>
        </w:rPr>
        <w:t xml:space="preserve"> , канд.</w:t>
      </w:r>
      <w:r>
        <w:rPr>
          <w:sz w:val="28"/>
          <w:szCs w:val="28"/>
        </w:rPr>
        <w:t xml:space="preserve"> в депутаты Верховного Совета СССР Улангерек Абдулк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римовой</w:t>
      </w:r>
      <w:r w:rsidRPr="00E03708">
        <w:rPr>
          <w:sz w:val="28"/>
          <w:szCs w:val="28"/>
        </w:rPr>
        <w:t>]</w:t>
      </w:r>
      <w:r>
        <w:rPr>
          <w:sz w:val="28"/>
          <w:szCs w:val="28"/>
        </w:rPr>
        <w:t xml:space="preserve"> / Б. Нувахов // Советская Россия. – 1984. – 7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871. Юсуфов Ш. </w:t>
      </w:r>
      <w:r>
        <w:rPr>
          <w:sz w:val="28"/>
          <w:szCs w:val="28"/>
        </w:rPr>
        <w:t xml:space="preserve">Волшебница из Гурика: </w:t>
      </w:r>
      <w:r w:rsidRPr="006E37C9">
        <w:rPr>
          <w:sz w:val="28"/>
          <w:szCs w:val="28"/>
        </w:rPr>
        <w:t>[</w:t>
      </w:r>
      <w:r>
        <w:rPr>
          <w:sz w:val="28"/>
          <w:szCs w:val="28"/>
        </w:rPr>
        <w:t>Абдулкеримова Углангерек - ковровщица производствен. объединения «Табасаран» Табасаранского р-на</w:t>
      </w:r>
      <w:r w:rsidRPr="006E37C9">
        <w:rPr>
          <w:sz w:val="28"/>
          <w:szCs w:val="28"/>
        </w:rPr>
        <w:t>]</w:t>
      </w:r>
      <w:r>
        <w:rPr>
          <w:sz w:val="28"/>
          <w:szCs w:val="28"/>
        </w:rPr>
        <w:t xml:space="preserve"> / Ш. Юсуфов // Женщина Дагестана. – 1985. - № 5. – С. 6-8. – (Нар. избранн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872. Юсуфов Ш. </w:t>
      </w:r>
      <w:r>
        <w:rPr>
          <w:sz w:val="28"/>
          <w:szCs w:val="28"/>
        </w:rPr>
        <w:t>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ажаибай устар // Лачен. – 1987. - № 3. – Гь. 10.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Юсуфов Ш. Удивительный мастер: </w:t>
      </w:r>
      <w:r w:rsidRPr="006E37C9">
        <w:rPr>
          <w:sz w:val="28"/>
          <w:szCs w:val="28"/>
        </w:rPr>
        <w:t>[</w:t>
      </w:r>
      <w:r>
        <w:rPr>
          <w:sz w:val="28"/>
          <w:szCs w:val="28"/>
        </w:rPr>
        <w:t>о ковровщице производствен.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единения «Табасаран» У. Абдулкеримовой</w:t>
      </w:r>
      <w:r w:rsidRPr="006E37C9">
        <w:rPr>
          <w:sz w:val="28"/>
          <w:szCs w:val="28"/>
        </w:rPr>
        <w:t>]</w:t>
      </w:r>
      <w:r>
        <w:rPr>
          <w:sz w:val="28"/>
          <w:szCs w:val="28"/>
        </w:rPr>
        <w:t xml:space="preserve"> / Ш. Юсуфов // Соколенок. – 1987. - № 3. – С. 10.</w:t>
      </w:r>
      <w:r w:rsidR="00092E7E">
        <w:rPr>
          <w:sz w:val="28"/>
          <w:szCs w:val="28"/>
        </w:rPr>
        <w:t xml:space="preserve"> </w:t>
      </w:r>
    </w:p>
    <w:p w:rsidR="0009128E" w:rsidRDefault="00092E7E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6E7DD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873. Юсуфов Ш. </w:t>
      </w:r>
      <w:r>
        <w:rPr>
          <w:sz w:val="28"/>
          <w:szCs w:val="28"/>
        </w:rPr>
        <w:t>Гурикалдаса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ажаибай устар: (очерк) // Маг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арулай. – 1985. - № 5. – Гь. 6-8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Юсуфов Ш. Удивительный мастер из Гурика: </w:t>
      </w:r>
      <w:r w:rsidRPr="006E37C9">
        <w:rPr>
          <w:sz w:val="28"/>
          <w:szCs w:val="28"/>
        </w:rPr>
        <w:t>[</w:t>
      </w:r>
      <w:r>
        <w:rPr>
          <w:sz w:val="28"/>
          <w:szCs w:val="28"/>
        </w:rPr>
        <w:t>очерк о депутате 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ховного Совета СССР, ковровщице объединения «Табасаран» У. Абдулкер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мовой</w:t>
      </w:r>
      <w:r w:rsidRPr="006E37C9">
        <w:rPr>
          <w:sz w:val="28"/>
          <w:szCs w:val="28"/>
        </w:rPr>
        <w:t>]</w:t>
      </w:r>
      <w:r>
        <w:rPr>
          <w:sz w:val="28"/>
          <w:szCs w:val="28"/>
        </w:rPr>
        <w:t xml:space="preserve"> / Ш. Юсуфов // Женщина Дагестана. – 1985. - № 5. – С. 6-8.</w:t>
      </w:r>
    </w:p>
    <w:p w:rsidR="0009128E" w:rsidRDefault="00092E7E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874. Янсар Н. </w:t>
      </w:r>
      <w:r>
        <w:rPr>
          <w:sz w:val="28"/>
          <w:szCs w:val="28"/>
        </w:rPr>
        <w:t xml:space="preserve">Дорога Углангерек: </w:t>
      </w:r>
      <w:r w:rsidRPr="00DA3A85">
        <w:rPr>
          <w:sz w:val="28"/>
          <w:szCs w:val="28"/>
        </w:rPr>
        <w:t>[</w:t>
      </w:r>
      <w:r>
        <w:rPr>
          <w:sz w:val="28"/>
          <w:szCs w:val="28"/>
        </w:rPr>
        <w:t>очерк об известной мастерице 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рово-производствен. об</w:t>
      </w:r>
      <w:r w:rsidR="00092E7E">
        <w:rPr>
          <w:sz w:val="28"/>
          <w:szCs w:val="28"/>
        </w:rPr>
        <w:t>ъединения «Табасаран», канд.</w:t>
      </w:r>
      <w:r>
        <w:rPr>
          <w:sz w:val="28"/>
          <w:szCs w:val="28"/>
        </w:rPr>
        <w:t xml:space="preserve"> в депутаты Верховного Совета СССР</w:t>
      </w:r>
      <w:r w:rsidRPr="00DA3A85">
        <w:rPr>
          <w:sz w:val="28"/>
          <w:szCs w:val="28"/>
        </w:rPr>
        <w:t xml:space="preserve"> </w:t>
      </w:r>
      <w:r>
        <w:rPr>
          <w:sz w:val="28"/>
          <w:szCs w:val="28"/>
        </w:rPr>
        <w:t>У.М. Абдулкеримовой</w:t>
      </w:r>
      <w:r w:rsidRPr="00DA3A85">
        <w:rPr>
          <w:sz w:val="28"/>
          <w:szCs w:val="28"/>
        </w:rPr>
        <w:t>]</w:t>
      </w:r>
      <w:r>
        <w:rPr>
          <w:sz w:val="28"/>
          <w:szCs w:val="28"/>
        </w:rPr>
        <w:t xml:space="preserve"> / Н. Янсар // Комсомолец Дагестана. – 1984. – 25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875. Гюльферес Абдуллаевна Агабалаева: </w:t>
      </w:r>
      <w:r w:rsidRPr="00DA3A85">
        <w:rPr>
          <w:sz w:val="28"/>
          <w:szCs w:val="28"/>
        </w:rPr>
        <w:t>[</w:t>
      </w:r>
      <w:r>
        <w:rPr>
          <w:sz w:val="28"/>
          <w:szCs w:val="28"/>
        </w:rPr>
        <w:t>краткая творческая би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графия и характеристика трудовой и общественной деятельности передо</w:t>
      </w:r>
      <w:r w:rsidR="00092E7E">
        <w:rPr>
          <w:sz w:val="28"/>
          <w:szCs w:val="28"/>
        </w:rPr>
        <w:t>вой мастерицы ковровой ф-ки из села</w:t>
      </w:r>
      <w:r>
        <w:rPr>
          <w:sz w:val="28"/>
          <w:szCs w:val="28"/>
        </w:rPr>
        <w:t xml:space="preserve"> Кондик коврово-производственного объ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дине</w:t>
      </w:r>
      <w:r w:rsidR="00092E7E">
        <w:rPr>
          <w:sz w:val="28"/>
          <w:szCs w:val="28"/>
        </w:rPr>
        <w:t>ния «Хив», выдвинутой канд.</w:t>
      </w:r>
      <w:r>
        <w:rPr>
          <w:sz w:val="28"/>
          <w:szCs w:val="28"/>
        </w:rPr>
        <w:t xml:space="preserve"> в депутаты Верховного Совета РСФСР по Сулейман-Стальскому избирательному округу</w:t>
      </w:r>
      <w:r w:rsidRPr="00DA3A85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1980. – 27 янв. – ил.: портр.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876. Михайлов Ф. </w:t>
      </w:r>
      <w:r>
        <w:rPr>
          <w:sz w:val="28"/>
          <w:szCs w:val="28"/>
        </w:rPr>
        <w:t xml:space="preserve">Ковры Муминат Азизовой: </w:t>
      </w:r>
      <w:r w:rsidRPr="00843AEE">
        <w:rPr>
          <w:sz w:val="28"/>
          <w:szCs w:val="28"/>
        </w:rPr>
        <w:t>[</w:t>
      </w:r>
      <w:r>
        <w:rPr>
          <w:sz w:val="28"/>
          <w:szCs w:val="28"/>
        </w:rPr>
        <w:t>о ковровщице Хучни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ской ковровой ф-ки</w:t>
      </w:r>
      <w:r w:rsidRPr="00843AEE">
        <w:rPr>
          <w:sz w:val="28"/>
          <w:szCs w:val="28"/>
        </w:rPr>
        <w:t>]</w:t>
      </w:r>
      <w:r>
        <w:rPr>
          <w:sz w:val="28"/>
          <w:szCs w:val="28"/>
        </w:rPr>
        <w:t xml:space="preserve"> / Ф. Михайлов // Дагестанская правда. – 1966. – 27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877. Смирнова Л. </w:t>
      </w:r>
      <w:r>
        <w:rPr>
          <w:sz w:val="28"/>
          <w:szCs w:val="28"/>
        </w:rPr>
        <w:t xml:space="preserve">Орнаменты семьи Ашурбековых: </w:t>
      </w:r>
      <w:r w:rsidRPr="00683EDE">
        <w:rPr>
          <w:sz w:val="28"/>
          <w:szCs w:val="28"/>
        </w:rPr>
        <w:t>[</w:t>
      </w:r>
      <w:r>
        <w:rPr>
          <w:sz w:val="28"/>
          <w:szCs w:val="28"/>
        </w:rPr>
        <w:t>о ковровой фа</w:t>
      </w:r>
      <w:r>
        <w:rPr>
          <w:sz w:val="28"/>
          <w:szCs w:val="28"/>
        </w:rPr>
        <w:t>б</w:t>
      </w:r>
      <w:r w:rsidR="00092E7E">
        <w:rPr>
          <w:sz w:val="28"/>
          <w:szCs w:val="28"/>
        </w:rPr>
        <w:t>рике села</w:t>
      </w:r>
      <w:r>
        <w:rPr>
          <w:sz w:val="28"/>
          <w:szCs w:val="28"/>
        </w:rPr>
        <w:t xml:space="preserve"> Хучни Табасаранского р-на</w:t>
      </w:r>
      <w:r w:rsidRPr="00683EDE">
        <w:rPr>
          <w:sz w:val="28"/>
          <w:szCs w:val="28"/>
        </w:rPr>
        <w:t>]</w:t>
      </w:r>
      <w:r>
        <w:rPr>
          <w:sz w:val="28"/>
          <w:szCs w:val="28"/>
        </w:rPr>
        <w:t xml:space="preserve"> / Л. Смирнова // Дагестанская правда. – 1974. – 16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878. Подарок Гуляят: </w:t>
      </w:r>
      <w:r w:rsidRPr="00683EDE">
        <w:rPr>
          <w:sz w:val="28"/>
          <w:szCs w:val="28"/>
        </w:rPr>
        <w:t>[</w:t>
      </w:r>
      <w:r>
        <w:rPr>
          <w:sz w:val="28"/>
          <w:szCs w:val="28"/>
        </w:rPr>
        <w:t>ковровщица производствен. объединения «Т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басаран» Гуляят Гасановна, делегат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съезда профсоюзов СССР соткала ковер в подарок съезду с портретом В.И. Ленина и с надписью внизу «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съезду профсоюзов СССР»</w:t>
      </w:r>
      <w:r w:rsidRPr="00683EDE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1982. – 2 апр. – С. 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879. Хидиров Г. </w:t>
      </w:r>
      <w:r>
        <w:rPr>
          <w:sz w:val="28"/>
          <w:szCs w:val="28"/>
        </w:rPr>
        <w:t xml:space="preserve">Такая у нее должность: </w:t>
      </w:r>
      <w:r w:rsidRPr="00F93011">
        <w:rPr>
          <w:sz w:val="28"/>
          <w:szCs w:val="28"/>
        </w:rPr>
        <w:t>[</w:t>
      </w:r>
      <w:r w:rsidR="00092E7E">
        <w:rPr>
          <w:sz w:val="28"/>
          <w:szCs w:val="28"/>
        </w:rPr>
        <w:t>о ковровщице из села</w:t>
      </w:r>
      <w:r>
        <w:rPr>
          <w:sz w:val="28"/>
          <w:szCs w:val="28"/>
        </w:rPr>
        <w:t xml:space="preserve"> Хучни Табасаранского р-на Гюльзада Курбановой</w:t>
      </w:r>
      <w:r w:rsidRPr="00F93011">
        <w:rPr>
          <w:sz w:val="28"/>
          <w:szCs w:val="28"/>
        </w:rPr>
        <w:t>]</w:t>
      </w:r>
      <w:r>
        <w:rPr>
          <w:sz w:val="28"/>
          <w:szCs w:val="28"/>
        </w:rPr>
        <w:t xml:space="preserve"> / Г. Хидиров // Комсомолец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гестана. – 1966. – 9 мая. – (Рассказы о делегатах 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 xml:space="preserve"> съезда ВЛКСМ).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880. Литвак А. </w:t>
      </w:r>
      <w:r>
        <w:rPr>
          <w:sz w:val="28"/>
          <w:szCs w:val="28"/>
        </w:rPr>
        <w:t xml:space="preserve">Ковровый станок изобрели всей семьей: </w:t>
      </w:r>
      <w:r w:rsidRPr="0037763A">
        <w:rPr>
          <w:sz w:val="28"/>
          <w:szCs w:val="28"/>
        </w:rPr>
        <w:t>[</w:t>
      </w:r>
      <w:r>
        <w:rPr>
          <w:sz w:val="28"/>
          <w:szCs w:val="28"/>
        </w:rPr>
        <w:t>муж одной из лучших ковровщиц Табасарана Муминат Курбановны, вместе с сыном созд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 новый ковроткацкий станок с механическим узловязателем для изготовл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ковров и дорожек любой длины</w:t>
      </w:r>
      <w:r w:rsidRPr="0037763A">
        <w:rPr>
          <w:sz w:val="28"/>
          <w:szCs w:val="28"/>
        </w:rPr>
        <w:t>]</w:t>
      </w:r>
      <w:r>
        <w:rPr>
          <w:sz w:val="28"/>
          <w:szCs w:val="28"/>
        </w:rPr>
        <w:t xml:space="preserve"> / А. Литвак // Дагестанская правда. – 1961. – 20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881. Маллакурбанов К. </w:t>
      </w:r>
      <w:r>
        <w:rPr>
          <w:sz w:val="28"/>
          <w:szCs w:val="28"/>
        </w:rPr>
        <w:t xml:space="preserve">«Щедрый цветок - Гюльпери»: </w:t>
      </w:r>
      <w:r w:rsidRPr="00F236FA">
        <w:rPr>
          <w:sz w:val="28"/>
          <w:szCs w:val="28"/>
        </w:rPr>
        <w:t>[</w:t>
      </w:r>
      <w:r>
        <w:rPr>
          <w:sz w:val="28"/>
          <w:szCs w:val="28"/>
        </w:rPr>
        <w:t xml:space="preserve">о ковровщице </w:t>
      </w:r>
      <w:r w:rsidR="00092E7E">
        <w:rPr>
          <w:sz w:val="28"/>
          <w:szCs w:val="28"/>
        </w:rPr>
        <w:t>из села Ляхля Хивского</w:t>
      </w:r>
      <w:r>
        <w:rPr>
          <w:sz w:val="28"/>
          <w:szCs w:val="28"/>
        </w:rPr>
        <w:t xml:space="preserve"> р-на Г. Нурмагомедовой</w:t>
      </w:r>
      <w:r w:rsidRPr="00F236FA">
        <w:rPr>
          <w:sz w:val="28"/>
          <w:szCs w:val="28"/>
        </w:rPr>
        <w:t>]</w:t>
      </w:r>
      <w:r>
        <w:rPr>
          <w:sz w:val="28"/>
          <w:szCs w:val="28"/>
        </w:rPr>
        <w:t xml:space="preserve"> / К. Маллакурбанов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1990. – 12 мая. – (Человек славен трудом).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882. Касимова М. </w:t>
      </w:r>
      <w:r>
        <w:rPr>
          <w:sz w:val="28"/>
          <w:szCs w:val="28"/>
        </w:rPr>
        <w:t xml:space="preserve">Полвека за станком: </w:t>
      </w:r>
      <w:r w:rsidRPr="00F236FA">
        <w:rPr>
          <w:sz w:val="28"/>
          <w:szCs w:val="28"/>
        </w:rPr>
        <w:t>[</w:t>
      </w:r>
      <w:r>
        <w:rPr>
          <w:sz w:val="28"/>
          <w:szCs w:val="28"/>
        </w:rPr>
        <w:t>о кавалере Ордена Ленина, ковровщице Гюльпери Пачаевой</w:t>
      </w:r>
      <w:r w:rsidRPr="00F236FA">
        <w:rPr>
          <w:sz w:val="28"/>
          <w:szCs w:val="28"/>
        </w:rPr>
        <w:t>]</w:t>
      </w:r>
      <w:r>
        <w:rPr>
          <w:sz w:val="28"/>
          <w:szCs w:val="28"/>
        </w:rPr>
        <w:t xml:space="preserve"> / М. Касимова // Дагестанская правда. – 1989. – 1 мая. – С. 3. – (Мастера).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883. Базутаев И. </w:t>
      </w:r>
      <w:r>
        <w:rPr>
          <w:sz w:val="28"/>
          <w:szCs w:val="28"/>
        </w:rPr>
        <w:t xml:space="preserve">Что ни ковер – строка истории: </w:t>
      </w:r>
      <w:r w:rsidRPr="00F236FA">
        <w:rPr>
          <w:sz w:val="28"/>
          <w:szCs w:val="28"/>
        </w:rPr>
        <w:t>[</w:t>
      </w:r>
      <w:r>
        <w:rPr>
          <w:sz w:val="28"/>
          <w:szCs w:val="28"/>
        </w:rPr>
        <w:t>о ковровщице ковр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во-производствен. объединения «Табасаран» Табасаранского р-на К. Паша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вой</w:t>
      </w:r>
      <w:r w:rsidRPr="00F236FA">
        <w:rPr>
          <w:sz w:val="28"/>
          <w:szCs w:val="28"/>
        </w:rPr>
        <w:t>]</w:t>
      </w:r>
      <w:r>
        <w:rPr>
          <w:sz w:val="28"/>
          <w:szCs w:val="28"/>
        </w:rPr>
        <w:t xml:space="preserve"> / И. Базутаев // Дагестанская правда. – 1986. – 8 марта. – (В коллективе делегата </w:t>
      </w:r>
      <w:r>
        <w:rPr>
          <w:sz w:val="28"/>
          <w:szCs w:val="28"/>
          <w:lang w:val="en-US"/>
        </w:rPr>
        <w:t>XXVII</w:t>
      </w:r>
      <w:r>
        <w:rPr>
          <w:sz w:val="28"/>
          <w:szCs w:val="28"/>
        </w:rPr>
        <w:t xml:space="preserve"> съезда КПСС).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884. Ражабов М. </w:t>
      </w:r>
      <w:r>
        <w:rPr>
          <w:sz w:val="28"/>
          <w:szCs w:val="28"/>
        </w:rPr>
        <w:t>Такрарлъуларей Кизилгюль // Маг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арулай. – 1986. - №5. – С. 4-5.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Ражабов М. Неповторимая Кизилгюль: </w:t>
      </w:r>
      <w:r w:rsidRPr="00F236FA">
        <w:rPr>
          <w:sz w:val="28"/>
          <w:szCs w:val="28"/>
        </w:rPr>
        <w:t>[</w:t>
      </w:r>
      <w:r>
        <w:rPr>
          <w:sz w:val="28"/>
          <w:szCs w:val="28"/>
        </w:rPr>
        <w:t>о ковровщице объединения «Табасаран» К.А. Пашаевой</w:t>
      </w:r>
      <w:r w:rsidRPr="00F236FA">
        <w:rPr>
          <w:sz w:val="28"/>
          <w:szCs w:val="28"/>
        </w:rPr>
        <w:t>]</w:t>
      </w:r>
      <w:r>
        <w:rPr>
          <w:sz w:val="28"/>
          <w:szCs w:val="28"/>
        </w:rPr>
        <w:t xml:space="preserve"> / М. Ражабов // Женщина Дагестана. – 1986. - №5. – С. 4-5. – (Делегат съезда).</w:t>
      </w:r>
      <w:r w:rsidR="00A64186">
        <w:rPr>
          <w:sz w:val="28"/>
          <w:szCs w:val="28"/>
        </w:rPr>
        <w:t xml:space="preserve"> </w:t>
      </w:r>
    </w:p>
    <w:p w:rsidR="0009128E" w:rsidRDefault="00092E7E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885. Джамият Ахмедовна Раджабова: </w:t>
      </w:r>
      <w:r w:rsidRPr="00D54F46">
        <w:rPr>
          <w:sz w:val="28"/>
          <w:szCs w:val="28"/>
        </w:rPr>
        <w:t>[</w:t>
      </w:r>
      <w:r>
        <w:rPr>
          <w:sz w:val="28"/>
          <w:szCs w:val="28"/>
        </w:rPr>
        <w:t>о передовой ковровщице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лагской ковровой фабрики Табасара</w:t>
      </w:r>
      <w:r w:rsidR="00092E7E">
        <w:rPr>
          <w:sz w:val="28"/>
          <w:szCs w:val="28"/>
        </w:rPr>
        <w:t>нского района, заслужен. деят.</w:t>
      </w:r>
      <w:r>
        <w:rPr>
          <w:sz w:val="28"/>
          <w:szCs w:val="28"/>
        </w:rPr>
        <w:t xml:space="preserve"> прикла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ного искусства Дагестана, канд</w:t>
      </w:r>
      <w:r w:rsidR="00092E7E">
        <w:rPr>
          <w:sz w:val="28"/>
          <w:szCs w:val="28"/>
        </w:rPr>
        <w:t>.</w:t>
      </w:r>
      <w:r>
        <w:rPr>
          <w:sz w:val="28"/>
          <w:szCs w:val="28"/>
        </w:rPr>
        <w:t xml:space="preserve"> в депутаты Верховного Совета ДАССР по Хучнинскому избирательному округу</w:t>
      </w:r>
      <w:r w:rsidRPr="00D54F46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1980. – 2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886. Харитонова А. </w:t>
      </w:r>
      <w:r>
        <w:rPr>
          <w:sz w:val="28"/>
          <w:szCs w:val="28"/>
        </w:rPr>
        <w:t xml:space="preserve">Ковры Джамият: </w:t>
      </w:r>
      <w:r w:rsidRPr="00405F66">
        <w:rPr>
          <w:sz w:val="28"/>
          <w:szCs w:val="28"/>
        </w:rPr>
        <w:t>[</w:t>
      </w:r>
      <w:r>
        <w:rPr>
          <w:sz w:val="28"/>
          <w:szCs w:val="28"/>
        </w:rPr>
        <w:t>о ковровщице Джамият Радж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бовой из села Халаг Табасаранского р-на</w:t>
      </w:r>
      <w:r w:rsidRPr="00405F66">
        <w:rPr>
          <w:sz w:val="28"/>
          <w:szCs w:val="28"/>
        </w:rPr>
        <w:t>]</w:t>
      </w:r>
      <w:r>
        <w:rPr>
          <w:sz w:val="28"/>
          <w:szCs w:val="28"/>
        </w:rPr>
        <w:t xml:space="preserve"> / А. Харитонова // Сельская жизнь. – 1980. – 20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887. Лорсанукаев С. </w:t>
      </w:r>
      <w:r>
        <w:rPr>
          <w:sz w:val="28"/>
          <w:szCs w:val="28"/>
        </w:rPr>
        <w:t xml:space="preserve">Радуга ковров: </w:t>
      </w:r>
      <w:r w:rsidRPr="00405F66">
        <w:rPr>
          <w:sz w:val="28"/>
          <w:szCs w:val="28"/>
        </w:rPr>
        <w:t>[</w:t>
      </w:r>
      <w:r>
        <w:rPr>
          <w:sz w:val="28"/>
          <w:szCs w:val="28"/>
        </w:rPr>
        <w:t>о ковровщице Джамият Раджаб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засл. деят. прикладного искусства Дагестана из Табасаранского р-на</w:t>
      </w:r>
      <w:r w:rsidRPr="00405F66">
        <w:rPr>
          <w:sz w:val="28"/>
          <w:szCs w:val="28"/>
        </w:rPr>
        <w:t>]</w:t>
      </w:r>
      <w:r>
        <w:rPr>
          <w:sz w:val="28"/>
          <w:szCs w:val="28"/>
        </w:rPr>
        <w:t xml:space="preserve"> / С. Лорсанукаев // Сельская жизнь. – 1984. – 14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888. Михальский В. </w:t>
      </w:r>
      <w:r>
        <w:rPr>
          <w:sz w:val="28"/>
          <w:szCs w:val="28"/>
        </w:rPr>
        <w:t xml:space="preserve">Волшебный цветок кандалаш: </w:t>
      </w:r>
      <w:r w:rsidRPr="00717516">
        <w:rPr>
          <w:sz w:val="28"/>
          <w:szCs w:val="28"/>
        </w:rPr>
        <w:t>[</w:t>
      </w:r>
      <w:r>
        <w:rPr>
          <w:sz w:val="28"/>
          <w:szCs w:val="28"/>
        </w:rPr>
        <w:t>о ковровщице Хучнинской ковровой фабрики Кизларханум Рамазановой</w:t>
      </w:r>
      <w:r w:rsidRPr="00717516">
        <w:rPr>
          <w:sz w:val="28"/>
          <w:szCs w:val="28"/>
        </w:rPr>
        <w:t>]</w:t>
      </w:r>
      <w:r>
        <w:rPr>
          <w:sz w:val="28"/>
          <w:szCs w:val="28"/>
        </w:rPr>
        <w:t xml:space="preserve"> / В. Михальский // Дагестанская правда. – 1965. – 13 авг. – (Репортаж).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889. Джафаров Н. </w:t>
      </w:r>
      <w:r>
        <w:rPr>
          <w:sz w:val="28"/>
          <w:szCs w:val="28"/>
        </w:rPr>
        <w:t xml:space="preserve">Руки золотые: </w:t>
      </w:r>
      <w:r w:rsidRPr="00717516">
        <w:rPr>
          <w:sz w:val="28"/>
          <w:szCs w:val="28"/>
        </w:rPr>
        <w:t>[</w:t>
      </w:r>
      <w:r>
        <w:rPr>
          <w:sz w:val="28"/>
          <w:szCs w:val="28"/>
        </w:rPr>
        <w:t xml:space="preserve">о ковровщице куштильского цеха коврово-производственного объединения «Хив» Г. Ризахановой – делегате </w:t>
      </w:r>
      <w:r>
        <w:rPr>
          <w:sz w:val="28"/>
          <w:szCs w:val="28"/>
          <w:lang w:val="en-US"/>
        </w:rPr>
        <w:t>XXVI</w:t>
      </w:r>
      <w:r>
        <w:rPr>
          <w:sz w:val="28"/>
          <w:szCs w:val="28"/>
        </w:rPr>
        <w:t xml:space="preserve"> съезда КПСС</w:t>
      </w:r>
      <w:r w:rsidRPr="00717516">
        <w:rPr>
          <w:sz w:val="28"/>
          <w:szCs w:val="28"/>
        </w:rPr>
        <w:t>]</w:t>
      </w:r>
      <w:r>
        <w:rPr>
          <w:sz w:val="28"/>
          <w:szCs w:val="28"/>
        </w:rPr>
        <w:t xml:space="preserve"> / Н. Джафаров // Дагестанская правда. – 1981. – 22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890. Джафаров Н. </w:t>
      </w:r>
      <w:r>
        <w:rPr>
          <w:sz w:val="28"/>
          <w:szCs w:val="28"/>
        </w:rPr>
        <w:t xml:space="preserve">Две подруги - ковровщицы: </w:t>
      </w:r>
      <w:r w:rsidRPr="00717516">
        <w:rPr>
          <w:sz w:val="28"/>
          <w:szCs w:val="28"/>
        </w:rPr>
        <w:t>[</w:t>
      </w:r>
      <w:r>
        <w:rPr>
          <w:sz w:val="28"/>
          <w:szCs w:val="28"/>
        </w:rPr>
        <w:t>о маст</w:t>
      </w:r>
      <w:r w:rsidR="00092E7E">
        <w:rPr>
          <w:sz w:val="28"/>
          <w:szCs w:val="28"/>
        </w:rPr>
        <w:t>ерицах коврово-производствен.</w:t>
      </w:r>
      <w:r>
        <w:rPr>
          <w:sz w:val="28"/>
          <w:szCs w:val="28"/>
        </w:rPr>
        <w:t xml:space="preserve"> объединения «Хив» Н. Ханалиевой и К. Муратхановой</w:t>
      </w:r>
      <w:r w:rsidRPr="00717516">
        <w:rPr>
          <w:sz w:val="28"/>
          <w:szCs w:val="28"/>
        </w:rPr>
        <w:t>]</w:t>
      </w:r>
      <w:r>
        <w:rPr>
          <w:sz w:val="28"/>
          <w:szCs w:val="28"/>
        </w:rPr>
        <w:t xml:space="preserve"> / Н. Джафаров // Дагестанская правда. – 1980. – 5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891. У халагских ковровщиц: </w:t>
      </w:r>
      <w:r w:rsidRPr="00064EA3">
        <w:rPr>
          <w:sz w:val="28"/>
          <w:szCs w:val="28"/>
        </w:rPr>
        <w:t>[</w:t>
      </w:r>
      <w:r>
        <w:rPr>
          <w:sz w:val="28"/>
          <w:szCs w:val="28"/>
        </w:rPr>
        <w:t>о введении в строй здания ковровой артели, ковровщицах Д. Шейховой, А. Алиевой, И. Курбановой, изгото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ляющих высококачественные ковры</w:t>
      </w:r>
      <w:r w:rsidRPr="00064EA3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1952. – 13 и</w:t>
      </w:r>
      <w:r>
        <w:rPr>
          <w:sz w:val="28"/>
          <w:szCs w:val="28"/>
        </w:rPr>
        <w:t>ю</w:t>
      </w:r>
      <w:r>
        <w:rPr>
          <w:sz w:val="28"/>
          <w:szCs w:val="28"/>
        </w:rPr>
        <w:t>ля.</w:t>
      </w:r>
    </w:p>
    <w:p w:rsidR="0009128E" w:rsidRDefault="0009128E" w:rsidP="006E7DDE">
      <w:pPr>
        <w:spacing w:before="240"/>
        <w:rPr>
          <w:sz w:val="28"/>
          <w:szCs w:val="28"/>
        </w:rPr>
      </w:pP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Изготовление бурок</w:t>
      </w:r>
      <w:r w:rsidR="006E7DDE">
        <w:rPr>
          <w:b/>
          <w:sz w:val="28"/>
          <w:szCs w:val="28"/>
        </w:rPr>
        <w:t>.</w:t>
      </w:r>
    </w:p>
    <w:p w:rsidR="0009128E" w:rsidRDefault="0009128E" w:rsidP="006E7DDE">
      <w:pPr>
        <w:spacing w:before="240"/>
        <w:ind w:firstLine="709"/>
        <w:jc w:val="center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892. Андийские бурки </w:t>
      </w:r>
      <w:r>
        <w:rPr>
          <w:sz w:val="28"/>
          <w:szCs w:val="28"/>
        </w:rPr>
        <w:t>// Дагестанская правда. – 1938. – 20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893. Джамалутдинов Д. </w:t>
      </w:r>
      <w:r>
        <w:rPr>
          <w:sz w:val="28"/>
          <w:szCs w:val="28"/>
        </w:rPr>
        <w:t xml:space="preserve">Ждут бурки за границей: </w:t>
      </w:r>
      <w:r w:rsidRPr="0048596C">
        <w:rPr>
          <w:sz w:val="28"/>
          <w:szCs w:val="28"/>
        </w:rPr>
        <w:t>[</w:t>
      </w:r>
      <w:r>
        <w:rPr>
          <w:sz w:val="28"/>
          <w:szCs w:val="28"/>
        </w:rPr>
        <w:t>о Рахатинском промкомбинате Ботлихского р-на</w:t>
      </w:r>
      <w:r w:rsidRPr="0048596C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Джамалутдинов // Дагестанская 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да. – 1991. – 18 апр.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894. Древний промысел может не пережить рынка: </w:t>
      </w:r>
      <w:r w:rsidRPr="0048596C">
        <w:rPr>
          <w:sz w:val="28"/>
          <w:szCs w:val="28"/>
        </w:rPr>
        <w:t>[</w:t>
      </w:r>
      <w:r>
        <w:rPr>
          <w:sz w:val="28"/>
          <w:szCs w:val="28"/>
        </w:rPr>
        <w:t>о буроч. артели с. Рахата Ботлихского р-на</w:t>
      </w:r>
      <w:r w:rsidRPr="0048596C">
        <w:rPr>
          <w:sz w:val="28"/>
          <w:szCs w:val="28"/>
        </w:rPr>
        <w:t>]</w:t>
      </w:r>
      <w:r>
        <w:rPr>
          <w:sz w:val="28"/>
          <w:szCs w:val="28"/>
        </w:rPr>
        <w:t xml:space="preserve"> // Новое дело. – 1994. - № 33. – 16 сент. – С. 2.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895. Магомедов И.Х. </w:t>
      </w:r>
      <w:r>
        <w:rPr>
          <w:sz w:val="28"/>
          <w:szCs w:val="28"/>
        </w:rPr>
        <w:t>Рахатинская бурка / И.Х. Магомедов //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правда. – 1991. – 7 марта. – (Только в Дагестане).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896. Мях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яммадов И. </w:t>
      </w:r>
      <w:r>
        <w:rPr>
          <w:sz w:val="28"/>
          <w:szCs w:val="28"/>
        </w:rPr>
        <w:t>Рахатала варгьни // Ленинна байрахъ. – 1990. – 26 окт.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Магомедов И. Рахатинские бурки: </w:t>
      </w:r>
      <w:r w:rsidRPr="00E26AA6">
        <w:rPr>
          <w:sz w:val="28"/>
          <w:szCs w:val="28"/>
        </w:rPr>
        <w:t>[</w:t>
      </w:r>
      <w:r>
        <w:rPr>
          <w:sz w:val="28"/>
          <w:szCs w:val="28"/>
        </w:rPr>
        <w:t>Ботлихский р-н</w:t>
      </w:r>
      <w:r w:rsidRPr="00E26AA6">
        <w:rPr>
          <w:sz w:val="28"/>
          <w:szCs w:val="28"/>
        </w:rPr>
        <w:t>]</w:t>
      </w:r>
      <w:r>
        <w:rPr>
          <w:sz w:val="28"/>
          <w:szCs w:val="28"/>
        </w:rPr>
        <w:t xml:space="preserve"> / И. Магомедов // Ле</w:t>
      </w:r>
      <w:r w:rsidR="0093265A">
        <w:rPr>
          <w:sz w:val="28"/>
          <w:szCs w:val="28"/>
        </w:rPr>
        <w:t>нинское знамя. – 1990.</w:t>
      </w:r>
    </w:p>
    <w:p w:rsidR="0009128E" w:rsidRDefault="00092E7E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897. Мух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амадов М.-Х. </w:t>
      </w:r>
      <w:r>
        <w:rPr>
          <w:sz w:val="28"/>
          <w:szCs w:val="28"/>
        </w:rPr>
        <w:t>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андадерил буртина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1990. – 20 окт.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>Магомедов М.-Х. Андийская бурка / М.-Х. Магомедов // Красное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мя.</w:t>
      </w:r>
      <w:r w:rsidRPr="00E26AA6">
        <w:rPr>
          <w:sz w:val="28"/>
          <w:szCs w:val="28"/>
        </w:rPr>
        <w:t xml:space="preserve"> </w:t>
      </w:r>
      <w:r>
        <w:rPr>
          <w:sz w:val="28"/>
          <w:szCs w:val="28"/>
        </w:rPr>
        <w:t>– 1990. – 20 окт.</w:t>
      </w:r>
    </w:p>
    <w:p w:rsidR="0009128E" w:rsidRDefault="00092E7E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898. Пайзулаев П. </w:t>
      </w:r>
      <w:r>
        <w:rPr>
          <w:sz w:val="28"/>
          <w:szCs w:val="28"/>
        </w:rPr>
        <w:t>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андадерил буртина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1983. – 19 июля.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Пайзулаев П. Андийская бурка: </w:t>
      </w:r>
      <w:r w:rsidRPr="00946B20">
        <w:rPr>
          <w:sz w:val="28"/>
          <w:szCs w:val="28"/>
        </w:rPr>
        <w:t>[</w:t>
      </w:r>
      <w:r>
        <w:rPr>
          <w:sz w:val="28"/>
          <w:szCs w:val="28"/>
        </w:rPr>
        <w:t>к 60-летию Андийского промкомбин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</w:t>
      </w:r>
      <w:r w:rsidRPr="00946B20">
        <w:rPr>
          <w:sz w:val="28"/>
          <w:szCs w:val="28"/>
        </w:rPr>
        <w:t>]</w:t>
      </w:r>
      <w:r>
        <w:rPr>
          <w:sz w:val="28"/>
          <w:szCs w:val="28"/>
        </w:rPr>
        <w:t xml:space="preserve"> П. Пайзулаев // Красное знамя.</w:t>
      </w:r>
      <w:r w:rsidRPr="00E26AA6">
        <w:rPr>
          <w:sz w:val="28"/>
          <w:szCs w:val="28"/>
        </w:rPr>
        <w:t xml:space="preserve"> </w:t>
      </w:r>
      <w:r>
        <w:rPr>
          <w:sz w:val="28"/>
          <w:szCs w:val="28"/>
        </w:rPr>
        <w:t>– 1983. – 19 июля.</w:t>
      </w:r>
    </w:p>
    <w:p w:rsidR="0009128E" w:rsidRDefault="006A724D" w:rsidP="006E7DDE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899. Расулова Б. </w:t>
      </w: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акъикъаталдаш бах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арчияй //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акъикъат. – 1993. – 27 май.</w:t>
      </w:r>
    </w:p>
    <w:p w:rsidR="0093265A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Расулова Б. Истинная героиня: </w:t>
      </w:r>
      <w:r w:rsidRPr="00946B20">
        <w:rPr>
          <w:sz w:val="28"/>
          <w:szCs w:val="28"/>
        </w:rPr>
        <w:t>[</w:t>
      </w:r>
      <w:r>
        <w:rPr>
          <w:sz w:val="28"/>
          <w:szCs w:val="28"/>
        </w:rPr>
        <w:t>о сотруднице Рахатинского бурочного комбината У. Абдурашидовой</w:t>
      </w:r>
      <w:r w:rsidRPr="00946B20">
        <w:rPr>
          <w:sz w:val="28"/>
          <w:szCs w:val="28"/>
        </w:rPr>
        <w:t>]</w:t>
      </w:r>
      <w:r>
        <w:rPr>
          <w:sz w:val="28"/>
          <w:szCs w:val="28"/>
        </w:rPr>
        <w:t xml:space="preserve"> / Б. Расулова // Истина. – 1993. – 27 мая. (№78).</w:t>
      </w:r>
    </w:p>
    <w:p w:rsidR="0009128E" w:rsidRDefault="006A724D" w:rsidP="003046BF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93265A" w:rsidRDefault="0093265A" w:rsidP="00A64186">
      <w:pPr>
        <w:spacing w:before="240"/>
        <w:ind w:firstLine="709"/>
        <w:rPr>
          <w:sz w:val="28"/>
          <w:szCs w:val="28"/>
        </w:rPr>
      </w:pPr>
    </w:p>
    <w:p w:rsidR="0009128E" w:rsidRDefault="0009128E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Ичичалинские кувшины</w:t>
      </w:r>
      <w:r w:rsidR="003046BF">
        <w:rPr>
          <w:b/>
          <w:sz w:val="28"/>
          <w:szCs w:val="28"/>
        </w:rPr>
        <w:t>.</w:t>
      </w:r>
    </w:p>
    <w:p w:rsidR="0009128E" w:rsidRDefault="0009128E" w:rsidP="003046BF">
      <w:pPr>
        <w:spacing w:before="240"/>
        <w:rPr>
          <w:b/>
          <w:sz w:val="28"/>
          <w:szCs w:val="28"/>
        </w:rPr>
      </w:pP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900. Джамбулаев Д. </w:t>
      </w:r>
      <w:r>
        <w:rPr>
          <w:sz w:val="28"/>
          <w:szCs w:val="28"/>
        </w:rPr>
        <w:t xml:space="preserve">В Ичичали живут мастера: </w:t>
      </w:r>
      <w:r w:rsidRPr="00CE4067">
        <w:rPr>
          <w:sz w:val="28"/>
          <w:szCs w:val="28"/>
        </w:rPr>
        <w:t>[</w:t>
      </w:r>
      <w:r>
        <w:rPr>
          <w:sz w:val="28"/>
          <w:szCs w:val="28"/>
        </w:rPr>
        <w:t>производство кувш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нов</w:t>
      </w:r>
      <w:r w:rsidRPr="00CE4067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Джамбулаев // Дагестанская правда. – 1994. – 26 нояб. – (Наши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рода и села).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901. Джамбулаев Д. </w:t>
      </w:r>
      <w:r>
        <w:rPr>
          <w:sz w:val="28"/>
          <w:szCs w:val="28"/>
        </w:rPr>
        <w:t xml:space="preserve">Жизненная сила ичичалинского кувшина: </w:t>
      </w:r>
      <w:r w:rsidRPr="00CE4067">
        <w:rPr>
          <w:sz w:val="28"/>
          <w:szCs w:val="28"/>
        </w:rPr>
        <w:t>[</w:t>
      </w:r>
      <w:r>
        <w:rPr>
          <w:sz w:val="28"/>
          <w:szCs w:val="28"/>
        </w:rPr>
        <w:t>прои</w:t>
      </w:r>
      <w:r>
        <w:rPr>
          <w:sz w:val="28"/>
          <w:szCs w:val="28"/>
        </w:rPr>
        <w:t>з</w:t>
      </w:r>
      <w:r w:rsidR="006A724D">
        <w:rPr>
          <w:sz w:val="28"/>
          <w:szCs w:val="28"/>
        </w:rPr>
        <w:t>водство медных</w:t>
      </w:r>
      <w:r>
        <w:rPr>
          <w:sz w:val="28"/>
          <w:szCs w:val="28"/>
        </w:rPr>
        <w:t xml:space="preserve"> Кувшинов в с. Ичичали Гумбетовского р-на</w:t>
      </w:r>
      <w:r w:rsidRPr="00CE4067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Джамбул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ев // Дагестанская правда. – 2001. – 10 авг. – С. 2.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902. Джамбулатов Д. </w:t>
      </w:r>
      <w:r>
        <w:rPr>
          <w:sz w:val="28"/>
          <w:szCs w:val="28"/>
        </w:rPr>
        <w:t xml:space="preserve">Ичичалинское чудо: </w:t>
      </w:r>
      <w:r w:rsidRPr="00CE4067">
        <w:rPr>
          <w:sz w:val="28"/>
          <w:szCs w:val="28"/>
        </w:rPr>
        <w:t>[</w:t>
      </w:r>
      <w:r>
        <w:rPr>
          <w:sz w:val="28"/>
          <w:szCs w:val="28"/>
        </w:rPr>
        <w:t>о кувшинах</w:t>
      </w:r>
      <w:r w:rsidR="006A724D">
        <w:rPr>
          <w:sz w:val="28"/>
          <w:szCs w:val="28"/>
        </w:rPr>
        <w:t>,</w:t>
      </w:r>
      <w:r>
        <w:rPr>
          <w:sz w:val="28"/>
          <w:szCs w:val="28"/>
        </w:rPr>
        <w:t xml:space="preserve"> мастеров Гу</w:t>
      </w:r>
      <w:r>
        <w:rPr>
          <w:sz w:val="28"/>
          <w:szCs w:val="28"/>
        </w:rPr>
        <w:t>м</w:t>
      </w:r>
      <w:r>
        <w:rPr>
          <w:sz w:val="28"/>
          <w:szCs w:val="28"/>
        </w:rPr>
        <w:t>бетовского р-на</w:t>
      </w:r>
      <w:r w:rsidRPr="00CE4067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Джамбулатов // Дагестанская правда. – 1994. – 17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903. Мух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амадх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ажиев С. </w:t>
      </w:r>
      <w:r>
        <w:rPr>
          <w:sz w:val="28"/>
          <w:szCs w:val="28"/>
        </w:rPr>
        <w:t>Ичич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дерил пахьул устарзаби //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акъикъат. – 2001. – 19 апр. – Гь. 16.</w:t>
      </w:r>
    </w:p>
    <w:p w:rsidR="003046BF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Магомедгаджиев С. Медники из Ичичали: </w:t>
      </w:r>
      <w:r w:rsidRPr="006E01F1">
        <w:rPr>
          <w:sz w:val="28"/>
          <w:szCs w:val="28"/>
        </w:rPr>
        <w:t>[</w:t>
      </w:r>
      <w:r>
        <w:rPr>
          <w:sz w:val="28"/>
          <w:szCs w:val="28"/>
        </w:rPr>
        <w:t>кувшины ичичалинцев</w:t>
      </w:r>
      <w:r w:rsidRPr="006E01F1">
        <w:rPr>
          <w:sz w:val="28"/>
          <w:szCs w:val="28"/>
        </w:rPr>
        <w:t>]</w:t>
      </w:r>
      <w:r>
        <w:rPr>
          <w:sz w:val="28"/>
          <w:szCs w:val="28"/>
        </w:rPr>
        <w:t xml:space="preserve"> / С. Магомедгаджиев // Истина. – 2001. – 19 апр. – С. 16.</w:t>
      </w:r>
      <w:r w:rsidR="00A64186">
        <w:rPr>
          <w:sz w:val="28"/>
          <w:szCs w:val="28"/>
        </w:rPr>
        <w:t xml:space="preserve"> </w:t>
      </w:r>
    </w:p>
    <w:p w:rsidR="0009128E" w:rsidRDefault="006A724D" w:rsidP="003046BF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  <w:r w:rsidR="003046BF">
        <w:rPr>
          <w:sz w:val="28"/>
          <w:szCs w:val="28"/>
        </w:rPr>
        <w:t xml:space="preserve">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904. Магомедов А.-Р. </w:t>
      </w:r>
      <w:r>
        <w:rPr>
          <w:sz w:val="28"/>
          <w:szCs w:val="28"/>
        </w:rPr>
        <w:t xml:space="preserve">Нестареющее ремесло ичичалинцев: </w:t>
      </w:r>
      <w:r w:rsidRPr="006E01F1">
        <w:rPr>
          <w:sz w:val="28"/>
          <w:szCs w:val="28"/>
        </w:rPr>
        <w:t>[</w:t>
      </w:r>
      <w:r>
        <w:rPr>
          <w:sz w:val="28"/>
          <w:szCs w:val="28"/>
        </w:rPr>
        <w:t>об изг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товлении кувшинов в селе Ичичали Гумбетовского р-на</w:t>
      </w:r>
      <w:r w:rsidRPr="006E01F1">
        <w:rPr>
          <w:sz w:val="28"/>
          <w:szCs w:val="28"/>
        </w:rPr>
        <w:t>]</w:t>
      </w:r>
      <w:r>
        <w:rPr>
          <w:sz w:val="28"/>
          <w:szCs w:val="28"/>
        </w:rPr>
        <w:t xml:space="preserve"> / А.-Р. Магомедов // Дагестанская правда. – 1975. – 12 сент. – (Народные промыслы).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905. Патах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ов М. </w:t>
      </w:r>
      <w:r>
        <w:rPr>
          <w:sz w:val="28"/>
          <w:szCs w:val="28"/>
        </w:rPr>
        <w:t>Ичич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алисезул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ерт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ал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1990. – 18 авг.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Патахов М. Кувшины Ичичалинцев: </w:t>
      </w:r>
      <w:r w:rsidRPr="006E01F1">
        <w:rPr>
          <w:sz w:val="28"/>
          <w:szCs w:val="28"/>
        </w:rPr>
        <w:t>[</w:t>
      </w:r>
      <w:r>
        <w:rPr>
          <w:sz w:val="28"/>
          <w:szCs w:val="28"/>
        </w:rPr>
        <w:t>Гумбетовский р-н</w:t>
      </w:r>
      <w:r w:rsidRPr="006E01F1">
        <w:rPr>
          <w:sz w:val="28"/>
          <w:szCs w:val="28"/>
        </w:rPr>
        <w:t>]</w:t>
      </w:r>
      <w:r>
        <w:rPr>
          <w:sz w:val="28"/>
          <w:szCs w:val="28"/>
        </w:rPr>
        <w:t xml:space="preserve"> / Магомед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тахов // Красное знамя. – 1990. – 18 авг. – (Мастерству вечность).</w:t>
      </w:r>
      <w:r w:rsidR="00A64186">
        <w:rPr>
          <w:sz w:val="28"/>
          <w:szCs w:val="28"/>
        </w:rPr>
        <w:t xml:space="preserve"> </w:t>
      </w:r>
      <w:r w:rsidR="006A724D">
        <w:rPr>
          <w:sz w:val="28"/>
          <w:szCs w:val="28"/>
        </w:rPr>
        <w:t xml:space="preserve">  Авар.яз.</w:t>
      </w:r>
    </w:p>
    <w:p w:rsidR="0009128E" w:rsidRDefault="0009128E" w:rsidP="003046BF">
      <w:pPr>
        <w:spacing w:before="240"/>
        <w:rPr>
          <w:sz w:val="28"/>
          <w:szCs w:val="28"/>
        </w:rPr>
      </w:pPr>
    </w:p>
    <w:p w:rsidR="0009128E" w:rsidRDefault="0009128E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Обработка кости</w:t>
      </w:r>
      <w:r w:rsidR="003046BF">
        <w:rPr>
          <w:b/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906. Маммаев М.М. </w:t>
      </w:r>
      <w:r>
        <w:rPr>
          <w:sz w:val="28"/>
          <w:szCs w:val="28"/>
        </w:rPr>
        <w:t>Художественная обработка кости в древнем и средневековом Дагестане / М.М. Маммаев // Народное декоративно-прикладное искусство Дагестана и современность: Сб. статей. – Махачкала, 1979. – С. 70-99.: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907. Мигиров Ш. </w:t>
      </w:r>
      <w:r>
        <w:rPr>
          <w:sz w:val="28"/>
          <w:szCs w:val="28"/>
        </w:rPr>
        <w:t xml:space="preserve">Искусство – это поиск: </w:t>
      </w:r>
      <w:r w:rsidRPr="000416E3">
        <w:rPr>
          <w:sz w:val="28"/>
          <w:szCs w:val="28"/>
        </w:rPr>
        <w:t>[</w:t>
      </w:r>
      <w:r w:rsidR="00515E93">
        <w:rPr>
          <w:sz w:val="28"/>
          <w:szCs w:val="28"/>
        </w:rPr>
        <w:t xml:space="preserve">о молодом художнике </w:t>
      </w:r>
      <w:r w:rsidR="006A724D">
        <w:rPr>
          <w:sz w:val="28"/>
          <w:szCs w:val="28"/>
        </w:rPr>
        <w:t>,</w:t>
      </w:r>
      <w:r>
        <w:rPr>
          <w:sz w:val="28"/>
          <w:szCs w:val="28"/>
        </w:rPr>
        <w:t xml:space="preserve"> ко</w:t>
      </w:r>
      <w:r>
        <w:rPr>
          <w:sz w:val="28"/>
          <w:szCs w:val="28"/>
        </w:rPr>
        <w:t>с</w:t>
      </w:r>
      <w:r w:rsidR="006A724D">
        <w:rPr>
          <w:sz w:val="28"/>
          <w:szCs w:val="28"/>
        </w:rPr>
        <w:t>торезе Тимуре Муртузалиеве ,</w:t>
      </w:r>
      <w:r>
        <w:rPr>
          <w:sz w:val="28"/>
          <w:szCs w:val="28"/>
        </w:rPr>
        <w:t xml:space="preserve"> зав. экспериментальным мастерским по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ботке рога при Махачкалинском комбинате художественных изделий</w:t>
      </w:r>
      <w:r w:rsidRPr="000416E3">
        <w:rPr>
          <w:sz w:val="28"/>
          <w:szCs w:val="28"/>
        </w:rPr>
        <w:t>]</w:t>
      </w:r>
      <w:r>
        <w:rPr>
          <w:sz w:val="28"/>
          <w:szCs w:val="28"/>
        </w:rPr>
        <w:t xml:space="preserve"> / Ш. Мигиров // Комсомолец Дагестана. – 1963. – 3 нояб.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908. Сорокопудов В. </w:t>
      </w:r>
      <w:r>
        <w:rPr>
          <w:sz w:val="28"/>
          <w:szCs w:val="28"/>
        </w:rPr>
        <w:t xml:space="preserve">Путь к творчеству: </w:t>
      </w:r>
      <w:r w:rsidRPr="007E4C66">
        <w:rPr>
          <w:sz w:val="28"/>
          <w:szCs w:val="28"/>
        </w:rPr>
        <w:t>[</w:t>
      </w:r>
      <w:r>
        <w:rPr>
          <w:sz w:val="28"/>
          <w:szCs w:val="28"/>
        </w:rPr>
        <w:t>о мастере – косторезе Маха</w:t>
      </w:r>
      <w:r>
        <w:rPr>
          <w:sz w:val="28"/>
          <w:szCs w:val="28"/>
        </w:rPr>
        <w:t>ч</w:t>
      </w:r>
      <w:r>
        <w:rPr>
          <w:sz w:val="28"/>
          <w:szCs w:val="28"/>
        </w:rPr>
        <w:t>калинского комбината художественных изделий Башире Увайсове</w:t>
      </w:r>
      <w:r w:rsidRPr="007E4C66">
        <w:rPr>
          <w:sz w:val="28"/>
          <w:szCs w:val="28"/>
        </w:rPr>
        <w:t>]</w:t>
      </w:r>
      <w:r>
        <w:rPr>
          <w:sz w:val="28"/>
          <w:szCs w:val="28"/>
        </w:rPr>
        <w:t xml:space="preserve"> / В.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рокопудов // Комсомолец Дагестана. – 1965. – 22 дек.</w:t>
      </w:r>
    </w:p>
    <w:p w:rsidR="0093265A" w:rsidRDefault="0093265A" w:rsidP="003046BF">
      <w:pPr>
        <w:spacing w:before="240"/>
        <w:rPr>
          <w:sz w:val="28"/>
          <w:szCs w:val="28"/>
        </w:rPr>
      </w:pPr>
    </w:p>
    <w:p w:rsidR="0009128E" w:rsidRPr="00477F39" w:rsidRDefault="0009128E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Оружейное дело</w:t>
      </w:r>
      <w:r w:rsidR="003046BF">
        <w:rPr>
          <w:b/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909. Г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абдулкьядиров М. </w:t>
      </w:r>
      <w:r>
        <w:rPr>
          <w:sz w:val="28"/>
          <w:szCs w:val="28"/>
        </w:rPr>
        <w:t>Устни акьули // Ленинна байрахъ. – 1989. – 6 дек.</w:t>
      </w:r>
    </w:p>
    <w:p w:rsidR="003046BF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Абдулкадиров М. Мастера без работы: </w:t>
      </w:r>
      <w:r w:rsidRPr="006F7787">
        <w:rPr>
          <w:sz w:val="28"/>
          <w:szCs w:val="28"/>
        </w:rPr>
        <w:t>[</w:t>
      </w:r>
      <w:r>
        <w:rPr>
          <w:sz w:val="28"/>
          <w:szCs w:val="28"/>
        </w:rPr>
        <w:t>о проблемах Харбукского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дожествен. </w:t>
      </w:r>
      <w:r w:rsidR="006A724D">
        <w:rPr>
          <w:sz w:val="28"/>
          <w:szCs w:val="28"/>
        </w:rPr>
        <w:t>к</w:t>
      </w:r>
      <w:r>
        <w:rPr>
          <w:sz w:val="28"/>
          <w:szCs w:val="28"/>
        </w:rPr>
        <w:t>омбината</w:t>
      </w:r>
      <w:r w:rsidR="006A724D">
        <w:rPr>
          <w:sz w:val="28"/>
          <w:szCs w:val="28"/>
        </w:rPr>
        <w:t xml:space="preserve"> </w:t>
      </w:r>
      <w:r>
        <w:rPr>
          <w:sz w:val="28"/>
          <w:szCs w:val="28"/>
        </w:rPr>
        <w:t>Дахадаевского р-на</w:t>
      </w:r>
      <w:r w:rsidRPr="006F7787">
        <w:rPr>
          <w:sz w:val="28"/>
          <w:szCs w:val="28"/>
        </w:rPr>
        <w:t>]</w:t>
      </w:r>
      <w:r>
        <w:rPr>
          <w:sz w:val="28"/>
          <w:szCs w:val="28"/>
        </w:rPr>
        <w:t xml:space="preserve"> / М. Абдулкадиров // Ленинское знамя. – 1989. – 6 дек.</w:t>
      </w:r>
    </w:p>
    <w:p w:rsidR="0009128E" w:rsidRDefault="00876FAA" w:rsidP="003046BF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910. Акаев И. </w:t>
      </w:r>
      <w:r>
        <w:rPr>
          <w:sz w:val="28"/>
          <w:szCs w:val="28"/>
        </w:rPr>
        <w:t xml:space="preserve">«Острием его кланись!...»: </w:t>
      </w:r>
      <w:r w:rsidRPr="006F7787">
        <w:rPr>
          <w:sz w:val="28"/>
          <w:szCs w:val="28"/>
        </w:rPr>
        <w:t>[</w:t>
      </w:r>
      <w:r w:rsidR="006A724D">
        <w:rPr>
          <w:sz w:val="28"/>
          <w:szCs w:val="28"/>
        </w:rPr>
        <w:t>о дагестанском</w:t>
      </w:r>
      <w:r>
        <w:rPr>
          <w:sz w:val="28"/>
          <w:szCs w:val="28"/>
        </w:rPr>
        <w:t xml:space="preserve"> клинковом оружии</w:t>
      </w:r>
      <w:r w:rsidRPr="006F7787">
        <w:rPr>
          <w:sz w:val="28"/>
          <w:szCs w:val="28"/>
        </w:rPr>
        <w:t>]</w:t>
      </w:r>
      <w:r>
        <w:rPr>
          <w:sz w:val="28"/>
          <w:szCs w:val="28"/>
        </w:rPr>
        <w:t xml:space="preserve"> / И. Акаев // Настоящее время. – 2008. – 6 июня (№ 22). – С. 28. – (Культура. Оружие Дагестана).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911. Алиев Д. </w:t>
      </w:r>
      <w:r>
        <w:rPr>
          <w:sz w:val="28"/>
          <w:szCs w:val="28"/>
        </w:rPr>
        <w:t xml:space="preserve">Тайна отечественного оружия: </w:t>
      </w:r>
      <w:r w:rsidRPr="00C93962">
        <w:rPr>
          <w:sz w:val="28"/>
          <w:szCs w:val="28"/>
        </w:rPr>
        <w:t>[</w:t>
      </w:r>
      <w:r>
        <w:rPr>
          <w:sz w:val="28"/>
          <w:szCs w:val="28"/>
        </w:rPr>
        <w:t>изготовление огнестрел. и холод. оружия в Дагестане</w:t>
      </w:r>
      <w:r w:rsidRPr="00C93962">
        <w:rPr>
          <w:sz w:val="28"/>
          <w:szCs w:val="28"/>
        </w:rPr>
        <w:t>]</w:t>
      </w:r>
      <w:r>
        <w:rPr>
          <w:sz w:val="28"/>
          <w:szCs w:val="28"/>
        </w:rPr>
        <w:t xml:space="preserve"> / Д. Алиев // Настоящее время. – 2008. – 17 окт. (№ 41). – С. 26. – (История).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912. Алиев Д. </w:t>
      </w:r>
      <w:r>
        <w:rPr>
          <w:sz w:val="28"/>
          <w:szCs w:val="28"/>
        </w:rPr>
        <w:t xml:space="preserve">Хроника дагестанского оружия: </w:t>
      </w:r>
      <w:r w:rsidRPr="00AF40AB">
        <w:rPr>
          <w:sz w:val="28"/>
          <w:szCs w:val="28"/>
        </w:rPr>
        <w:t>[</w:t>
      </w:r>
      <w:r w:rsidR="006A724D">
        <w:rPr>
          <w:sz w:val="28"/>
          <w:szCs w:val="28"/>
        </w:rPr>
        <w:t>производство</w:t>
      </w:r>
      <w:r>
        <w:rPr>
          <w:sz w:val="28"/>
          <w:szCs w:val="28"/>
        </w:rPr>
        <w:t xml:space="preserve"> оружия в Дагестане</w:t>
      </w:r>
      <w:r w:rsidRPr="00AF40AB">
        <w:rPr>
          <w:sz w:val="28"/>
          <w:szCs w:val="28"/>
        </w:rPr>
        <w:t>]</w:t>
      </w:r>
      <w:r>
        <w:rPr>
          <w:sz w:val="28"/>
          <w:szCs w:val="28"/>
        </w:rPr>
        <w:t xml:space="preserve"> / Джабраил Алиев // Дагестан. – 2009. - № 5. – С. 22-23.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913. Алиев М.Г. </w:t>
      </w:r>
      <w:r>
        <w:rPr>
          <w:sz w:val="28"/>
          <w:szCs w:val="28"/>
        </w:rPr>
        <w:t>Дагестанское оружие: искусство художественной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работки </w:t>
      </w:r>
      <w:r>
        <w:rPr>
          <w:sz w:val="28"/>
          <w:szCs w:val="28"/>
          <w:lang w:val="en-US"/>
        </w:rPr>
        <w:t>XIX</w:t>
      </w:r>
      <w:r w:rsidRPr="00AF40A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F40A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вв. / Магомед Гасанович Алиев; ред. В. Толстова; худож. Г. Балиев. – Махачкала, 1996. – 72 с.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914. Аствацатурян Э.Г. </w:t>
      </w:r>
      <w:r>
        <w:rPr>
          <w:sz w:val="28"/>
          <w:szCs w:val="28"/>
        </w:rPr>
        <w:t>История оружейного и серебряного произво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ства на Кавказе в </w:t>
      </w:r>
      <w:r>
        <w:rPr>
          <w:sz w:val="28"/>
          <w:szCs w:val="28"/>
          <w:lang w:val="en-US"/>
        </w:rPr>
        <w:t>XIX</w:t>
      </w:r>
      <w:r w:rsidRPr="00CA6AA1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начале </w:t>
      </w:r>
      <w:r>
        <w:rPr>
          <w:sz w:val="28"/>
          <w:szCs w:val="28"/>
          <w:lang w:val="en-US"/>
        </w:rPr>
        <w:t>XX</w:t>
      </w:r>
      <w:r w:rsidRPr="00CA6AA1">
        <w:rPr>
          <w:sz w:val="28"/>
          <w:szCs w:val="28"/>
        </w:rPr>
        <w:t xml:space="preserve"> </w:t>
      </w:r>
      <w:r>
        <w:rPr>
          <w:sz w:val="28"/>
          <w:szCs w:val="28"/>
        </w:rPr>
        <w:t>вв.: Дагестан и Закавказье / Э.Г. Аствац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турян; Гос. ист. музей АН СССР, Ин-т востоковедения. – М.: «Наука», 1977. </w:t>
      </w:r>
    </w:p>
    <w:p w:rsidR="0009128E" w:rsidRDefault="0009128E" w:rsidP="003046BF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Ч. 2. – 1977. – Гос. ист. музей. – 260 с.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915. Багирова Г. </w:t>
      </w:r>
      <w:r>
        <w:rPr>
          <w:sz w:val="28"/>
          <w:szCs w:val="28"/>
        </w:rPr>
        <w:t>Жители селения Харбук возродили народный пром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сел производство огнестрельного оружия…/ Г. Багирова // Северный Кавказ. – 1993. – 19 июня.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916. Гадисов Д. </w:t>
      </w:r>
      <w:r>
        <w:rPr>
          <w:sz w:val="28"/>
          <w:szCs w:val="28"/>
        </w:rPr>
        <w:t xml:space="preserve">Кизляр – наследник Кубани?: </w:t>
      </w:r>
      <w:r w:rsidRPr="002177A3">
        <w:rPr>
          <w:sz w:val="28"/>
          <w:szCs w:val="28"/>
        </w:rPr>
        <w:t>[</w:t>
      </w:r>
      <w:r w:rsidR="006A724D">
        <w:rPr>
          <w:sz w:val="28"/>
          <w:szCs w:val="28"/>
        </w:rPr>
        <w:t>о</w:t>
      </w:r>
      <w:r>
        <w:rPr>
          <w:sz w:val="28"/>
          <w:szCs w:val="28"/>
        </w:rPr>
        <w:t xml:space="preserve"> производстве</w:t>
      </w:r>
      <w:r w:rsidR="006A724D">
        <w:rPr>
          <w:sz w:val="28"/>
          <w:szCs w:val="28"/>
        </w:rPr>
        <w:t xml:space="preserve"> оружия</w:t>
      </w:r>
      <w:r>
        <w:rPr>
          <w:sz w:val="28"/>
          <w:szCs w:val="28"/>
        </w:rPr>
        <w:t xml:space="preserve"> в г. Кизляре</w:t>
      </w:r>
      <w:r w:rsidRPr="002177A3">
        <w:rPr>
          <w:sz w:val="28"/>
          <w:szCs w:val="28"/>
        </w:rPr>
        <w:t>]</w:t>
      </w:r>
      <w:r>
        <w:rPr>
          <w:sz w:val="28"/>
          <w:szCs w:val="28"/>
        </w:rPr>
        <w:t xml:space="preserve"> / Джангиши Гадисов // Дагестанская правда. – 2010. – 24 июня (№ 218-219). – С. 3. – (Рынок).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917. Доного Х.-М. </w:t>
      </w:r>
      <w:r>
        <w:rPr>
          <w:sz w:val="28"/>
          <w:szCs w:val="28"/>
        </w:rPr>
        <w:t xml:space="preserve">Кавказское оружье: </w:t>
      </w:r>
      <w:r w:rsidRPr="00247E2A">
        <w:rPr>
          <w:sz w:val="28"/>
          <w:szCs w:val="28"/>
        </w:rPr>
        <w:t>[</w:t>
      </w:r>
      <w:r>
        <w:rPr>
          <w:sz w:val="28"/>
          <w:szCs w:val="28"/>
        </w:rPr>
        <w:t>начало распространения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изводства огнестрел. оружия в Дагестане. 17-й век</w:t>
      </w:r>
      <w:r w:rsidRPr="00247E2A">
        <w:rPr>
          <w:sz w:val="28"/>
          <w:szCs w:val="28"/>
        </w:rPr>
        <w:t>]</w:t>
      </w:r>
      <w:r>
        <w:rPr>
          <w:sz w:val="28"/>
          <w:szCs w:val="28"/>
        </w:rPr>
        <w:t xml:space="preserve"> / Хаджи-Мурад Доного // Дагестанская правда. – 2001. – 14 апр</w:t>
      </w:r>
      <w:r w:rsidR="006A724D">
        <w:rPr>
          <w:sz w:val="28"/>
          <w:szCs w:val="28"/>
        </w:rPr>
        <w:t>. – С. 4. – (Из собрания Дагестанского</w:t>
      </w:r>
      <w:r>
        <w:rPr>
          <w:sz w:val="28"/>
          <w:szCs w:val="28"/>
        </w:rPr>
        <w:t xml:space="preserve"> объединен. музея).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918. Доного (Коркмасов) Х.-М. </w:t>
      </w:r>
      <w:r>
        <w:rPr>
          <w:sz w:val="28"/>
          <w:szCs w:val="28"/>
        </w:rPr>
        <w:t xml:space="preserve">Клеймо – свидетель мастера: </w:t>
      </w:r>
      <w:r w:rsidRPr="00247E2A">
        <w:rPr>
          <w:sz w:val="28"/>
          <w:szCs w:val="28"/>
        </w:rPr>
        <w:t>[</w:t>
      </w:r>
      <w:r>
        <w:rPr>
          <w:sz w:val="28"/>
          <w:szCs w:val="28"/>
        </w:rPr>
        <w:t>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водство оружия</w:t>
      </w:r>
      <w:r w:rsidRPr="00247E2A">
        <w:rPr>
          <w:sz w:val="28"/>
          <w:szCs w:val="28"/>
        </w:rPr>
        <w:t>]</w:t>
      </w:r>
      <w:r>
        <w:rPr>
          <w:sz w:val="28"/>
          <w:szCs w:val="28"/>
        </w:rPr>
        <w:t xml:space="preserve"> / Хаджи-Мурад Доного (Коркмасов) // Дагестанская правда. – 2001. – 24 февр. – С. 4. – (ДГОМ).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 w:rsidRPr="00954A5E">
        <w:rPr>
          <w:b/>
          <w:sz w:val="28"/>
          <w:szCs w:val="28"/>
        </w:rPr>
        <w:lastRenderedPageBreak/>
        <w:t xml:space="preserve">919. Магомедов Д. </w:t>
      </w:r>
      <w:r w:rsidR="00F76324">
        <w:rPr>
          <w:sz w:val="28"/>
          <w:szCs w:val="28"/>
        </w:rPr>
        <w:t>Народное искусство Л</w:t>
      </w:r>
      <w:r>
        <w:rPr>
          <w:sz w:val="28"/>
          <w:szCs w:val="28"/>
        </w:rPr>
        <w:t>аки</w:t>
      </w:r>
      <w:r w:rsidR="00F76324">
        <w:rPr>
          <w:sz w:val="28"/>
          <w:szCs w:val="28"/>
        </w:rPr>
        <w:t>и</w:t>
      </w:r>
      <w:r>
        <w:rPr>
          <w:sz w:val="28"/>
          <w:szCs w:val="28"/>
        </w:rPr>
        <w:t xml:space="preserve">: </w:t>
      </w:r>
      <w:r w:rsidRPr="00954A5E">
        <w:rPr>
          <w:sz w:val="28"/>
          <w:szCs w:val="28"/>
        </w:rPr>
        <w:t>[</w:t>
      </w:r>
      <w:r>
        <w:rPr>
          <w:sz w:val="28"/>
          <w:szCs w:val="28"/>
        </w:rPr>
        <w:t>Оружие. Обработка железа и меди. Ювелирное дело. Ковроткачество. Золотое и серебряное 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тье. Вышивка</w:t>
      </w:r>
      <w:r w:rsidRPr="00954A5E">
        <w:rPr>
          <w:sz w:val="28"/>
          <w:szCs w:val="28"/>
        </w:rPr>
        <w:t>]</w:t>
      </w:r>
      <w:r>
        <w:rPr>
          <w:sz w:val="28"/>
          <w:szCs w:val="28"/>
        </w:rPr>
        <w:t xml:space="preserve"> / Джамал Магомедов</w:t>
      </w:r>
      <w:r w:rsidR="008242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// Возрождение. – 2001. - № 7. – С. 106-108. – (Искусство).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920. </w:t>
      </w:r>
      <w:r w:rsidRPr="00954A5E">
        <w:rPr>
          <w:b/>
          <w:sz w:val="28"/>
          <w:szCs w:val="28"/>
        </w:rPr>
        <w:t xml:space="preserve">. Магомедов Д. </w:t>
      </w:r>
      <w:r>
        <w:rPr>
          <w:sz w:val="28"/>
          <w:szCs w:val="28"/>
        </w:rPr>
        <w:t>Народные умельцы: Оружие. Балхарская керам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ка. Обработка железа и меди. Ювелирное дело. Ковроткачество. Золотое и серебряное шитье. Вышивка / Джамал Магомедов // Народы Дагестана (Ла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цы). – 2002. – С. 191-194. – (Спецвыпуск. Декоративно-прикладное искусс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921. Маммаев М. </w:t>
      </w:r>
      <w:r>
        <w:rPr>
          <w:sz w:val="28"/>
          <w:szCs w:val="28"/>
        </w:rPr>
        <w:t xml:space="preserve">Кубачи – это древность культуры: </w:t>
      </w:r>
      <w:r w:rsidRPr="001A18B3">
        <w:rPr>
          <w:sz w:val="28"/>
          <w:szCs w:val="28"/>
        </w:rPr>
        <w:t>[</w:t>
      </w:r>
      <w:r>
        <w:rPr>
          <w:sz w:val="28"/>
          <w:szCs w:val="28"/>
        </w:rPr>
        <w:t>село оружейн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 и златокузнецов</w:t>
      </w:r>
      <w:r w:rsidRPr="001A18B3">
        <w:rPr>
          <w:sz w:val="28"/>
          <w:szCs w:val="28"/>
        </w:rPr>
        <w:t>]</w:t>
      </w:r>
      <w:r>
        <w:rPr>
          <w:sz w:val="28"/>
          <w:szCs w:val="28"/>
        </w:rPr>
        <w:t xml:space="preserve"> / М. Маммаев // Дагестанская правда. – 2001. – 23 авг. – С. 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922. Муравьев А. </w:t>
      </w:r>
      <w:r>
        <w:rPr>
          <w:sz w:val="28"/>
          <w:szCs w:val="28"/>
        </w:rPr>
        <w:t xml:space="preserve">Амузгинский клинок: </w:t>
      </w:r>
      <w:r w:rsidRPr="001A18B3">
        <w:rPr>
          <w:sz w:val="28"/>
          <w:szCs w:val="28"/>
        </w:rPr>
        <w:t>[</w:t>
      </w:r>
      <w:r>
        <w:rPr>
          <w:sz w:val="28"/>
          <w:szCs w:val="28"/>
        </w:rPr>
        <w:t>Кубачи и Амузги родина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латных клинков</w:t>
      </w:r>
      <w:r w:rsidRPr="001A18B3">
        <w:rPr>
          <w:sz w:val="28"/>
          <w:szCs w:val="28"/>
        </w:rPr>
        <w:t>]</w:t>
      </w:r>
      <w:r>
        <w:rPr>
          <w:sz w:val="28"/>
          <w:szCs w:val="28"/>
        </w:rPr>
        <w:t xml:space="preserve"> / А. Муравьев // Вокруг света. – 1979. - № 6. – С. 46-48.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923. Мусаев С. </w:t>
      </w:r>
      <w:r>
        <w:rPr>
          <w:sz w:val="28"/>
          <w:szCs w:val="28"/>
        </w:rPr>
        <w:t>Лакрал ярагъуннил усттартурал ц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анихсса замана // И</w:t>
      </w:r>
      <w:r>
        <w:rPr>
          <w:sz w:val="28"/>
          <w:szCs w:val="28"/>
        </w:rPr>
        <w:t>л</w:t>
      </w:r>
      <w:r>
        <w:rPr>
          <w:sz w:val="28"/>
          <w:szCs w:val="28"/>
        </w:rPr>
        <w:t>чи. – 2008. – 28 нояб. (№ 48). – Ч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18-19.</w:t>
      </w:r>
    </w:p>
    <w:p w:rsidR="00A863A7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Мусаев С. Век лакских мастеров по оружию: </w:t>
      </w:r>
      <w:r w:rsidRPr="001A18B3">
        <w:rPr>
          <w:sz w:val="28"/>
          <w:szCs w:val="28"/>
        </w:rPr>
        <w:t>[</w:t>
      </w:r>
      <w:r>
        <w:rPr>
          <w:sz w:val="28"/>
          <w:szCs w:val="28"/>
        </w:rPr>
        <w:t>отрывки из кн. Аствац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туряна «Лакское оружие»</w:t>
      </w:r>
      <w:r w:rsidRPr="001A18B3">
        <w:rPr>
          <w:sz w:val="28"/>
          <w:szCs w:val="28"/>
        </w:rPr>
        <w:t>]</w:t>
      </w:r>
      <w:r>
        <w:rPr>
          <w:sz w:val="28"/>
          <w:szCs w:val="28"/>
        </w:rPr>
        <w:t xml:space="preserve"> / С. Мусаев // Вестник. – 2008. – 28 нояб. (№ 48). – С. 18-19.</w:t>
      </w:r>
    </w:p>
    <w:p w:rsidR="0009128E" w:rsidRDefault="00824288" w:rsidP="003046BF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Лак.яз.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924. Нацваладзе Ю. </w:t>
      </w:r>
      <w:r>
        <w:rPr>
          <w:sz w:val="28"/>
          <w:szCs w:val="28"/>
        </w:rPr>
        <w:t xml:space="preserve">Редкий экспонат. Кто, что знает о нем?: </w:t>
      </w:r>
      <w:r w:rsidRPr="00931E44">
        <w:rPr>
          <w:sz w:val="28"/>
          <w:szCs w:val="28"/>
        </w:rPr>
        <w:t>[</w:t>
      </w:r>
      <w:r>
        <w:rPr>
          <w:sz w:val="28"/>
          <w:szCs w:val="28"/>
        </w:rPr>
        <w:t>пистолет, подарок красны</w:t>
      </w:r>
      <w:r w:rsidR="00824288">
        <w:rPr>
          <w:sz w:val="28"/>
          <w:szCs w:val="28"/>
        </w:rPr>
        <w:t xml:space="preserve">х партизан и бедноты Унцукуля , </w:t>
      </w:r>
      <w:r>
        <w:rPr>
          <w:sz w:val="28"/>
          <w:szCs w:val="28"/>
        </w:rPr>
        <w:t>ранится в Ленинградском Военно-историческом музее</w:t>
      </w:r>
      <w:r w:rsidRPr="00931E44">
        <w:rPr>
          <w:sz w:val="28"/>
          <w:szCs w:val="28"/>
        </w:rPr>
        <w:t>]</w:t>
      </w:r>
      <w:r>
        <w:rPr>
          <w:sz w:val="28"/>
          <w:szCs w:val="28"/>
        </w:rPr>
        <w:t xml:space="preserve"> / Ю. Нацваладзе // Дагестанская правда. – 1967. – 12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925. Чирков Д.А. </w:t>
      </w:r>
      <w:r>
        <w:rPr>
          <w:sz w:val="28"/>
          <w:szCs w:val="28"/>
        </w:rPr>
        <w:t xml:space="preserve">Заоблачные кузнецы: </w:t>
      </w:r>
      <w:r w:rsidRPr="00931E44">
        <w:rPr>
          <w:sz w:val="28"/>
          <w:szCs w:val="28"/>
        </w:rPr>
        <w:t>[</w:t>
      </w:r>
      <w:r w:rsidR="00824288">
        <w:rPr>
          <w:sz w:val="28"/>
          <w:szCs w:val="28"/>
        </w:rPr>
        <w:t>о художествен. комбинате с</w:t>
      </w:r>
      <w:r w:rsidR="00824288">
        <w:rPr>
          <w:sz w:val="28"/>
          <w:szCs w:val="28"/>
        </w:rPr>
        <w:t>е</w:t>
      </w:r>
      <w:r w:rsidR="00824288">
        <w:rPr>
          <w:sz w:val="28"/>
          <w:szCs w:val="28"/>
        </w:rPr>
        <w:t>ла</w:t>
      </w:r>
      <w:r>
        <w:rPr>
          <w:sz w:val="28"/>
          <w:szCs w:val="28"/>
        </w:rPr>
        <w:t xml:space="preserve"> Харбук Дахадаевского р-на</w:t>
      </w:r>
      <w:r w:rsidRPr="00931E44">
        <w:rPr>
          <w:sz w:val="28"/>
          <w:szCs w:val="28"/>
        </w:rPr>
        <w:t>]</w:t>
      </w:r>
      <w:r>
        <w:rPr>
          <w:sz w:val="28"/>
          <w:szCs w:val="28"/>
        </w:rPr>
        <w:t xml:space="preserve"> / Д.А. Чирков // Комсомолец Дагестана. – 1972. – 9 мая.</w:t>
      </w:r>
    </w:p>
    <w:p w:rsidR="00A863A7" w:rsidRDefault="00A863A7" w:rsidP="003046BF">
      <w:pPr>
        <w:spacing w:before="240"/>
        <w:rPr>
          <w:sz w:val="28"/>
          <w:szCs w:val="28"/>
        </w:rPr>
      </w:pPr>
    </w:p>
    <w:p w:rsidR="0009128E" w:rsidRDefault="0009128E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Мастера</w:t>
      </w:r>
      <w:r w:rsidR="003046BF">
        <w:rPr>
          <w:b/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926. Курбанова Р. </w:t>
      </w:r>
      <w:r>
        <w:rPr>
          <w:sz w:val="28"/>
          <w:szCs w:val="28"/>
        </w:rPr>
        <w:t xml:space="preserve">Его работы словно оживают…: </w:t>
      </w:r>
      <w:r w:rsidRPr="002D7F5D">
        <w:rPr>
          <w:sz w:val="28"/>
          <w:szCs w:val="28"/>
        </w:rPr>
        <w:t>[</w:t>
      </w:r>
      <w:r>
        <w:rPr>
          <w:sz w:val="28"/>
          <w:szCs w:val="28"/>
        </w:rPr>
        <w:t>о мастере по изг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товлению кинжалов Н. Алхаеве</w:t>
      </w:r>
      <w:r w:rsidRPr="002D7F5D">
        <w:rPr>
          <w:sz w:val="28"/>
          <w:szCs w:val="28"/>
        </w:rPr>
        <w:t>]</w:t>
      </w:r>
      <w:r>
        <w:rPr>
          <w:sz w:val="28"/>
          <w:szCs w:val="28"/>
        </w:rPr>
        <w:t xml:space="preserve"> / Р. Курбанова // Молодежь Дагестана. – 2013. – 22 февр. (№ 7). – С. 16.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927. Гармония в металле: </w:t>
      </w:r>
      <w:r w:rsidRPr="00936FF7">
        <w:rPr>
          <w:sz w:val="28"/>
          <w:szCs w:val="28"/>
        </w:rPr>
        <w:t>[</w:t>
      </w:r>
      <w:r w:rsidR="00824288">
        <w:rPr>
          <w:sz w:val="28"/>
          <w:szCs w:val="28"/>
        </w:rPr>
        <w:t>о выставке изделий</w:t>
      </w:r>
      <w:r>
        <w:rPr>
          <w:sz w:val="28"/>
          <w:szCs w:val="28"/>
        </w:rPr>
        <w:t xml:space="preserve"> Рамазана Ахмедова «Художественное оружие»</w:t>
      </w:r>
      <w:r w:rsidRPr="00936FF7">
        <w:rPr>
          <w:sz w:val="28"/>
          <w:szCs w:val="28"/>
        </w:rPr>
        <w:t>]</w:t>
      </w:r>
      <w:r>
        <w:rPr>
          <w:sz w:val="28"/>
          <w:szCs w:val="28"/>
        </w:rPr>
        <w:t xml:space="preserve"> // Молодежь Дагестана. – 1999. – 1</w:t>
      </w:r>
      <w:r w:rsidR="00824288">
        <w:rPr>
          <w:sz w:val="28"/>
          <w:szCs w:val="28"/>
        </w:rPr>
        <w:t>5 янв. (№ 3). – С. 15. – (</w:t>
      </w:r>
      <w:r>
        <w:rPr>
          <w:sz w:val="28"/>
          <w:szCs w:val="28"/>
        </w:rPr>
        <w:t xml:space="preserve"> Выставка).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928. Кумаева К. </w:t>
      </w:r>
      <w:r>
        <w:rPr>
          <w:sz w:val="28"/>
          <w:szCs w:val="28"/>
        </w:rPr>
        <w:t xml:space="preserve">Оружейник? Художник?: </w:t>
      </w:r>
      <w:r w:rsidRPr="00936FF7">
        <w:rPr>
          <w:sz w:val="28"/>
          <w:szCs w:val="28"/>
        </w:rPr>
        <w:t>[</w:t>
      </w:r>
      <w:r>
        <w:rPr>
          <w:sz w:val="28"/>
          <w:szCs w:val="28"/>
        </w:rPr>
        <w:t>о работах мастера - ор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жейника Р. Ахмедова (гравировка)</w:t>
      </w:r>
      <w:r w:rsidRPr="00936FF7">
        <w:rPr>
          <w:sz w:val="28"/>
          <w:szCs w:val="28"/>
        </w:rPr>
        <w:t>]</w:t>
      </w:r>
      <w:r>
        <w:rPr>
          <w:sz w:val="28"/>
          <w:szCs w:val="28"/>
        </w:rPr>
        <w:t xml:space="preserve"> / К. Кумаева // Дагестанская правда. – 2008. – 17 июля (№ 211-212). – С. 24. – (Мастера).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929. Магомедов М. </w:t>
      </w:r>
      <w:r>
        <w:rPr>
          <w:sz w:val="28"/>
          <w:szCs w:val="28"/>
        </w:rPr>
        <w:t xml:space="preserve">Оружейных дел мастер: </w:t>
      </w:r>
      <w:r w:rsidRPr="00936FF7">
        <w:rPr>
          <w:sz w:val="28"/>
          <w:szCs w:val="28"/>
        </w:rPr>
        <w:t>[</w:t>
      </w:r>
      <w:r w:rsidR="00824288">
        <w:rPr>
          <w:sz w:val="28"/>
          <w:szCs w:val="28"/>
        </w:rPr>
        <w:t>о выставке изделий</w:t>
      </w:r>
      <w:r>
        <w:rPr>
          <w:sz w:val="28"/>
          <w:szCs w:val="28"/>
        </w:rPr>
        <w:t xml:space="preserve"> Р. Ахмедова</w:t>
      </w:r>
      <w:r w:rsidRPr="00936FF7">
        <w:rPr>
          <w:sz w:val="28"/>
          <w:szCs w:val="28"/>
        </w:rPr>
        <w:t>]</w:t>
      </w:r>
      <w:r>
        <w:rPr>
          <w:sz w:val="28"/>
          <w:szCs w:val="28"/>
        </w:rPr>
        <w:t xml:space="preserve"> / М. Магомедов // Дагпресс-инфо. – 1999. - № 2. – С. 3. – (Инфо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мация).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930. Шурпаев И. </w:t>
      </w:r>
      <w:r>
        <w:rPr>
          <w:sz w:val="28"/>
          <w:szCs w:val="28"/>
        </w:rPr>
        <w:t xml:space="preserve">Оружие, сломавшее стереотипы: </w:t>
      </w:r>
      <w:r w:rsidRPr="00936FF7">
        <w:rPr>
          <w:sz w:val="28"/>
          <w:szCs w:val="28"/>
        </w:rPr>
        <w:t>[</w:t>
      </w:r>
      <w:r>
        <w:rPr>
          <w:sz w:val="28"/>
          <w:szCs w:val="28"/>
        </w:rPr>
        <w:t>о выставке холо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ного оружия оружейника и ювелира Рамазана Ахмедова</w:t>
      </w:r>
      <w:r w:rsidRPr="00936FF7">
        <w:rPr>
          <w:sz w:val="28"/>
          <w:szCs w:val="28"/>
        </w:rPr>
        <w:t>]</w:t>
      </w:r>
      <w:r>
        <w:rPr>
          <w:sz w:val="28"/>
          <w:szCs w:val="28"/>
        </w:rPr>
        <w:t xml:space="preserve"> / Ильяс Шурпаев // Новое дело. – 1999. – 22 янв. (№ 4). – С. 6. – (Ассорти. Арт.).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931. Магомедов А. </w:t>
      </w:r>
      <w:r>
        <w:rPr>
          <w:sz w:val="28"/>
          <w:szCs w:val="28"/>
        </w:rPr>
        <w:t xml:space="preserve">На вооружении Красной Армии: </w:t>
      </w:r>
      <w:r w:rsidRPr="003672C5">
        <w:rPr>
          <w:sz w:val="28"/>
          <w:szCs w:val="28"/>
        </w:rPr>
        <w:t>[</w:t>
      </w:r>
      <w:r>
        <w:rPr>
          <w:sz w:val="28"/>
          <w:szCs w:val="28"/>
        </w:rPr>
        <w:t>оружейник</w:t>
      </w:r>
      <w:r w:rsidR="00A863A7">
        <w:rPr>
          <w:sz w:val="28"/>
          <w:szCs w:val="28"/>
        </w:rPr>
        <w:t>и да</w:t>
      </w:r>
      <w:r w:rsidR="00A863A7">
        <w:rPr>
          <w:sz w:val="28"/>
          <w:szCs w:val="28"/>
        </w:rPr>
        <w:t>р</w:t>
      </w:r>
      <w:r w:rsidR="00A863A7">
        <w:rPr>
          <w:sz w:val="28"/>
          <w:szCs w:val="28"/>
        </w:rPr>
        <w:t>гинских</w:t>
      </w:r>
      <w:r>
        <w:rPr>
          <w:sz w:val="28"/>
          <w:szCs w:val="28"/>
        </w:rPr>
        <w:t xml:space="preserve"> сел Кубачи и Амузги, отец и сын Кулиевы Муса и Мамма</w:t>
      </w:r>
      <w:r w:rsidRPr="003672C5">
        <w:rPr>
          <w:sz w:val="28"/>
          <w:szCs w:val="28"/>
        </w:rPr>
        <w:t>]</w:t>
      </w:r>
      <w:r>
        <w:rPr>
          <w:sz w:val="28"/>
          <w:szCs w:val="28"/>
        </w:rPr>
        <w:t xml:space="preserve"> / А.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гомедов // Эхо Кавказа. – 1995. - № 3. – С. 63. – (Мастера).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932. Бахшиев Ф. </w:t>
      </w:r>
      <w:r>
        <w:rPr>
          <w:sz w:val="28"/>
          <w:szCs w:val="28"/>
        </w:rPr>
        <w:t xml:space="preserve">«Есть ценности, которые не погибают, не исчезают»: </w:t>
      </w:r>
      <w:r w:rsidRPr="003672C5">
        <w:rPr>
          <w:sz w:val="28"/>
          <w:szCs w:val="28"/>
        </w:rPr>
        <w:t>[</w:t>
      </w:r>
      <w:r>
        <w:rPr>
          <w:sz w:val="28"/>
          <w:szCs w:val="28"/>
        </w:rPr>
        <w:t>о творчестве амузгинского мастера-оружейника Гаджи Курбанкадиева,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живающего и работающего в г. Каспийске</w:t>
      </w:r>
      <w:r w:rsidRPr="003672C5">
        <w:rPr>
          <w:sz w:val="28"/>
          <w:szCs w:val="28"/>
        </w:rPr>
        <w:t>]</w:t>
      </w:r>
      <w:r>
        <w:rPr>
          <w:sz w:val="28"/>
          <w:szCs w:val="28"/>
        </w:rPr>
        <w:t xml:space="preserve"> / Ф. Бахшиев // Дагестанская правда. – 1998. – 21 апр.: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933. Коликов Ю. </w:t>
      </w:r>
      <w:r>
        <w:rPr>
          <w:sz w:val="28"/>
          <w:szCs w:val="28"/>
        </w:rPr>
        <w:t xml:space="preserve">Кинжальный мастер: </w:t>
      </w:r>
      <w:r w:rsidRPr="0014682F">
        <w:rPr>
          <w:sz w:val="28"/>
          <w:szCs w:val="28"/>
        </w:rPr>
        <w:t>[</w:t>
      </w:r>
      <w:r>
        <w:rPr>
          <w:sz w:val="28"/>
          <w:szCs w:val="28"/>
        </w:rPr>
        <w:t>о мастере Гаджи Курбанкади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ве из г. Каспийска (потомок амузгин. маастеров)</w:t>
      </w:r>
      <w:r w:rsidRPr="0014682F">
        <w:rPr>
          <w:sz w:val="28"/>
          <w:szCs w:val="28"/>
        </w:rPr>
        <w:t>]</w:t>
      </w:r>
      <w:r>
        <w:rPr>
          <w:sz w:val="28"/>
          <w:szCs w:val="28"/>
        </w:rPr>
        <w:t xml:space="preserve"> / Юрий Коликов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2002. – 5 апр. (№ 75). – С. 5.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934. Меджидов Г. </w:t>
      </w:r>
      <w:r>
        <w:rPr>
          <w:sz w:val="28"/>
          <w:szCs w:val="28"/>
        </w:rPr>
        <w:t xml:space="preserve">Хранитель тайны амузгинской стали: </w:t>
      </w:r>
      <w:r w:rsidRPr="0014682F">
        <w:rPr>
          <w:sz w:val="28"/>
          <w:szCs w:val="28"/>
        </w:rPr>
        <w:t>[</w:t>
      </w:r>
      <w:r>
        <w:rPr>
          <w:sz w:val="28"/>
          <w:szCs w:val="28"/>
        </w:rPr>
        <w:t>очерк о К. Курбанкадиеве,</w:t>
      </w:r>
      <w:r w:rsidRPr="0014682F">
        <w:rPr>
          <w:sz w:val="28"/>
          <w:szCs w:val="28"/>
        </w:rPr>
        <w:t xml:space="preserve"> </w:t>
      </w:r>
      <w:r>
        <w:rPr>
          <w:sz w:val="28"/>
          <w:szCs w:val="28"/>
        </w:rPr>
        <w:t>проживающем и работающем в г. Каспийске, восстанови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шем старинную технологию знаменитой амузгинской стали</w:t>
      </w:r>
      <w:r w:rsidRPr="0014682F">
        <w:rPr>
          <w:sz w:val="28"/>
          <w:szCs w:val="28"/>
        </w:rPr>
        <w:t>]</w:t>
      </w:r>
      <w:r>
        <w:rPr>
          <w:sz w:val="28"/>
          <w:szCs w:val="28"/>
        </w:rPr>
        <w:t xml:space="preserve"> / Г. Меджидов // Народы Дагестана. – 2004. - № 3. – С. 9-10.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935. Меламедов А. </w:t>
      </w:r>
      <w:r>
        <w:rPr>
          <w:sz w:val="28"/>
          <w:szCs w:val="28"/>
        </w:rPr>
        <w:t>Секрет</w:t>
      </w:r>
      <w:r w:rsidR="008242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раскрытый заново: </w:t>
      </w:r>
      <w:r w:rsidRPr="003A1433">
        <w:rPr>
          <w:sz w:val="28"/>
          <w:szCs w:val="28"/>
        </w:rPr>
        <w:t>[</w:t>
      </w:r>
      <w:r>
        <w:rPr>
          <w:sz w:val="28"/>
          <w:szCs w:val="28"/>
        </w:rPr>
        <w:t>об оружейнике Гаджи Курбанкадиеве</w:t>
      </w:r>
      <w:r w:rsidRPr="003A1433">
        <w:rPr>
          <w:sz w:val="28"/>
          <w:szCs w:val="28"/>
        </w:rPr>
        <w:t>]</w:t>
      </w:r>
      <w:r>
        <w:rPr>
          <w:sz w:val="28"/>
          <w:szCs w:val="28"/>
        </w:rPr>
        <w:t xml:space="preserve"> / Андрей Меламедов // Дагестан. – 2009. - № 5. – С. 16-21. – (Мастерство).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936. Харбилов З. </w:t>
      </w:r>
      <w:r>
        <w:rPr>
          <w:sz w:val="28"/>
          <w:szCs w:val="28"/>
        </w:rPr>
        <w:t xml:space="preserve">Амузгинские клинки: </w:t>
      </w:r>
      <w:r w:rsidRPr="003A1433">
        <w:rPr>
          <w:sz w:val="28"/>
          <w:szCs w:val="28"/>
        </w:rPr>
        <w:t>[</w:t>
      </w:r>
      <w:r>
        <w:rPr>
          <w:sz w:val="28"/>
          <w:szCs w:val="28"/>
        </w:rPr>
        <w:t xml:space="preserve">очерк </w:t>
      </w:r>
      <w:r w:rsidR="00824288">
        <w:rPr>
          <w:sz w:val="28"/>
          <w:szCs w:val="28"/>
        </w:rPr>
        <w:t xml:space="preserve">, </w:t>
      </w:r>
      <w:r>
        <w:rPr>
          <w:sz w:val="28"/>
          <w:szCs w:val="28"/>
        </w:rPr>
        <w:t>об амузгинском кузн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це – оружейнике Г. Курбанкадиеве, проживающем в г. Каспийске, восстан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вившем старинную технологию знаменитой высокопрочной амузгинской стали</w:t>
      </w:r>
      <w:r w:rsidRPr="003A1433">
        <w:rPr>
          <w:sz w:val="28"/>
          <w:szCs w:val="28"/>
        </w:rPr>
        <w:t>]</w:t>
      </w:r>
      <w:r>
        <w:rPr>
          <w:sz w:val="28"/>
          <w:szCs w:val="28"/>
        </w:rPr>
        <w:t xml:space="preserve"> / З. Харбилов // Эхо Кавказа. – 1995. - № 3. – С. 62.: ил.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937. Гайдаров Г. </w:t>
      </w:r>
      <w:r>
        <w:rPr>
          <w:sz w:val="28"/>
          <w:szCs w:val="28"/>
        </w:rPr>
        <w:t xml:space="preserve">Кольчужных дел мастер: </w:t>
      </w:r>
      <w:r w:rsidRPr="00FB41B9">
        <w:rPr>
          <w:sz w:val="28"/>
          <w:szCs w:val="28"/>
        </w:rPr>
        <w:t>[</w:t>
      </w:r>
      <w:r w:rsidR="001D0885">
        <w:rPr>
          <w:sz w:val="28"/>
          <w:szCs w:val="28"/>
        </w:rPr>
        <w:t>об оружейном м</w:t>
      </w:r>
      <w:r>
        <w:rPr>
          <w:sz w:val="28"/>
          <w:szCs w:val="28"/>
        </w:rPr>
        <w:t>астере Ю.А. Маммаеве</w:t>
      </w:r>
      <w:r w:rsidRPr="00FB41B9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Гайдаров // Дагестанская правда. – 2004. – 10 марта (№ 59). – С. 6.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938. Кильчевская Э. </w:t>
      </w:r>
      <w:r>
        <w:rPr>
          <w:sz w:val="28"/>
          <w:szCs w:val="28"/>
        </w:rPr>
        <w:t xml:space="preserve">Аварский мастер Чаландар: </w:t>
      </w:r>
      <w:r w:rsidRPr="00FB41B9">
        <w:rPr>
          <w:sz w:val="28"/>
          <w:szCs w:val="28"/>
        </w:rPr>
        <w:t>[</w:t>
      </w:r>
      <w:r>
        <w:rPr>
          <w:sz w:val="28"/>
          <w:szCs w:val="28"/>
        </w:rPr>
        <w:t>оружейник</w:t>
      </w:r>
      <w:r w:rsidRPr="00FB41B9">
        <w:rPr>
          <w:sz w:val="28"/>
          <w:szCs w:val="28"/>
        </w:rPr>
        <w:t>]</w:t>
      </w:r>
      <w:r>
        <w:rPr>
          <w:sz w:val="28"/>
          <w:szCs w:val="28"/>
        </w:rPr>
        <w:t xml:space="preserve"> / Э. Кильчевская; НИИ художественной промышленности госместпрома РСФСР // Сборник трудов: Вып.1. – М., 1962. – С. 86-91.: ил. с 92-95.</w:t>
      </w:r>
    </w:p>
    <w:p w:rsidR="00A863A7" w:rsidRDefault="00A863A7" w:rsidP="003046BF">
      <w:pPr>
        <w:spacing w:before="240"/>
        <w:rPr>
          <w:sz w:val="28"/>
          <w:szCs w:val="28"/>
        </w:rPr>
      </w:pPr>
    </w:p>
    <w:p w:rsidR="0009128E" w:rsidRDefault="0009128E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Резьба по камню</w:t>
      </w:r>
      <w:r w:rsidR="003046BF">
        <w:rPr>
          <w:b/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939. Гаджиев Г. </w:t>
      </w:r>
      <w:r>
        <w:rPr>
          <w:sz w:val="28"/>
          <w:szCs w:val="28"/>
        </w:rPr>
        <w:t xml:space="preserve">Уста Селим: </w:t>
      </w:r>
      <w:r w:rsidRPr="00FB41B9">
        <w:rPr>
          <w:sz w:val="28"/>
          <w:szCs w:val="28"/>
        </w:rPr>
        <w:t>[</w:t>
      </w:r>
      <w:r>
        <w:rPr>
          <w:sz w:val="28"/>
          <w:szCs w:val="28"/>
        </w:rPr>
        <w:t>о мастере–камнерезе С.К. Казиеве</w:t>
      </w:r>
      <w:r w:rsidR="001D0885">
        <w:rPr>
          <w:sz w:val="28"/>
          <w:szCs w:val="28"/>
        </w:rPr>
        <w:t xml:space="preserve"> из с</w:t>
      </w:r>
      <w:r w:rsidR="001D0885">
        <w:rPr>
          <w:sz w:val="28"/>
          <w:szCs w:val="28"/>
        </w:rPr>
        <w:t>е</w:t>
      </w:r>
      <w:r w:rsidR="001D0885">
        <w:rPr>
          <w:sz w:val="28"/>
          <w:szCs w:val="28"/>
        </w:rPr>
        <w:t>ла</w:t>
      </w:r>
      <w:r>
        <w:rPr>
          <w:sz w:val="28"/>
          <w:szCs w:val="28"/>
        </w:rPr>
        <w:t xml:space="preserve"> Селик Дербентского р-на</w:t>
      </w:r>
      <w:r w:rsidRPr="00FB41B9">
        <w:rPr>
          <w:sz w:val="28"/>
          <w:szCs w:val="28"/>
        </w:rPr>
        <w:t>]</w:t>
      </w:r>
      <w:r>
        <w:rPr>
          <w:sz w:val="28"/>
          <w:szCs w:val="28"/>
        </w:rPr>
        <w:t xml:space="preserve"> / Г. Гаджиев // Дагестанская правда. – 2001. – 19 окт. – С. 6.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940. Дебиров П.М. </w:t>
      </w:r>
      <w:r>
        <w:rPr>
          <w:sz w:val="28"/>
          <w:szCs w:val="28"/>
        </w:rPr>
        <w:t xml:space="preserve">Коллекция народных самоцветов: </w:t>
      </w:r>
      <w:r w:rsidRPr="00FB41B9">
        <w:rPr>
          <w:sz w:val="28"/>
          <w:szCs w:val="28"/>
        </w:rPr>
        <w:t>[</w:t>
      </w:r>
      <w:r>
        <w:rPr>
          <w:sz w:val="28"/>
          <w:szCs w:val="28"/>
        </w:rPr>
        <w:t>о творчестве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лодого мастер</w:t>
      </w:r>
      <w:r w:rsidR="001D0885">
        <w:rPr>
          <w:sz w:val="28"/>
          <w:szCs w:val="28"/>
        </w:rPr>
        <w:t>а-камнереза С. Гусейнова из села</w:t>
      </w:r>
      <w:r>
        <w:rPr>
          <w:sz w:val="28"/>
          <w:szCs w:val="28"/>
        </w:rPr>
        <w:t xml:space="preserve"> Чувек Хивского р-на и его </w:t>
      </w:r>
      <w:r w:rsidR="00824288">
        <w:rPr>
          <w:sz w:val="28"/>
          <w:szCs w:val="28"/>
        </w:rPr>
        <w:t>коллекции образцов нар.</w:t>
      </w:r>
      <w:r>
        <w:rPr>
          <w:sz w:val="28"/>
          <w:szCs w:val="28"/>
        </w:rPr>
        <w:t xml:space="preserve"> орнамента</w:t>
      </w:r>
      <w:r w:rsidRPr="00FB41B9">
        <w:rPr>
          <w:sz w:val="28"/>
          <w:szCs w:val="28"/>
        </w:rPr>
        <w:t>]</w:t>
      </w:r>
      <w:r>
        <w:rPr>
          <w:sz w:val="28"/>
          <w:szCs w:val="28"/>
        </w:rPr>
        <w:t xml:space="preserve"> / П.М. Дебиров // Комсомолец Дагест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на. – 1961. – 26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941. Доного М. </w:t>
      </w:r>
      <w:r>
        <w:rPr>
          <w:sz w:val="28"/>
          <w:szCs w:val="28"/>
        </w:rPr>
        <w:t xml:space="preserve">Каменная летопись Дагестана: </w:t>
      </w:r>
      <w:r w:rsidRPr="00502A9D">
        <w:rPr>
          <w:sz w:val="28"/>
          <w:szCs w:val="28"/>
        </w:rPr>
        <w:t>[</w:t>
      </w:r>
      <w:r>
        <w:rPr>
          <w:sz w:val="28"/>
          <w:szCs w:val="28"/>
        </w:rPr>
        <w:t>о наскальных рисунках</w:t>
      </w:r>
      <w:r w:rsidRPr="00502A9D">
        <w:rPr>
          <w:sz w:val="28"/>
          <w:szCs w:val="28"/>
        </w:rPr>
        <w:t>]</w:t>
      </w:r>
      <w:r>
        <w:rPr>
          <w:sz w:val="28"/>
          <w:szCs w:val="28"/>
        </w:rPr>
        <w:t xml:space="preserve"> / М. Доного // Молодежь Дагестана. – 1995. – 3-10 нояб. (№ 44). – С. 9.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942. Ибрагимова Н. </w:t>
      </w:r>
      <w:r>
        <w:rPr>
          <w:sz w:val="28"/>
          <w:szCs w:val="28"/>
        </w:rPr>
        <w:t xml:space="preserve">Мастеровые люди: </w:t>
      </w:r>
      <w:r w:rsidRPr="00502A9D">
        <w:rPr>
          <w:sz w:val="28"/>
          <w:szCs w:val="28"/>
        </w:rPr>
        <w:t>[</w:t>
      </w:r>
      <w:r>
        <w:rPr>
          <w:sz w:val="28"/>
          <w:szCs w:val="28"/>
        </w:rPr>
        <w:t>о мастере резьбы по дереву и камню Магомеде Гапалазул</w:t>
      </w:r>
      <w:r w:rsidRPr="00502A9D">
        <w:rPr>
          <w:sz w:val="28"/>
          <w:szCs w:val="28"/>
        </w:rPr>
        <w:t>]</w:t>
      </w:r>
      <w:r>
        <w:rPr>
          <w:sz w:val="28"/>
          <w:szCs w:val="28"/>
        </w:rPr>
        <w:t xml:space="preserve"> / Н. Ибрагимова // Дагестанская правда. – 1992. – 9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943. Касимов П. </w:t>
      </w:r>
      <w:r>
        <w:rPr>
          <w:sz w:val="28"/>
          <w:szCs w:val="28"/>
        </w:rPr>
        <w:t xml:space="preserve">Уста-Селим – мастер по камню: </w:t>
      </w:r>
      <w:r w:rsidRPr="00502A9D">
        <w:rPr>
          <w:sz w:val="28"/>
          <w:szCs w:val="28"/>
        </w:rPr>
        <w:t>[</w:t>
      </w:r>
      <w:r>
        <w:rPr>
          <w:sz w:val="28"/>
          <w:szCs w:val="28"/>
        </w:rPr>
        <w:t>о мастере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вен. резьбы по камню С. Казиеве</w:t>
      </w:r>
      <w:r w:rsidRPr="00502A9D">
        <w:rPr>
          <w:sz w:val="28"/>
          <w:szCs w:val="28"/>
        </w:rPr>
        <w:t>]</w:t>
      </w:r>
      <w:r>
        <w:rPr>
          <w:sz w:val="28"/>
          <w:szCs w:val="28"/>
        </w:rPr>
        <w:t xml:space="preserve"> / П. Касимов // Дагестан. – 2009. - № 11. – С. 41-48.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944. Маммаев М.М. </w:t>
      </w:r>
      <w:r>
        <w:rPr>
          <w:sz w:val="28"/>
          <w:szCs w:val="28"/>
        </w:rPr>
        <w:t>К интерпретации орнаментального декора памя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ника камнерезного искусства и арабской эпиграфики 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 xml:space="preserve"> в. из села Кумух / М.М. Маммаев // Вестник Ин-та истории, археологии и этнографии. - № 2. – С. 103-119. – (Археология).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945. Мастер резьбы по камню: </w:t>
      </w:r>
      <w:r w:rsidRPr="009C4E12">
        <w:rPr>
          <w:sz w:val="28"/>
          <w:szCs w:val="28"/>
        </w:rPr>
        <w:t>[</w:t>
      </w:r>
      <w:r>
        <w:rPr>
          <w:sz w:val="28"/>
          <w:szCs w:val="28"/>
        </w:rPr>
        <w:t>Селим Кадиев из селения Салик 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бентского р-на</w:t>
      </w:r>
      <w:r w:rsidRPr="009C4E12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1976. – 21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946. Хаппалаев Р. </w:t>
      </w:r>
      <w:r>
        <w:rPr>
          <w:sz w:val="28"/>
          <w:szCs w:val="28"/>
        </w:rPr>
        <w:t xml:space="preserve">Коллекция резных камней: </w:t>
      </w:r>
      <w:r w:rsidRPr="009C4E12">
        <w:rPr>
          <w:sz w:val="28"/>
          <w:szCs w:val="28"/>
        </w:rPr>
        <w:t>[</w:t>
      </w:r>
      <w:r>
        <w:rPr>
          <w:sz w:val="28"/>
          <w:szCs w:val="28"/>
        </w:rPr>
        <w:t>о камнерезном искусс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 Дагестана</w:t>
      </w:r>
      <w:r w:rsidR="00824288">
        <w:rPr>
          <w:sz w:val="28"/>
          <w:szCs w:val="28"/>
        </w:rPr>
        <w:t xml:space="preserve"> </w:t>
      </w:r>
      <w:r w:rsidRPr="009C4E12">
        <w:rPr>
          <w:sz w:val="28"/>
          <w:szCs w:val="28"/>
        </w:rPr>
        <w:t>]</w:t>
      </w:r>
      <w:r>
        <w:rPr>
          <w:sz w:val="28"/>
          <w:szCs w:val="28"/>
        </w:rPr>
        <w:t xml:space="preserve"> / Рамазан Хаппалаев // Советский Дагестан. – 1974. - № 6. – С. 70-71.</w:t>
      </w:r>
    </w:p>
    <w:p w:rsidR="00A863A7" w:rsidRDefault="00A863A7" w:rsidP="003046BF">
      <w:pPr>
        <w:spacing w:before="240"/>
        <w:rPr>
          <w:sz w:val="28"/>
          <w:szCs w:val="28"/>
        </w:rPr>
      </w:pPr>
    </w:p>
    <w:p w:rsidR="0009128E" w:rsidRDefault="0009128E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Чеканка</w:t>
      </w:r>
      <w:r w:rsidR="003046BF">
        <w:rPr>
          <w:b/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947. Благородное искусство: </w:t>
      </w:r>
      <w:r w:rsidRPr="009C4E12">
        <w:rPr>
          <w:sz w:val="28"/>
          <w:szCs w:val="28"/>
        </w:rPr>
        <w:t>[</w:t>
      </w:r>
      <w:r>
        <w:rPr>
          <w:sz w:val="28"/>
          <w:szCs w:val="28"/>
        </w:rPr>
        <w:t>чеканка Л. Иранпура</w:t>
      </w:r>
      <w:r w:rsidRPr="009C4E12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1970. – 4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948. Габашвили З. </w:t>
      </w:r>
      <w:r>
        <w:rPr>
          <w:sz w:val="28"/>
          <w:szCs w:val="28"/>
        </w:rPr>
        <w:t xml:space="preserve">Возрожденное искусство: </w:t>
      </w:r>
      <w:r w:rsidRPr="00602F23">
        <w:rPr>
          <w:sz w:val="28"/>
          <w:szCs w:val="28"/>
        </w:rPr>
        <w:t>[</w:t>
      </w:r>
      <w:r>
        <w:rPr>
          <w:sz w:val="28"/>
          <w:szCs w:val="28"/>
        </w:rPr>
        <w:t>чеканка Л. Иранпура</w:t>
      </w:r>
      <w:r w:rsidRPr="00602F23">
        <w:rPr>
          <w:sz w:val="28"/>
          <w:szCs w:val="28"/>
        </w:rPr>
        <w:t>]</w:t>
      </w:r>
      <w:r>
        <w:rPr>
          <w:sz w:val="28"/>
          <w:szCs w:val="28"/>
        </w:rPr>
        <w:t xml:space="preserve"> / З. Габашвили // Дагестанская правда. – 1970. – 12 февр.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949. Дагестанская чеканка </w:t>
      </w:r>
      <w:r w:rsidR="00824288">
        <w:rPr>
          <w:sz w:val="28"/>
          <w:szCs w:val="28"/>
        </w:rPr>
        <w:t>/ сост. П. Гамзатова; фот.</w:t>
      </w:r>
      <w:r>
        <w:rPr>
          <w:sz w:val="28"/>
          <w:szCs w:val="28"/>
        </w:rPr>
        <w:t xml:space="preserve"> В. Павлова. – М.: Планета. – 1975. – Комплект из 17 цв. открыток.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950. Матвеев Б. </w:t>
      </w:r>
      <w:r>
        <w:rPr>
          <w:sz w:val="28"/>
          <w:szCs w:val="28"/>
        </w:rPr>
        <w:t xml:space="preserve">Чеканка и счастье: </w:t>
      </w:r>
      <w:r w:rsidRPr="00732824">
        <w:rPr>
          <w:sz w:val="28"/>
          <w:szCs w:val="28"/>
        </w:rPr>
        <w:t>[</w:t>
      </w:r>
      <w:r>
        <w:rPr>
          <w:sz w:val="28"/>
          <w:szCs w:val="28"/>
        </w:rPr>
        <w:t>слесарь з-да «Дагэлектромаш» Н. Шамшин</w:t>
      </w:r>
      <w:r w:rsidRPr="00732824">
        <w:rPr>
          <w:sz w:val="28"/>
          <w:szCs w:val="28"/>
        </w:rPr>
        <w:t>]</w:t>
      </w:r>
      <w:r>
        <w:rPr>
          <w:sz w:val="28"/>
          <w:szCs w:val="28"/>
        </w:rPr>
        <w:t xml:space="preserve"> / Б. Матвеев // Дагестанская правда. – 1974. – 14 апр. – (Ваши у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лечения).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951. Эминов Р. </w:t>
      </w:r>
      <w:r>
        <w:rPr>
          <w:sz w:val="28"/>
          <w:szCs w:val="28"/>
        </w:rPr>
        <w:t xml:space="preserve">Отцовская внучка: </w:t>
      </w:r>
      <w:r w:rsidRPr="009B7F41">
        <w:rPr>
          <w:sz w:val="28"/>
          <w:szCs w:val="28"/>
        </w:rPr>
        <w:t>[</w:t>
      </w:r>
      <w:r>
        <w:rPr>
          <w:sz w:val="28"/>
          <w:szCs w:val="28"/>
        </w:rPr>
        <w:t>чеканщики Эскандеровы из с. А</w:t>
      </w:r>
      <w:r>
        <w:rPr>
          <w:sz w:val="28"/>
          <w:szCs w:val="28"/>
        </w:rPr>
        <w:t>х</w:t>
      </w:r>
      <w:r>
        <w:rPr>
          <w:sz w:val="28"/>
          <w:szCs w:val="28"/>
        </w:rPr>
        <w:t>ты</w:t>
      </w:r>
      <w:r w:rsidRPr="009B7F41">
        <w:rPr>
          <w:sz w:val="28"/>
          <w:szCs w:val="28"/>
        </w:rPr>
        <w:t>]</w:t>
      </w:r>
      <w:r>
        <w:rPr>
          <w:sz w:val="28"/>
          <w:szCs w:val="28"/>
        </w:rPr>
        <w:t xml:space="preserve"> / Р. Эминов // Правда. – 1978. – 28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952. Джандарова З. </w:t>
      </w:r>
      <w:r>
        <w:rPr>
          <w:sz w:val="28"/>
          <w:szCs w:val="28"/>
        </w:rPr>
        <w:t xml:space="preserve">У истоков традиции: </w:t>
      </w:r>
      <w:r w:rsidRPr="000241ED">
        <w:rPr>
          <w:sz w:val="28"/>
          <w:szCs w:val="28"/>
        </w:rPr>
        <w:t>[</w:t>
      </w:r>
      <w:r>
        <w:rPr>
          <w:sz w:val="28"/>
          <w:szCs w:val="28"/>
        </w:rPr>
        <w:t>о чеканщике Асаде Рустам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</w:t>
      </w:r>
      <w:r w:rsidRPr="000241ED">
        <w:rPr>
          <w:sz w:val="28"/>
          <w:szCs w:val="28"/>
        </w:rPr>
        <w:t>]</w:t>
      </w:r>
      <w:r>
        <w:rPr>
          <w:sz w:val="28"/>
          <w:szCs w:val="28"/>
        </w:rPr>
        <w:t xml:space="preserve"> / З. Джандарова // Советский Дагестан. – 1972. - № 5. – С. 80.</w:t>
      </w:r>
    </w:p>
    <w:p w:rsidR="00A863A7" w:rsidRDefault="00A863A7" w:rsidP="003046BF">
      <w:pPr>
        <w:spacing w:before="240"/>
        <w:rPr>
          <w:sz w:val="28"/>
          <w:szCs w:val="28"/>
        </w:rPr>
      </w:pPr>
    </w:p>
    <w:p w:rsidR="0009128E" w:rsidRDefault="0009128E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Рукоделие: вязание, кайтагская вышивка, кружева</w:t>
      </w:r>
      <w:r w:rsidR="003046BF">
        <w:rPr>
          <w:b/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953. Алешечкина В. </w:t>
      </w:r>
      <w:r>
        <w:rPr>
          <w:sz w:val="28"/>
          <w:szCs w:val="28"/>
        </w:rPr>
        <w:t xml:space="preserve">Глаз не оторвешь: </w:t>
      </w:r>
      <w:r w:rsidRPr="00B11535">
        <w:rPr>
          <w:sz w:val="28"/>
          <w:szCs w:val="28"/>
        </w:rPr>
        <w:t>[</w:t>
      </w:r>
      <w:r>
        <w:rPr>
          <w:sz w:val="28"/>
          <w:szCs w:val="28"/>
        </w:rPr>
        <w:t>о кружевнице</w:t>
      </w:r>
      <w:r w:rsidR="00595D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из Кизляра Е.И. Стуковой</w:t>
      </w:r>
      <w:r w:rsidRPr="00B11535">
        <w:rPr>
          <w:sz w:val="28"/>
          <w:szCs w:val="28"/>
        </w:rPr>
        <w:t>]</w:t>
      </w:r>
      <w:r>
        <w:rPr>
          <w:sz w:val="28"/>
          <w:szCs w:val="28"/>
        </w:rPr>
        <w:t xml:space="preserve"> / В. Алешечкина // Работница. – 1974. - № 4. – С. 20.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954. Иванов А. </w:t>
      </w:r>
      <w:r>
        <w:rPr>
          <w:sz w:val="28"/>
          <w:szCs w:val="28"/>
        </w:rPr>
        <w:t xml:space="preserve">Мастерица – рукодельница: </w:t>
      </w:r>
      <w:r w:rsidRPr="00B11535">
        <w:rPr>
          <w:sz w:val="28"/>
          <w:szCs w:val="28"/>
        </w:rPr>
        <w:t>[</w:t>
      </w:r>
      <w:r>
        <w:rPr>
          <w:sz w:val="28"/>
          <w:szCs w:val="28"/>
        </w:rPr>
        <w:t>А.И. Короткова из Кизл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ра</w:t>
      </w:r>
      <w:r w:rsidRPr="00B11535">
        <w:rPr>
          <w:sz w:val="28"/>
          <w:szCs w:val="28"/>
        </w:rPr>
        <w:t>]</w:t>
      </w:r>
      <w:r>
        <w:rPr>
          <w:sz w:val="28"/>
          <w:szCs w:val="28"/>
        </w:rPr>
        <w:t xml:space="preserve"> / А. Иванов // Дагестанская правда. – 1994. – 28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955. Серегина Д. </w:t>
      </w:r>
      <w:r>
        <w:rPr>
          <w:sz w:val="28"/>
          <w:szCs w:val="28"/>
        </w:rPr>
        <w:t xml:space="preserve">Мастер шелковых дел: </w:t>
      </w:r>
      <w:r w:rsidRPr="001B7AB5">
        <w:rPr>
          <w:sz w:val="28"/>
          <w:szCs w:val="28"/>
        </w:rPr>
        <w:t>[</w:t>
      </w:r>
      <w:r>
        <w:rPr>
          <w:sz w:val="28"/>
          <w:szCs w:val="28"/>
        </w:rPr>
        <w:t>о рукодельнице по изгото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лению кумык. нац. платко</w:t>
      </w:r>
      <w:r w:rsidR="00A863A7">
        <w:rPr>
          <w:sz w:val="28"/>
          <w:szCs w:val="28"/>
        </w:rPr>
        <w:t>в – тастаров Д. Умаровой из села</w:t>
      </w:r>
      <w:r>
        <w:rPr>
          <w:sz w:val="28"/>
          <w:szCs w:val="28"/>
        </w:rPr>
        <w:t xml:space="preserve"> Нижнее-Казанище Буйнакского р-на</w:t>
      </w:r>
      <w:r w:rsidRPr="001B7AB5">
        <w:rPr>
          <w:sz w:val="28"/>
          <w:szCs w:val="28"/>
        </w:rPr>
        <w:t>]</w:t>
      </w:r>
      <w:r>
        <w:rPr>
          <w:sz w:val="28"/>
          <w:szCs w:val="28"/>
        </w:rPr>
        <w:t xml:space="preserve"> / Д. Серегина</w:t>
      </w:r>
      <w:r w:rsidR="00A863A7">
        <w:rPr>
          <w:sz w:val="28"/>
          <w:szCs w:val="28"/>
        </w:rPr>
        <w:t xml:space="preserve"> // Дагестанская правда. – 2007</w:t>
      </w:r>
      <w:r>
        <w:rPr>
          <w:sz w:val="28"/>
          <w:szCs w:val="28"/>
        </w:rPr>
        <w:t>. – 25 июля (№ 199). – С. 4. – (Талант).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956. Фоменко В. </w:t>
      </w:r>
      <w:r>
        <w:rPr>
          <w:sz w:val="28"/>
          <w:szCs w:val="28"/>
        </w:rPr>
        <w:t xml:space="preserve">Плетеный «хрусталь»: </w:t>
      </w:r>
      <w:r w:rsidRPr="001B7AB5">
        <w:rPr>
          <w:sz w:val="28"/>
          <w:szCs w:val="28"/>
        </w:rPr>
        <w:t>[</w:t>
      </w:r>
      <w:r>
        <w:rPr>
          <w:sz w:val="28"/>
          <w:szCs w:val="28"/>
        </w:rPr>
        <w:t>о кружевнице М.Е. Амбарц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мян из Кизляра</w:t>
      </w:r>
      <w:r w:rsidRPr="001B7AB5">
        <w:rPr>
          <w:sz w:val="28"/>
          <w:szCs w:val="28"/>
        </w:rPr>
        <w:t>]</w:t>
      </w:r>
      <w:r>
        <w:rPr>
          <w:sz w:val="28"/>
          <w:szCs w:val="28"/>
        </w:rPr>
        <w:t xml:space="preserve"> / В. Фоменко // Дагестанская правда. – 1987. – 30 окт. – (Мир ваших увлечений).</w:t>
      </w:r>
    </w:p>
    <w:p w:rsidR="00A863A7" w:rsidRDefault="00A863A7" w:rsidP="00A64186">
      <w:pPr>
        <w:spacing w:before="240"/>
        <w:ind w:firstLine="709"/>
        <w:rPr>
          <w:sz w:val="28"/>
          <w:szCs w:val="28"/>
        </w:rPr>
      </w:pPr>
    </w:p>
    <w:p w:rsidR="0009128E" w:rsidRDefault="0009128E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Вязание</w:t>
      </w:r>
      <w:r w:rsidR="003046BF">
        <w:rPr>
          <w:b/>
          <w:sz w:val="28"/>
          <w:szCs w:val="28"/>
        </w:rPr>
        <w:t>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957. Абдуллаев С. </w:t>
      </w:r>
      <w:r>
        <w:rPr>
          <w:sz w:val="28"/>
          <w:szCs w:val="28"/>
        </w:rPr>
        <w:t xml:space="preserve">Сулевкентские мастерицы: </w:t>
      </w:r>
      <w:r w:rsidRPr="001B7AB5">
        <w:rPr>
          <w:sz w:val="28"/>
          <w:szCs w:val="28"/>
        </w:rPr>
        <w:t>[</w:t>
      </w:r>
      <w:r>
        <w:rPr>
          <w:sz w:val="28"/>
          <w:szCs w:val="28"/>
        </w:rPr>
        <w:t>по вязанию носков-джурабов</w:t>
      </w:r>
      <w:r w:rsidRPr="001B7AB5">
        <w:rPr>
          <w:sz w:val="28"/>
          <w:szCs w:val="28"/>
        </w:rPr>
        <w:t>]</w:t>
      </w:r>
      <w:r>
        <w:rPr>
          <w:sz w:val="28"/>
          <w:szCs w:val="28"/>
        </w:rPr>
        <w:t xml:space="preserve"> / С. Абдуллаев // Дагестанская правда. – 1974. – 11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958. Белоусова Л. </w:t>
      </w:r>
      <w:r>
        <w:rPr>
          <w:sz w:val="28"/>
          <w:szCs w:val="28"/>
        </w:rPr>
        <w:t xml:space="preserve">Мастерица: </w:t>
      </w:r>
      <w:r w:rsidRPr="001B7AB5">
        <w:rPr>
          <w:sz w:val="28"/>
          <w:szCs w:val="28"/>
        </w:rPr>
        <w:t>[</w:t>
      </w:r>
      <w:r>
        <w:rPr>
          <w:sz w:val="28"/>
          <w:szCs w:val="28"/>
        </w:rPr>
        <w:t>о вязальщице Э. Севзихановой из аула Хкем Ахтынского р-на</w:t>
      </w:r>
      <w:r w:rsidRPr="001B7AB5">
        <w:rPr>
          <w:sz w:val="28"/>
          <w:szCs w:val="28"/>
        </w:rPr>
        <w:t>]</w:t>
      </w:r>
      <w:r>
        <w:rPr>
          <w:sz w:val="28"/>
          <w:szCs w:val="28"/>
        </w:rPr>
        <w:t xml:space="preserve"> / Л. Белоусова // Пионерская правда. – 1974. – 20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959. Булатова А.Г. </w:t>
      </w:r>
      <w:r>
        <w:rPr>
          <w:sz w:val="28"/>
          <w:szCs w:val="28"/>
        </w:rPr>
        <w:t>Художественное вязание у народов Дагестана: Традиции и перспективы / А.Г. Булатова // Тезисы докла</w:t>
      </w:r>
      <w:r w:rsidR="00876FAA">
        <w:rPr>
          <w:sz w:val="28"/>
          <w:szCs w:val="28"/>
        </w:rPr>
        <w:t xml:space="preserve">дов региональной научно-практ. конф. «Искусство народных художественных </w:t>
      </w:r>
      <w:r>
        <w:rPr>
          <w:sz w:val="28"/>
          <w:szCs w:val="28"/>
        </w:rPr>
        <w:t xml:space="preserve"> промыслов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верного Кавказа: вопросы истории и современного развития». – Махачкала, 1986. – С. 49-51.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960. Сергеева Г.А. </w:t>
      </w:r>
      <w:r>
        <w:rPr>
          <w:sz w:val="28"/>
          <w:szCs w:val="28"/>
        </w:rPr>
        <w:t xml:space="preserve">Вязаная обувь народов горного Дагестана: </w:t>
      </w:r>
      <w:r w:rsidRPr="004D14B1">
        <w:rPr>
          <w:sz w:val="28"/>
          <w:szCs w:val="28"/>
        </w:rPr>
        <w:t>[</w:t>
      </w:r>
      <w:r>
        <w:rPr>
          <w:sz w:val="28"/>
          <w:szCs w:val="28"/>
        </w:rPr>
        <w:t>сапо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ки, носки, чувяки, основные типы и ареалы обуви</w:t>
      </w:r>
      <w:r w:rsidRPr="004D14B1">
        <w:rPr>
          <w:sz w:val="28"/>
          <w:szCs w:val="28"/>
        </w:rPr>
        <w:t>]</w:t>
      </w:r>
      <w:r>
        <w:rPr>
          <w:sz w:val="28"/>
          <w:szCs w:val="28"/>
        </w:rPr>
        <w:t xml:space="preserve"> / Г.А. Сергеева // Кавка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ский этнографический сборник. Вып. 8. – М., 1984. – С. 106-140.: ил.</w:t>
      </w:r>
    </w:p>
    <w:p w:rsidR="0009128E" w:rsidRDefault="0009128E" w:rsidP="003046BF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961. Соболева Н. </w:t>
      </w:r>
      <w:r w:rsidRPr="0083445E">
        <w:rPr>
          <w:sz w:val="28"/>
          <w:szCs w:val="28"/>
        </w:rPr>
        <w:t>Вя</w:t>
      </w:r>
      <w:r>
        <w:rPr>
          <w:sz w:val="28"/>
          <w:szCs w:val="28"/>
        </w:rPr>
        <w:t xml:space="preserve">заная обувь в Дагестане: </w:t>
      </w:r>
      <w:r w:rsidRPr="0083445E">
        <w:rPr>
          <w:sz w:val="28"/>
          <w:szCs w:val="28"/>
        </w:rPr>
        <w:t>[</w:t>
      </w:r>
      <w:r>
        <w:rPr>
          <w:sz w:val="28"/>
          <w:szCs w:val="28"/>
        </w:rPr>
        <w:t>о вязаной</w:t>
      </w:r>
      <w:r w:rsidR="00824288">
        <w:rPr>
          <w:sz w:val="28"/>
          <w:szCs w:val="28"/>
        </w:rPr>
        <w:t>,</w:t>
      </w:r>
      <w:r>
        <w:rPr>
          <w:sz w:val="28"/>
          <w:szCs w:val="28"/>
        </w:rPr>
        <w:t xml:space="preserve"> шерстяной обуви</w:t>
      </w:r>
      <w:r w:rsidRPr="0083445E">
        <w:rPr>
          <w:sz w:val="28"/>
          <w:szCs w:val="28"/>
        </w:rPr>
        <w:t>]</w:t>
      </w:r>
      <w:r>
        <w:rPr>
          <w:sz w:val="28"/>
          <w:szCs w:val="28"/>
        </w:rPr>
        <w:t xml:space="preserve"> / Н. Соболева // Восточно-Сибирская правда. – 1973. – 4 февр.</w:t>
      </w:r>
    </w:p>
    <w:p w:rsidR="00A863A7" w:rsidRDefault="00A863A7" w:rsidP="00A64186">
      <w:pPr>
        <w:spacing w:before="240"/>
        <w:ind w:firstLine="709"/>
        <w:rPr>
          <w:sz w:val="28"/>
          <w:szCs w:val="28"/>
        </w:rPr>
      </w:pPr>
    </w:p>
    <w:p w:rsidR="0009128E" w:rsidRPr="0083445E" w:rsidRDefault="0009128E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Вышивка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962. Белый платок с золотой нитью: </w:t>
      </w:r>
      <w:r w:rsidRPr="0083445E">
        <w:rPr>
          <w:sz w:val="28"/>
          <w:szCs w:val="28"/>
        </w:rPr>
        <w:t xml:space="preserve">[аул Кубачи] </w:t>
      </w:r>
      <w:r>
        <w:rPr>
          <w:sz w:val="28"/>
          <w:szCs w:val="28"/>
        </w:rPr>
        <w:t>// Российская газ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та. – 1994. – 28 июля. – С. 8.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 w:rsidRPr="0083445E">
        <w:rPr>
          <w:b/>
          <w:sz w:val="28"/>
          <w:szCs w:val="28"/>
        </w:rPr>
        <w:t xml:space="preserve">963. </w:t>
      </w:r>
      <w:r>
        <w:rPr>
          <w:b/>
          <w:sz w:val="28"/>
          <w:szCs w:val="28"/>
        </w:rPr>
        <w:t xml:space="preserve">Булатова А.Г. </w:t>
      </w:r>
      <w:r>
        <w:rPr>
          <w:sz w:val="28"/>
          <w:szCs w:val="28"/>
        </w:rPr>
        <w:t>Золотошвейное производство у некоторых народов Дагестана / А.Г. Булатова // Народные художественные промыслы Северного Кавказа: традиции и современность. – Махачкала, 1988. – С. 158-168.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964. Гаджиева П.И. </w:t>
      </w:r>
      <w:r>
        <w:rPr>
          <w:sz w:val="28"/>
          <w:szCs w:val="28"/>
        </w:rPr>
        <w:t>Искусство рукоделия – выражение красоты и мн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гообразия мира: </w:t>
      </w:r>
      <w:r w:rsidRPr="00AA2930">
        <w:rPr>
          <w:sz w:val="28"/>
          <w:szCs w:val="28"/>
        </w:rPr>
        <w:t>[</w:t>
      </w:r>
      <w:r>
        <w:rPr>
          <w:sz w:val="28"/>
          <w:szCs w:val="28"/>
        </w:rPr>
        <w:t>преподаватель истории о значимости вышивки в жизни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родов и связи вышивки с други</w:t>
      </w:r>
      <w:r w:rsidR="00824288">
        <w:rPr>
          <w:sz w:val="28"/>
          <w:szCs w:val="28"/>
        </w:rPr>
        <w:t>ми художествен.</w:t>
      </w:r>
      <w:r>
        <w:rPr>
          <w:sz w:val="28"/>
          <w:szCs w:val="28"/>
        </w:rPr>
        <w:t xml:space="preserve"> традициями</w:t>
      </w:r>
      <w:r w:rsidRPr="00AA2930">
        <w:rPr>
          <w:sz w:val="28"/>
          <w:szCs w:val="28"/>
        </w:rPr>
        <w:t>]</w:t>
      </w:r>
      <w:r>
        <w:rPr>
          <w:sz w:val="28"/>
          <w:szCs w:val="28"/>
        </w:rPr>
        <w:t xml:space="preserve"> / П.И. Гаджиева // Народы Дагестана. – 2012. - № 6. – С. 56-59. – (Культура).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 w:rsidRPr="00D36A0C">
        <w:rPr>
          <w:b/>
          <w:sz w:val="28"/>
          <w:szCs w:val="28"/>
        </w:rPr>
        <w:t xml:space="preserve">965. </w:t>
      </w:r>
      <w:r>
        <w:rPr>
          <w:b/>
          <w:sz w:val="28"/>
          <w:szCs w:val="28"/>
        </w:rPr>
        <w:t>Х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яжиева Ф. </w:t>
      </w:r>
      <w:r>
        <w:rPr>
          <w:sz w:val="28"/>
          <w:szCs w:val="28"/>
        </w:rPr>
        <w:t>«Хайдакьла» накьиш // Замана. – 2009. – 27 февр. (№9). – Б. 17.</w:t>
      </w:r>
    </w:p>
    <w:p w:rsidR="00A863A7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Гаджиева Ф. «Кайтагский» орнамент: </w:t>
      </w:r>
      <w:r w:rsidRPr="00D36A0C">
        <w:rPr>
          <w:sz w:val="28"/>
          <w:szCs w:val="28"/>
        </w:rPr>
        <w:t>[</w:t>
      </w:r>
      <w:r>
        <w:rPr>
          <w:sz w:val="28"/>
          <w:szCs w:val="28"/>
        </w:rPr>
        <w:t>подробное описание кайтагской вышивки</w:t>
      </w:r>
      <w:r w:rsidRPr="00D36A0C">
        <w:rPr>
          <w:sz w:val="28"/>
          <w:szCs w:val="28"/>
        </w:rPr>
        <w:t>]</w:t>
      </w:r>
      <w:r w:rsidR="006F5BFE">
        <w:rPr>
          <w:sz w:val="28"/>
          <w:szCs w:val="28"/>
        </w:rPr>
        <w:t xml:space="preserve"> / Ф. Гаджиева; текст </w:t>
      </w:r>
      <w:r>
        <w:rPr>
          <w:sz w:val="28"/>
          <w:szCs w:val="28"/>
        </w:rPr>
        <w:t xml:space="preserve">из журн. «Успех», пер. на даргинский язык А. Махаев // Время. – 2009. – 27 февр. (№ 9). – С. 17. </w:t>
      </w:r>
    </w:p>
    <w:p w:rsidR="003046BF" w:rsidRDefault="006F5BFE" w:rsidP="003046BF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Дарг.яз.</w:t>
      </w:r>
    </w:p>
    <w:p w:rsidR="0009128E" w:rsidRDefault="006F5BF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966. Гамзатов</w:t>
      </w:r>
      <w:r w:rsidR="0009128E">
        <w:rPr>
          <w:b/>
          <w:sz w:val="28"/>
          <w:szCs w:val="28"/>
        </w:rPr>
        <w:t xml:space="preserve">а С. </w:t>
      </w:r>
      <w:r w:rsidR="0009128E">
        <w:rPr>
          <w:sz w:val="28"/>
          <w:szCs w:val="28"/>
        </w:rPr>
        <w:t xml:space="preserve">Тайны кайтагской вышивки: </w:t>
      </w:r>
      <w:r w:rsidR="0009128E" w:rsidRPr="00D36A0C">
        <w:rPr>
          <w:sz w:val="28"/>
          <w:szCs w:val="28"/>
        </w:rPr>
        <w:t>[</w:t>
      </w:r>
      <w:r w:rsidR="0009128E">
        <w:rPr>
          <w:sz w:val="28"/>
          <w:szCs w:val="28"/>
        </w:rPr>
        <w:t>директор Дагеста</w:t>
      </w:r>
      <w:r w:rsidR="0009128E">
        <w:rPr>
          <w:sz w:val="28"/>
          <w:szCs w:val="28"/>
        </w:rPr>
        <w:t>н</w:t>
      </w:r>
      <w:r w:rsidR="0009128E">
        <w:rPr>
          <w:sz w:val="28"/>
          <w:szCs w:val="28"/>
        </w:rPr>
        <w:t>ского музея изобразительных искусств им. П.С. Гамзатова</w:t>
      </w:r>
      <w:r w:rsidR="0009128E" w:rsidRPr="00D36A0C">
        <w:rPr>
          <w:sz w:val="28"/>
          <w:szCs w:val="28"/>
        </w:rPr>
        <w:t>]</w:t>
      </w:r>
      <w:r w:rsidR="0009128E">
        <w:rPr>
          <w:sz w:val="28"/>
          <w:szCs w:val="28"/>
        </w:rPr>
        <w:t xml:space="preserve"> / Салихат Гамз</w:t>
      </w:r>
      <w:r w:rsidR="0009128E">
        <w:rPr>
          <w:sz w:val="28"/>
          <w:szCs w:val="28"/>
        </w:rPr>
        <w:t>а</w:t>
      </w:r>
      <w:r w:rsidR="0009128E">
        <w:rPr>
          <w:sz w:val="28"/>
          <w:szCs w:val="28"/>
        </w:rPr>
        <w:t>това // Дагестан. – 2005. - № 3 (18). – С. 28-29. – (Искусство).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 w:rsidRPr="00D36A0C">
        <w:rPr>
          <w:b/>
          <w:sz w:val="28"/>
          <w:szCs w:val="28"/>
        </w:rPr>
        <w:t>967. Дагестанская</w:t>
      </w:r>
      <w:r>
        <w:rPr>
          <w:b/>
          <w:sz w:val="28"/>
          <w:szCs w:val="28"/>
        </w:rPr>
        <w:t xml:space="preserve"> золотошвейка: </w:t>
      </w:r>
      <w:r w:rsidRPr="00D36A0C">
        <w:rPr>
          <w:sz w:val="28"/>
          <w:szCs w:val="28"/>
        </w:rPr>
        <w:t>[</w:t>
      </w:r>
      <w:r w:rsidR="00824288">
        <w:rPr>
          <w:sz w:val="28"/>
          <w:szCs w:val="28"/>
        </w:rPr>
        <w:t>открытие</w:t>
      </w:r>
      <w:r>
        <w:rPr>
          <w:sz w:val="28"/>
          <w:szCs w:val="28"/>
        </w:rPr>
        <w:t xml:space="preserve"> цеха - художествен. в</w:t>
      </w:r>
      <w:r>
        <w:rPr>
          <w:sz w:val="28"/>
          <w:szCs w:val="28"/>
        </w:rPr>
        <w:t>ы</w:t>
      </w:r>
      <w:r w:rsidR="00824288">
        <w:rPr>
          <w:sz w:val="28"/>
          <w:szCs w:val="28"/>
        </w:rPr>
        <w:t xml:space="preserve">шивки </w:t>
      </w:r>
      <w:r w:rsidRPr="00D36A0C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1976. – 24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968. Дагирвоа Д. </w:t>
      </w:r>
      <w:r>
        <w:rPr>
          <w:sz w:val="28"/>
          <w:szCs w:val="28"/>
        </w:rPr>
        <w:t xml:space="preserve">Кайтаг. Лондон. Париж: </w:t>
      </w:r>
      <w:r w:rsidRPr="00D36A0C">
        <w:rPr>
          <w:sz w:val="28"/>
          <w:szCs w:val="28"/>
        </w:rPr>
        <w:t>[</w:t>
      </w:r>
      <w:r>
        <w:rPr>
          <w:sz w:val="28"/>
          <w:szCs w:val="28"/>
        </w:rPr>
        <w:t>о торговле вышивками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гестана</w:t>
      </w:r>
      <w:r w:rsidRPr="00D36A0C">
        <w:rPr>
          <w:sz w:val="28"/>
          <w:szCs w:val="28"/>
        </w:rPr>
        <w:t>]</w:t>
      </w:r>
      <w:r>
        <w:rPr>
          <w:sz w:val="28"/>
          <w:szCs w:val="28"/>
        </w:rPr>
        <w:t xml:space="preserve"> / Д. Дагирова // Новое дело. – 1999. – 20 окт. (№ 38). – С. 9.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969. Дарманов И. </w:t>
      </w:r>
      <w:r>
        <w:rPr>
          <w:sz w:val="28"/>
          <w:szCs w:val="28"/>
        </w:rPr>
        <w:t xml:space="preserve">Вышивальщицы Дагестана: </w:t>
      </w:r>
      <w:r w:rsidRPr="00D36A0C">
        <w:rPr>
          <w:sz w:val="28"/>
          <w:szCs w:val="28"/>
        </w:rPr>
        <w:t>[</w:t>
      </w:r>
      <w:r w:rsidR="00851617">
        <w:rPr>
          <w:sz w:val="28"/>
          <w:szCs w:val="28"/>
        </w:rPr>
        <w:t>о работах вышиваль</w:t>
      </w:r>
      <w:r w:rsidR="00A17F42">
        <w:rPr>
          <w:sz w:val="28"/>
          <w:szCs w:val="28"/>
        </w:rPr>
        <w:t xml:space="preserve"> – </w:t>
      </w:r>
      <w:r w:rsidR="00851617">
        <w:rPr>
          <w:sz w:val="28"/>
          <w:szCs w:val="28"/>
        </w:rPr>
        <w:t>щиц</w:t>
      </w:r>
      <w:r w:rsidR="00A17F42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кружка худож. </w:t>
      </w:r>
      <w:r w:rsidR="00851617">
        <w:rPr>
          <w:sz w:val="28"/>
          <w:szCs w:val="28"/>
        </w:rPr>
        <w:t>в</w:t>
      </w:r>
      <w:r>
        <w:rPr>
          <w:sz w:val="28"/>
          <w:szCs w:val="28"/>
        </w:rPr>
        <w:t>ышивки</w:t>
      </w:r>
      <w:r w:rsidR="00851617">
        <w:rPr>
          <w:sz w:val="28"/>
          <w:szCs w:val="28"/>
        </w:rPr>
        <w:t>,</w:t>
      </w:r>
      <w:r>
        <w:rPr>
          <w:sz w:val="28"/>
          <w:szCs w:val="28"/>
        </w:rPr>
        <w:t xml:space="preserve"> работников госторговли и обществен. </w:t>
      </w:r>
      <w:r w:rsidR="006F5BFE">
        <w:rPr>
          <w:sz w:val="28"/>
          <w:szCs w:val="28"/>
        </w:rPr>
        <w:t>п</w:t>
      </w:r>
      <w:r>
        <w:rPr>
          <w:sz w:val="28"/>
          <w:szCs w:val="28"/>
        </w:rPr>
        <w:t>ит</w:t>
      </w:r>
      <w:r>
        <w:rPr>
          <w:sz w:val="28"/>
          <w:szCs w:val="28"/>
        </w:rPr>
        <w:t>а</w:t>
      </w:r>
      <w:r w:rsidR="006F5BFE">
        <w:rPr>
          <w:sz w:val="28"/>
          <w:szCs w:val="28"/>
        </w:rPr>
        <w:t>ния г.</w:t>
      </w:r>
      <w:r>
        <w:rPr>
          <w:sz w:val="28"/>
          <w:szCs w:val="28"/>
        </w:rPr>
        <w:t xml:space="preserve"> Махачкала</w:t>
      </w:r>
      <w:r w:rsidRPr="00D36A0C">
        <w:rPr>
          <w:sz w:val="28"/>
          <w:szCs w:val="28"/>
        </w:rPr>
        <w:t>]</w:t>
      </w:r>
      <w:r>
        <w:rPr>
          <w:sz w:val="28"/>
          <w:szCs w:val="28"/>
        </w:rPr>
        <w:t xml:space="preserve"> / И. Дарманов // Клуб. – 1952. - № 9. – С. 14-15.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970. Жужлева А. </w:t>
      </w:r>
      <w:r>
        <w:rPr>
          <w:sz w:val="28"/>
          <w:szCs w:val="28"/>
        </w:rPr>
        <w:t xml:space="preserve">Секрет даргинских мастериц: </w:t>
      </w:r>
      <w:r w:rsidRPr="007905C5">
        <w:rPr>
          <w:sz w:val="28"/>
          <w:szCs w:val="28"/>
        </w:rPr>
        <w:t>[</w:t>
      </w:r>
      <w:r>
        <w:rPr>
          <w:sz w:val="28"/>
          <w:szCs w:val="28"/>
        </w:rPr>
        <w:t>о возрождении трад</w:t>
      </w:r>
      <w:r>
        <w:rPr>
          <w:sz w:val="28"/>
          <w:szCs w:val="28"/>
        </w:rPr>
        <w:t>и</w:t>
      </w:r>
      <w:r w:rsidR="00A17F42">
        <w:rPr>
          <w:sz w:val="28"/>
          <w:szCs w:val="28"/>
        </w:rPr>
        <w:t xml:space="preserve">ций кайтагской </w:t>
      </w:r>
      <w:r>
        <w:rPr>
          <w:sz w:val="28"/>
          <w:szCs w:val="28"/>
        </w:rPr>
        <w:t xml:space="preserve"> вышивки</w:t>
      </w:r>
      <w:r w:rsidRPr="007905C5">
        <w:rPr>
          <w:sz w:val="28"/>
          <w:szCs w:val="28"/>
        </w:rPr>
        <w:t>]</w:t>
      </w:r>
      <w:r>
        <w:rPr>
          <w:sz w:val="28"/>
          <w:szCs w:val="28"/>
        </w:rPr>
        <w:t xml:space="preserve"> / А. Жужлева // Черновик. – 2008. – 7 нояб. (№ 45). – С.28.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971. Кажлаев Д. </w:t>
      </w:r>
      <w:r>
        <w:rPr>
          <w:sz w:val="28"/>
          <w:szCs w:val="28"/>
        </w:rPr>
        <w:t xml:space="preserve">Ценная коллекция: </w:t>
      </w:r>
      <w:r w:rsidRPr="007905C5">
        <w:rPr>
          <w:sz w:val="28"/>
          <w:szCs w:val="28"/>
        </w:rPr>
        <w:t>[</w:t>
      </w:r>
      <w:r w:rsidR="00851617">
        <w:rPr>
          <w:sz w:val="28"/>
          <w:szCs w:val="28"/>
        </w:rPr>
        <w:t>о вышивке</w:t>
      </w:r>
      <w:r w:rsidRPr="007905C5">
        <w:rPr>
          <w:sz w:val="28"/>
          <w:szCs w:val="28"/>
        </w:rPr>
        <w:t>]</w:t>
      </w:r>
      <w:r>
        <w:rPr>
          <w:sz w:val="28"/>
          <w:szCs w:val="28"/>
        </w:rPr>
        <w:t xml:space="preserve"> / Д. Кажлаев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1967. – 17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972. Муртазалиева А. </w:t>
      </w:r>
      <w:r>
        <w:rPr>
          <w:sz w:val="28"/>
          <w:szCs w:val="28"/>
        </w:rPr>
        <w:t>Кайтагская вышивка / А. Муртазалиева // Мол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дежь Дагестана. – 1996. – 21 июня (№ 23). – С. 9.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973. Смирнов В. </w:t>
      </w:r>
      <w:r>
        <w:rPr>
          <w:sz w:val="28"/>
          <w:szCs w:val="28"/>
        </w:rPr>
        <w:t xml:space="preserve">Забытое искусство: </w:t>
      </w:r>
      <w:r w:rsidRPr="007905C5">
        <w:rPr>
          <w:sz w:val="28"/>
          <w:szCs w:val="28"/>
        </w:rPr>
        <w:t>[</w:t>
      </w:r>
      <w:r w:rsidR="00A17F42">
        <w:rPr>
          <w:sz w:val="28"/>
          <w:szCs w:val="28"/>
        </w:rPr>
        <w:t>о</w:t>
      </w:r>
      <w:r>
        <w:rPr>
          <w:sz w:val="28"/>
          <w:szCs w:val="28"/>
        </w:rPr>
        <w:t xml:space="preserve"> вышивках и вязании</w:t>
      </w:r>
      <w:r w:rsidRPr="007905C5">
        <w:rPr>
          <w:sz w:val="28"/>
          <w:szCs w:val="28"/>
        </w:rPr>
        <w:t>]</w:t>
      </w:r>
      <w:r>
        <w:rPr>
          <w:sz w:val="28"/>
          <w:szCs w:val="28"/>
        </w:rPr>
        <w:t xml:space="preserve"> / В. Смирнов // Дагестанская правда. – 1946. – 26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974. Джамалов Д. </w:t>
      </w:r>
      <w:r>
        <w:rPr>
          <w:sz w:val="28"/>
          <w:szCs w:val="28"/>
        </w:rPr>
        <w:t xml:space="preserve">Звезда Загидат Арабовой: </w:t>
      </w:r>
      <w:r w:rsidRPr="007905C5">
        <w:rPr>
          <w:sz w:val="28"/>
          <w:szCs w:val="28"/>
        </w:rPr>
        <w:t>[</w:t>
      </w:r>
      <w:r w:rsidR="00876FAA">
        <w:rPr>
          <w:sz w:val="28"/>
          <w:szCs w:val="28"/>
        </w:rPr>
        <w:t>о рук. кружка художес</w:t>
      </w:r>
      <w:r w:rsidR="00876FAA">
        <w:rPr>
          <w:sz w:val="28"/>
          <w:szCs w:val="28"/>
        </w:rPr>
        <w:t>т</w:t>
      </w:r>
      <w:r w:rsidR="00876FAA">
        <w:rPr>
          <w:sz w:val="28"/>
          <w:szCs w:val="28"/>
        </w:rPr>
        <w:t>вен.</w:t>
      </w:r>
      <w:r>
        <w:rPr>
          <w:sz w:val="28"/>
          <w:szCs w:val="28"/>
        </w:rPr>
        <w:t xml:space="preserve"> вышивания, заслужен. артистке Респ. Дагестан</w:t>
      </w:r>
      <w:r w:rsidRPr="007905C5">
        <w:rPr>
          <w:sz w:val="28"/>
          <w:szCs w:val="28"/>
        </w:rPr>
        <w:t>]</w:t>
      </w:r>
      <w:r>
        <w:rPr>
          <w:sz w:val="28"/>
          <w:szCs w:val="28"/>
        </w:rPr>
        <w:t xml:space="preserve"> / Д. Джамалов // Даг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станская правда. – 1994. – 25 февр. – С. – (Люди и искусство).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975. Журмин Д.П. </w:t>
      </w:r>
      <w:r>
        <w:rPr>
          <w:sz w:val="28"/>
          <w:szCs w:val="28"/>
        </w:rPr>
        <w:t xml:space="preserve">Любовь к искусству протянулась нитью: </w:t>
      </w:r>
      <w:r w:rsidRPr="001A0756">
        <w:rPr>
          <w:sz w:val="28"/>
          <w:szCs w:val="28"/>
        </w:rPr>
        <w:t>[</w:t>
      </w:r>
      <w:r>
        <w:rPr>
          <w:sz w:val="28"/>
          <w:szCs w:val="28"/>
        </w:rPr>
        <w:t>о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деятельном художнике – вышивальщи</w:t>
      </w:r>
      <w:r w:rsidR="00876FAA">
        <w:rPr>
          <w:sz w:val="28"/>
          <w:szCs w:val="28"/>
        </w:rPr>
        <w:t>це Т.А. Гавриловой – заслужен.</w:t>
      </w:r>
      <w:r>
        <w:rPr>
          <w:sz w:val="28"/>
          <w:szCs w:val="28"/>
        </w:rPr>
        <w:t xml:space="preserve"> деят</w:t>
      </w:r>
      <w:r w:rsidR="00876FAA">
        <w:rPr>
          <w:sz w:val="28"/>
          <w:szCs w:val="28"/>
        </w:rPr>
        <w:t>.</w:t>
      </w:r>
      <w:r>
        <w:rPr>
          <w:sz w:val="28"/>
          <w:szCs w:val="28"/>
        </w:rPr>
        <w:t xml:space="preserve"> искусств Дагестана</w:t>
      </w:r>
      <w:r w:rsidRPr="001A0756">
        <w:rPr>
          <w:sz w:val="28"/>
          <w:szCs w:val="28"/>
        </w:rPr>
        <w:t>]</w:t>
      </w:r>
      <w:r>
        <w:rPr>
          <w:sz w:val="28"/>
          <w:szCs w:val="28"/>
        </w:rPr>
        <w:t xml:space="preserve"> / Д.П. Журмин // Дагестанская правда. – 1977. – 12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976. Иголка, нитка и талант: </w:t>
      </w:r>
      <w:r w:rsidRPr="005C1003">
        <w:rPr>
          <w:sz w:val="28"/>
          <w:szCs w:val="28"/>
        </w:rPr>
        <w:t>[</w:t>
      </w:r>
      <w:r>
        <w:rPr>
          <w:sz w:val="28"/>
          <w:szCs w:val="28"/>
        </w:rPr>
        <w:t>о выставке работ засл</w:t>
      </w:r>
      <w:r w:rsidR="00A17F42">
        <w:rPr>
          <w:sz w:val="28"/>
          <w:szCs w:val="28"/>
        </w:rPr>
        <w:t>ужен.</w:t>
      </w:r>
      <w:r>
        <w:rPr>
          <w:sz w:val="28"/>
          <w:szCs w:val="28"/>
        </w:rPr>
        <w:t xml:space="preserve"> деят.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 Дагестана Т.А. Гавриловой</w:t>
      </w:r>
      <w:r w:rsidRPr="005C1003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1986. – 17 апр.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977. Кривоносова С. </w:t>
      </w:r>
      <w:r>
        <w:rPr>
          <w:sz w:val="28"/>
          <w:szCs w:val="28"/>
        </w:rPr>
        <w:t xml:space="preserve">От чистого истока: </w:t>
      </w:r>
      <w:r w:rsidRPr="005C1003">
        <w:rPr>
          <w:sz w:val="28"/>
          <w:szCs w:val="28"/>
        </w:rPr>
        <w:t>[</w:t>
      </w:r>
      <w:r w:rsidR="00A17F42">
        <w:rPr>
          <w:sz w:val="28"/>
          <w:szCs w:val="28"/>
        </w:rPr>
        <w:t>о выставке художествен.</w:t>
      </w:r>
      <w:r>
        <w:rPr>
          <w:sz w:val="28"/>
          <w:szCs w:val="28"/>
        </w:rPr>
        <w:t xml:space="preserve"> вышивки Татьяны Александровны Гавриловой</w:t>
      </w:r>
      <w:r w:rsidRPr="005C1003">
        <w:rPr>
          <w:sz w:val="28"/>
          <w:szCs w:val="28"/>
        </w:rPr>
        <w:t>]</w:t>
      </w:r>
      <w:r>
        <w:rPr>
          <w:sz w:val="28"/>
          <w:szCs w:val="28"/>
        </w:rPr>
        <w:t xml:space="preserve"> / Светлана Кривоносова // Дагестанская правда. – 1987. – 10 янв.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978. Кривоносова С. </w:t>
      </w:r>
      <w:r>
        <w:rPr>
          <w:sz w:val="28"/>
          <w:szCs w:val="28"/>
        </w:rPr>
        <w:t xml:space="preserve">Творец красоты: </w:t>
      </w:r>
      <w:r w:rsidRPr="005C1003">
        <w:rPr>
          <w:sz w:val="28"/>
          <w:szCs w:val="28"/>
        </w:rPr>
        <w:t>[</w:t>
      </w:r>
      <w:r w:rsidR="00A17F42">
        <w:rPr>
          <w:sz w:val="28"/>
          <w:szCs w:val="28"/>
        </w:rPr>
        <w:t>85-летию заслужен.</w:t>
      </w:r>
      <w:r>
        <w:rPr>
          <w:sz w:val="28"/>
          <w:szCs w:val="28"/>
        </w:rPr>
        <w:t xml:space="preserve"> деят.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кладно</w:t>
      </w:r>
      <w:r w:rsidR="00A17F42">
        <w:rPr>
          <w:sz w:val="28"/>
          <w:szCs w:val="28"/>
        </w:rPr>
        <w:t>го искусства ДАССР, заслужен.</w:t>
      </w:r>
      <w:r>
        <w:rPr>
          <w:sz w:val="28"/>
          <w:szCs w:val="28"/>
        </w:rPr>
        <w:t xml:space="preserve"> артистки ДАССР Т. А. Гавриловой</w:t>
      </w:r>
      <w:r w:rsidRPr="005C1003">
        <w:rPr>
          <w:sz w:val="28"/>
          <w:szCs w:val="28"/>
        </w:rPr>
        <w:t>]</w:t>
      </w:r>
      <w:r>
        <w:rPr>
          <w:sz w:val="28"/>
          <w:szCs w:val="28"/>
        </w:rPr>
        <w:t xml:space="preserve"> / Светлана Кривоносова // Дагестанская правда. – 1992. – 1 янв. – (Удивител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ное рядом).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979. Магомедов К. </w:t>
      </w:r>
      <w:r>
        <w:rPr>
          <w:sz w:val="28"/>
          <w:szCs w:val="28"/>
        </w:rPr>
        <w:t xml:space="preserve">Как люблю я вас, люди!: </w:t>
      </w:r>
      <w:r w:rsidRPr="005C1003">
        <w:rPr>
          <w:sz w:val="28"/>
          <w:szCs w:val="28"/>
        </w:rPr>
        <w:t>[</w:t>
      </w:r>
      <w:r w:rsidR="00083E5D">
        <w:rPr>
          <w:sz w:val="28"/>
          <w:szCs w:val="28"/>
        </w:rPr>
        <w:t>70-лет</w:t>
      </w:r>
      <w:r w:rsidR="00851617">
        <w:rPr>
          <w:sz w:val="28"/>
          <w:szCs w:val="28"/>
        </w:rPr>
        <w:t>ний юбилей</w:t>
      </w:r>
      <w:r w:rsidR="00083E5D">
        <w:rPr>
          <w:sz w:val="28"/>
          <w:szCs w:val="28"/>
        </w:rPr>
        <w:t xml:space="preserve"> </w:t>
      </w:r>
      <w:r w:rsidR="00851617">
        <w:rPr>
          <w:sz w:val="28"/>
          <w:szCs w:val="28"/>
        </w:rPr>
        <w:t>х</w:t>
      </w:r>
      <w:r w:rsidR="00851617">
        <w:rPr>
          <w:sz w:val="28"/>
          <w:szCs w:val="28"/>
        </w:rPr>
        <w:t>у</w:t>
      </w:r>
      <w:r w:rsidR="00851617">
        <w:rPr>
          <w:sz w:val="28"/>
          <w:szCs w:val="28"/>
        </w:rPr>
        <w:t>дожницы</w:t>
      </w:r>
      <w:r>
        <w:rPr>
          <w:sz w:val="28"/>
          <w:szCs w:val="28"/>
        </w:rPr>
        <w:t xml:space="preserve"> Т.А. Гаврило</w:t>
      </w:r>
      <w:r w:rsidR="00851617">
        <w:rPr>
          <w:sz w:val="28"/>
          <w:szCs w:val="28"/>
        </w:rPr>
        <w:t>вой</w:t>
      </w:r>
      <w:r w:rsidRPr="005C1003">
        <w:rPr>
          <w:sz w:val="28"/>
          <w:szCs w:val="28"/>
        </w:rPr>
        <w:t>]</w:t>
      </w:r>
      <w:r>
        <w:rPr>
          <w:sz w:val="28"/>
          <w:szCs w:val="28"/>
        </w:rPr>
        <w:t xml:space="preserve"> / К. Магомедов // Женщина Дагестана. </w:t>
      </w:r>
      <w:r w:rsidR="00083E5D">
        <w:rPr>
          <w:sz w:val="28"/>
          <w:szCs w:val="28"/>
        </w:rPr>
        <w:t>– 1979. - № 2. – С. 10-12.: фот</w:t>
      </w:r>
      <w:r>
        <w:rPr>
          <w:sz w:val="28"/>
          <w:szCs w:val="28"/>
        </w:rPr>
        <w:t>.</w:t>
      </w:r>
      <w:r w:rsidR="00851617">
        <w:rPr>
          <w:sz w:val="28"/>
          <w:szCs w:val="28"/>
        </w:rPr>
        <w:t>- (Штрихи к портрету)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980. Она дарила радость: </w:t>
      </w:r>
      <w:r w:rsidRPr="00CC65D5">
        <w:rPr>
          <w:sz w:val="28"/>
          <w:szCs w:val="28"/>
        </w:rPr>
        <w:t>[</w:t>
      </w:r>
      <w:r w:rsidR="00A17F42">
        <w:rPr>
          <w:sz w:val="28"/>
          <w:szCs w:val="28"/>
        </w:rPr>
        <w:t>о заслужен.</w:t>
      </w:r>
      <w:r>
        <w:rPr>
          <w:sz w:val="28"/>
          <w:szCs w:val="28"/>
        </w:rPr>
        <w:t xml:space="preserve"> работнике прикладного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ства Дагестана Т.А. Гавриловой</w:t>
      </w:r>
      <w:r w:rsidRPr="00CC65D5">
        <w:rPr>
          <w:sz w:val="28"/>
          <w:szCs w:val="28"/>
        </w:rPr>
        <w:t>]</w:t>
      </w:r>
      <w:r>
        <w:rPr>
          <w:sz w:val="28"/>
          <w:szCs w:val="28"/>
        </w:rPr>
        <w:t xml:space="preserve"> // Новое дело. – 1994. - № 33. – С. 6.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981. Расулов Д. </w:t>
      </w:r>
      <w:r>
        <w:rPr>
          <w:sz w:val="28"/>
          <w:szCs w:val="28"/>
        </w:rPr>
        <w:t xml:space="preserve">Зажигаю огонь от огня: </w:t>
      </w:r>
      <w:r w:rsidRPr="00CC65D5">
        <w:rPr>
          <w:sz w:val="28"/>
          <w:szCs w:val="28"/>
        </w:rPr>
        <w:t>[</w:t>
      </w:r>
      <w:r w:rsidR="00A17F42">
        <w:rPr>
          <w:sz w:val="28"/>
          <w:szCs w:val="28"/>
        </w:rPr>
        <w:t>о заслужен.</w:t>
      </w:r>
      <w:r>
        <w:rPr>
          <w:sz w:val="28"/>
          <w:szCs w:val="28"/>
        </w:rPr>
        <w:t xml:space="preserve"> деят. культуры Дагестана Т.А. Гавриловой</w:t>
      </w:r>
      <w:r w:rsidRPr="00CC65D5">
        <w:rPr>
          <w:sz w:val="28"/>
          <w:szCs w:val="28"/>
        </w:rPr>
        <w:t>]</w:t>
      </w:r>
      <w:r>
        <w:rPr>
          <w:sz w:val="28"/>
          <w:szCs w:val="28"/>
        </w:rPr>
        <w:t xml:space="preserve"> / Д. Расулов // Комсомолец Дагестана. – 1979. – 8марта.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982. Тыщенко Э. </w:t>
      </w:r>
      <w:r>
        <w:rPr>
          <w:sz w:val="28"/>
          <w:szCs w:val="28"/>
        </w:rPr>
        <w:t xml:space="preserve">Доброта добротой умножается: </w:t>
      </w:r>
      <w:r w:rsidRPr="0036585B">
        <w:rPr>
          <w:sz w:val="28"/>
          <w:szCs w:val="28"/>
        </w:rPr>
        <w:t>[</w:t>
      </w:r>
      <w:r>
        <w:rPr>
          <w:sz w:val="28"/>
          <w:szCs w:val="28"/>
        </w:rPr>
        <w:t>о вытавке художн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цы Т.А. Гавриловой</w:t>
      </w:r>
      <w:r w:rsidRPr="0036585B">
        <w:rPr>
          <w:sz w:val="28"/>
          <w:szCs w:val="28"/>
        </w:rPr>
        <w:t>]</w:t>
      </w:r>
      <w:r>
        <w:rPr>
          <w:sz w:val="28"/>
          <w:szCs w:val="28"/>
        </w:rPr>
        <w:t xml:space="preserve"> / Эмма Тыщенко // Дагестанская правда. – 1988. – 6 авг. – (Из блокнота журналиста).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983. Тыщенко Э. </w:t>
      </w:r>
      <w:r>
        <w:rPr>
          <w:sz w:val="28"/>
          <w:szCs w:val="28"/>
        </w:rPr>
        <w:t xml:space="preserve">И подарила радость: </w:t>
      </w:r>
      <w:r w:rsidRPr="0036585B">
        <w:rPr>
          <w:sz w:val="28"/>
          <w:szCs w:val="28"/>
        </w:rPr>
        <w:t>[</w:t>
      </w:r>
      <w:r>
        <w:rPr>
          <w:sz w:val="28"/>
          <w:szCs w:val="28"/>
        </w:rPr>
        <w:t>о вышивальщице Т.А. Гаврил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</w:t>
      </w:r>
      <w:r w:rsidRPr="0036585B">
        <w:rPr>
          <w:sz w:val="28"/>
          <w:szCs w:val="28"/>
        </w:rPr>
        <w:t>]</w:t>
      </w:r>
      <w:r>
        <w:rPr>
          <w:sz w:val="28"/>
          <w:szCs w:val="28"/>
        </w:rPr>
        <w:t xml:space="preserve"> / Эмма Тыщенко // Дагестанская правда. – 1979. – 17 окт.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984. Магатинова А. </w:t>
      </w:r>
      <w:r>
        <w:rPr>
          <w:sz w:val="28"/>
          <w:szCs w:val="28"/>
        </w:rPr>
        <w:t>Пашаратил рукъи // Баг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 байрахъ. – 1980. – 12 апр.</w:t>
      </w:r>
    </w:p>
    <w:p w:rsidR="00A863A7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Магатинова А. Вышивка Пашарат: </w:t>
      </w:r>
      <w:r w:rsidRPr="0036585B">
        <w:rPr>
          <w:sz w:val="28"/>
          <w:szCs w:val="28"/>
        </w:rPr>
        <w:t>[</w:t>
      </w:r>
      <w:r>
        <w:rPr>
          <w:sz w:val="28"/>
          <w:szCs w:val="28"/>
        </w:rPr>
        <w:t>очерк</w:t>
      </w:r>
      <w:r w:rsidR="00A17F42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о вышивальщице П. Гаи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бе</w:t>
      </w:r>
      <w:r w:rsidR="00A17F42">
        <w:rPr>
          <w:sz w:val="28"/>
          <w:szCs w:val="28"/>
        </w:rPr>
        <w:t>ковой из села</w:t>
      </w:r>
      <w:r>
        <w:rPr>
          <w:sz w:val="28"/>
          <w:szCs w:val="28"/>
        </w:rPr>
        <w:t xml:space="preserve"> Ленинаул Казбековского р-на</w:t>
      </w:r>
      <w:r w:rsidRPr="0036585B">
        <w:rPr>
          <w:sz w:val="28"/>
          <w:szCs w:val="28"/>
        </w:rPr>
        <w:t>]</w:t>
      </w:r>
      <w:r>
        <w:rPr>
          <w:sz w:val="28"/>
          <w:szCs w:val="28"/>
        </w:rPr>
        <w:t xml:space="preserve"> / А. Магатинова // Красное знамя. – 1980. – 12 апр.</w:t>
      </w:r>
    </w:p>
    <w:p w:rsidR="0009128E" w:rsidRDefault="00083E5D" w:rsidP="003046BF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Авар.яз.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985. Мамедова О. </w:t>
      </w:r>
      <w:r>
        <w:rPr>
          <w:sz w:val="28"/>
          <w:szCs w:val="28"/>
        </w:rPr>
        <w:t xml:space="preserve">Иголка, нитка плюс фантазия: </w:t>
      </w:r>
      <w:r w:rsidRPr="0036585B">
        <w:rPr>
          <w:sz w:val="28"/>
          <w:szCs w:val="28"/>
        </w:rPr>
        <w:t>[</w:t>
      </w:r>
      <w:r>
        <w:rPr>
          <w:sz w:val="28"/>
          <w:szCs w:val="28"/>
        </w:rPr>
        <w:t>о вышивальщице</w:t>
      </w:r>
      <w:r w:rsidR="00083E5D">
        <w:rPr>
          <w:sz w:val="28"/>
          <w:szCs w:val="28"/>
        </w:rPr>
        <w:t xml:space="preserve"> Татьяне</w:t>
      </w:r>
      <w:r>
        <w:rPr>
          <w:sz w:val="28"/>
          <w:szCs w:val="28"/>
        </w:rPr>
        <w:t xml:space="preserve"> Ивановне Жуковой</w:t>
      </w:r>
      <w:r w:rsidRPr="0036585B">
        <w:rPr>
          <w:sz w:val="28"/>
          <w:szCs w:val="28"/>
        </w:rPr>
        <w:t>]</w:t>
      </w:r>
      <w:r>
        <w:rPr>
          <w:sz w:val="28"/>
          <w:szCs w:val="28"/>
        </w:rPr>
        <w:t xml:space="preserve"> / О. Мамедова // Дагестанская правда. – 1985. – 24 марта. – (Ваши увлечения). 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986. Рашевский Г. </w:t>
      </w:r>
      <w:r>
        <w:rPr>
          <w:sz w:val="28"/>
          <w:szCs w:val="28"/>
        </w:rPr>
        <w:t xml:space="preserve">Написано… нитками: </w:t>
      </w:r>
      <w:r w:rsidRPr="00A569B0">
        <w:rPr>
          <w:sz w:val="28"/>
          <w:szCs w:val="28"/>
        </w:rPr>
        <w:t>[</w:t>
      </w:r>
      <w:r w:rsidR="00A17F42">
        <w:rPr>
          <w:sz w:val="28"/>
          <w:szCs w:val="28"/>
        </w:rPr>
        <w:t>о мастере художествен.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шивки И.З. Могилевской</w:t>
      </w:r>
      <w:r w:rsidRPr="00A569B0">
        <w:rPr>
          <w:sz w:val="28"/>
          <w:szCs w:val="28"/>
        </w:rPr>
        <w:t>]</w:t>
      </w:r>
      <w:r>
        <w:rPr>
          <w:sz w:val="28"/>
          <w:szCs w:val="28"/>
        </w:rPr>
        <w:t xml:space="preserve"> / Г. Рашевский // Дагестанская правда. – 1970. – 18 марта.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987. Кажлаев Д. </w:t>
      </w:r>
      <w:r>
        <w:rPr>
          <w:sz w:val="28"/>
          <w:szCs w:val="28"/>
        </w:rPr>
        <w:t>Кумухская золо</w:t>
      </w:r>
      <w:r w:rsidR="00083E5D">
        <w:rPr>
          <w:sz w:val="28"/>
          <w:szCs w:val="28"/>
        </w:rPr>
        <w:t>то</w:t>
      </w:r>
      <w:r>
        <w:rPr>
          <w:sz w:val="28"/>
          <w:szCs w:val="28"/>
        </w:rPr>
        <w:t xml:space="preserve">швея: </w:t>
      </w:r>
      <w:r w:rsidRPr="00E21748">
        <w:rPr>
          <w:sz w:val="28"/>
          <w:szCs w:val="28"/>
        </w:rPr>
        <w:t>[</w:t>
      </w:r>
      <w:r>
        <w:rPr>
          <w:sz w:val="28"/>
          <w:szCs w:val="28"/>
        </w:rPr>
        <w:t>Тамари Мурклинская</w:t>
      </w:r>
      <w:r w:rsidRPr="00E21748">
        <w:rPr>
          <w:sz w:val="28"/>
          <w:szCs w:val="28"/>
        </w:rPr>
        <w:t>]</w:t>
      </w:r>
      <w:r>
        <w:rPr>
          <w:sz w:val="28"/>
          <w:szCs w:val="28"/>
        </w:rPr>
        <w:t xml:space="preserve"> / Д. Кажлаев // Дагестанская правда. – 1970. – 18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988. Южные узоры: </w:t>
      </w:r>
      <w:r w:rsidRPr="00E21748">
        <w:rPr>
          <w:sz w:val="28"/>
          <w:szCs w:val="28"/>
        </w:rPr>
        <w:t>[</w:t>
      </w:r>
      <w:r>
        <w:rPr>
          <w:sz w:val="28"/>
          <w:szCs w:val="28"/>
        </w:rPr>
        <w:t>о педагоге – вышивальщице З.Г. Ханмагомед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</w:t>
      </w:r>
      <w:r w:rsidRPr="00E21748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1994. – 21 мая.</w:t>
      </w:r>
    </w:p>
    <w:p w:rsidR="0009128E" w:rsidRDefault="0009128E" w:rsidP="003046BF">
      <w:pPr>
        <w:spacing w:before="240"/>
        <w:rPr>
          <w:sz w:val="28"/>
          <w:szCs w:val="28"/>
        </w:rPr>
      </w:pPr>
    </w:p>
    <w:p w:rsidR="0009128E" w:rsidRPr="00E21748" w:rsidRDefault="003046BF" w:rsidP="003046BF">
      <w:pPr>
        <w:spacing w:before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Мастера - </w:t>
      </w:r>
      <w:r w:rsidR="0009128E">
        <w:rPr>
          <w:b/>
          <w:sz w:val="28"/>
          <w:szCs w:val="28"/>
        </w:rPr>
        <w:t>любители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989. Кажлаев Д. </w:t>
      </w:r>
      <w:r>
        <w:rPr>
          <w:sz w:val="28"/>
          <w:szCs w:val="28"/>
        </w:rPr>
        <w:t xml:space="preserve">Мастер: </w:t>
      </w:r>
      <w:r w:rsidRPr="00F95A1C">
        <w:rPr>
          <w:sz w:val="28"/>
          <w:szCs w:val="28"/>
        </w:rPr>
        <w:t>[</w:t>
      </w:r>
      <w:r>
        <w:rPr>
          <w:sz w:val="28"/>
          <w:szCs w:val="28"/>
        </w:rPr>
        <w:t>по художествен. обработке серебра Акбулат из Карата</w:t>
      </w:r>
      <w:r w:rsidRPr="00F95A1C">
        <w:rPr>
          <w:sz w:val="28"/>
          <w:szCs w:val="28"/>
        </w:rPr>
        <w:t>]</w:t>
      </w:r>
      <w:r>
        <w:rPr>
          <w:sz w:val="28"/>
          <w:szCs w:val="28"/>
        </w:rPr>
        <w:t xml:space="preserve"> / Д. Кажлаев // Дагестанская правда. – 1971. – 8 дек.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990. Кулиева К. </w:t>
      </w:r>
      <w:r>
        <w:rPr>
          <w:sz w:val="28"/>
          <w:szCs w:val="28"/>
        </w:rPr>
        <w:t xml:space="preserve">Рукотворное чудо Жанны Курбановой: </w:t>
      </w:r>
      <w:r w:rsidRPr="007518A7">
        <w:rPr>
          <w:sz w:val="28"/>
          <w:szCs w:val="28"/>
        </w:rPr>
        <w:t>[</w:t>
      </w:r>
      <w:r>
        <w:rPr>
          <w:sz w:val="28"/>
          <w:szCs w:val="28"/>
        </w:rPr>
        <w:t>работы маст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рицы по ручному вязанию</w:t>
      </w:r>
      <w:r w:rsidRPr="007518A7">
        <w:rPr>
          <w:sz w:val="28"/>
          <w:szCs w:val="28"/>
        </w:rPr>
        <w:t>]</w:t>
      </w:r>
      <w:r>
        <w:rPr>
          <w:sz w:val="28"/>
          <w:szCs w:val="28"/>
        </w:rPr>
        <w:t xml:space="preserve"> / К. Кулиева // Дагестан. – 2008. - № 1. – С. 42-43. – (Искусство).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991. Абдуллаев А. </w:t>
      </w:r>
      <w:r>
        <w:rPr>
          <w:sz w:val="28"/>
          <w:szCs w:val="28"/>
        </w:rPr>
        <w:t xml:space="preserve">Одним словом, устар: </w:t>
      </w:r>
      <w:r w:rsidRPr="007518A7">
        <w:rPr>
          <w:sz w:val="28"/>
          <w:szCs w:val="28"/>
        </w:rPr>
        <w:t>[</w:t>
      </w:r>
      <w:r>
        <w:rPr>
          <w:sz w:val="28"/>
          <w:szCs w:val="28"/>
        </w:rPr>
        <w:t>о столяре из Чародинского р-на Г. Гамзатове</w:t>
      </w:r>
      <w:r w:rsidRPr="007518A7">
        <w:rPr>
          <w:sz w:val="28"/>
          <w:szCs w:val="28"/>
        </w:rPr>
        <w:t>]</w:t>
      </w:r>
      <w:r>
        <w:rPr>
          <w:sz w:val="28"/>
          <w:szCs w:val="28"/>
        </w:rPr>
        <w:t xml:space="preserve"> / А. Абдуллаев // Дагестанская правда. – 1992. – 8 мая.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992. Тажудинова А. </w:t>
      </w:r>
      <w:r>
        <w:rPr>
          <w:sz w:val="28"/>
          <w:szCs w:val="28"/>
        </w:rPr>
        <w:t xml:space="preserve">От сотворения мира, в глубь веков…: </w:t>
      </w:r>
      <w:r w:rsidRPr="007518A7">
        <w:rPr>
          <w:sz w:val="28"/>
          <w:szCs w:val="28"/>
        </w:rPr>
        <w:t>[</w:t>
      </w:r>
      <w:r>
        <w:rPr>
          <w:sz w:val="28"/>
          <w:szCs w:val="28"/>
        </w:rPr>
        <w:t>о работах мастера – резчика по дереву Абдулы Джахбарова</w:t>
      </w:r>
      <w:r w:rsidRPr="007518A7">
        <w:rPr>
          <w:sz w:val="28"/>
          <w:szCs w:val="28"/>
        </w:rPr>
        <w:t>]</w:t>
      </w:r>
      <w:r>
        <w:rPr>
          <w:sz w:val="28"/>
          <w:szCs w:val="28"/>
        </w:rPr>
        <w:t xml:space="preserve"> / Айшат Тажудинова //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гестанская правда. – 2008. – 15 окт. (№ 312). – С. 6. – (Мастер).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993. Хайдаков Ю. </w:t>
      </w:r>
      <w:r>
        <w:rPr>
          <w:sz w:val="28"/>
          <w:szCs w:val="28"/>
        </w:rPr>
        <w:t>Палка – фонарь</w:t>
      </w:r>
      <w:r w:rsidR="00A17F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: </w:t>
      </w:r>
      <w:r w:rsidRPr="007518A7">
        <w:rPr>
          <w:sz w:val="28"/>
          <w:szCs w:val="28"/>
        </w:rPr>
        <w:t>[</w:t>
      </w:r>
      <w:r>
        <w:rPr>
          <w:sz w:val="28"/>
          <w:szCs w:val="28"/>
        </w:rPr>
        <w:t>мастерство дагестанца Омара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малова</w:t>
      </w:r>
      <w:r w:rsidRPr="007518A7">
        <w:rPr>
          <w:sz w:val="28"/>
          <w:szCs w:val="28"/>
        </w:rPr>
        <w:t>]</w:t>
      </w:r>
      <w:r>
        <w:rPr>
          <w:sz w:val="28"/>
          <w:szCs w:val="28"/>
        </w:rPr>
        <w:t xml:space="preserve"> / Юсуп Хайдаков // Огонек. – 1965. - № 42. – С. 31. – (Забавные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лочи).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994. Дик Р. </w:t>
      </w:r>
      <w:r>
        <w:rPr>
          <w:sz w:val="28"/>
          <w:szCs w:val="28"/>
        </w:rPr>
        <w:t xml:space="preserve">Чудо – терема: </w:t>
      </w:r>
      <w:r w:rsidRPr="004203C1">
        <w:rPr>
          <w:sz w:val="28"/>
          <w:szCs w:val="28"/>
        </w:rPr>
        <w:t>[</w:t>
      </w:r>
      <w:r>
        <w:rPr>
          <w:sz w:val="28"/>
          <w:szCs w:val="28"/>
        </w:rPr>
        <w:t>о различных изделиях из спичек, ниток, тесьмы А.А. Лебедихиной</w:t>
      </w:r>
      <w:r w:rsidRPr="004203C1">
        <w:rPr>
          <w:sz w:val="28"/>
          <w:szCs w:val="28"/>
        </w:rPr>
        <w:t>]</w:t>
      </w:r>
      <w:r>
        <w:rPr>
          <w:sz w:val="28"/>
          <w:szCs w:val="28"/>
        </w:rPr>
        <w:t xml:space="preserve"> / Р. Дик // Дагестанская правда. – 1988. – 11 ма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та. – С. 4. – (Мир ваших увлечений).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995. Демина Е. </w:t>
      </w:r>
      <w:r>
        <w:rPr>
          <w:sz w:val="28"/>
          <w:szCs w:val="28"/>
        </w:rPr>
        <w:t xml:space="preserve">Безупречное мастерство: </w:t>
      </w:r>
      <w:r w:rsidRPr="004203C1">
        <w:rPr>
          <w:sz w:val="28"/>
          <w:szCs w:val="28"/>
        </w:rPr>
        <w:t>[</w:t>
      </w:r>
      <w:r>
        <w:rPr>
          <w:sz w:val="28"/>
          <w:szCs w:val="28"/>
        </w:rPr>
        <w:t>о преподавателе Дагеста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ского художествен. училища в Махачкале, чл. Союза художников СССР, </w:t>
      </w:r>
      <w:r>
        <w:rPr>
          <w:sz w:val="28"/>
          <w:szCs w:val="28"/>
        </w:rPr>
        <w:lastRenderedPageBreak/>
        <w:t>ювелире Курбанали Магомедове</w:t>
      </w:r>
      <w:r w:rsidRPr="004203C1">
        <w:rPr>
          <w:sz w:val="28"/>
          <w:szCs w:val="28"/>
        </w:rPr>
        <w:t>]</w:t>
      </w:r>
      <w:r>
        <w:rPr>
          <w:sz w:val="28"/>
          <w:szCs w:val="28"/>
        </w:rPr>
        <w:t xml:space="preserve"> / Е. Демина // Дагестанская правда. – 1992. – 27 июня. – С. 3.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996. И ожили герои сказок: </w:t>
      </w:r>
      <w:r w:rsidRPr="00042F33">
        <w:rPr>
          <w:sz w:val="28"/>
          <w:szCs w:val="28"/>
        </w:rPr>
        <w:t>[</w:t>
      </w:r>
      <w:r>
        <w:rPr>
          <w:sz w:val="28"/>
          <w:szCs w:val="28"/>
        </w:rPr>
        <w:t>скульптуры из ваты Т. Мусахановой</w:t>
      </w:r>
      <w:r w:rsidRPr="00042F33">
        <w:rPr>
          <w:sz w:val="28"/>
          <w:szCs w:val="28"/>
        </w:rPr>
        <w:t>]</w:t>
      </w:r>
      <w:r>
        <w:rPr>
          <w:sz w:val="28"/>
          <w:szCs w:val="28"/>
        </w:rPr>
        <w:t xml:space="preserve"> // Дагестанская правда. – 1970. – 17 окт.</w:t>
      </w:r>
    </w:p>
    <w:p w:rsidR="0009128E" w:rsidRPr="00042F33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997. Далгатов И. </w:t>
      </w:r>
      <w:r>
        <w:rPr>
          <w:sz w:val="28"/>
          <w:szCs w:val="28"/>
        </w:rPr>
        <w:t xml:space="preserve">Одно слово – мастер: </w:t>
      </w:r>
      <w:r w:rsidRPr="00042F33">
        <w:rPr>
          <w:sz w:val="28"/>
          <w:szCs w:val="28"/>
        </w:rPr>
        <w:t>[</w:t>
      </w:r>
      <w:r>
        <w:rPr>
          <w:sz w:val="28"/>
          <w:szCs w:val="28"/>
        </w:rPr>
        <w:t>о часовых дел мастере из г. Буйнакска М.А. Омарове и его отце, известном в городе и районе мастере по изготовлению модной посуды А.А. Омарове</w:t>
      </w:r>
      <w:r w:rsidRPr="00042F33">
        <w:rPr>
          <w:sz w:val="28"/>
          <w:szCs w:val="28"/>
        </w:rPr>
        <w:t>]</w:t>
      </w:r>
      <w:r>
        <w:rPr>
          <w:sz w:val="28"/>
          <w:szCs w:val="28"/>
        </w:rPr>
        <w:t xml:space="preserve"> / И. Далгатов // Дагестанская правда. – 1992. – 10 сент.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998. Юсупова Ж. </w:t>
      </w:r>
      <w:r>
        <w:rPr>
          <w:sz w:val="28"/>
          <w:szCs w:val="28"/>
        </w:rPr>
        <w:t>Куклы Марины Петровой</w:t>
      </w:r>
      <w:r w:rsidR="00A17F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: </w:t>
      </w:r>
      <w:r w:rsidRPr="00042F33">
        <w:rPr>
          <w:sz w:val="28"/>
          <w:szCs w:val="28"/>
        </w:rPr>
        <w:t>[</w:t>
      </w:r>
      <w:r>
        <w:rPr>
          <w:sz w:val="28"/>
          <w:szCs w:val="28"/>
        </w:rPr>
        <w:t>о выставке кукол в сал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не Союза художников</w:t>
      </w:r>
      <w:r w:rsidRPr="00042F33">
        <w:rPr>
          <w:sz w:val="28"/>
          <w:szCs w:val="28"/>
        </w:rPr>
        <w:t>]</w:t>
      </w:r>
      <w:r>
        <w:rPr>
          <w:sz w:val="28"/>
          <w:szCs w:val="28"/>
        </w:rPr>
        <w:t xml:space="preserve"> / Ж. Юсупова // Женщина Дагестана. – 1990. - № 5. – С. 24.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999. Алиева М. </w:t>
      </w:r>
      <w:r>
        <w:rPr>
          <w:sz w:val="28"/>
          <w:szCs w:val="28"/>
        </w:rPr>
        <w:t xml:space="preserve">Золотые руки Сарижат: </w:t>
      </w:r>
      <w:r w:rsidRPr="000F5126">
        <w:rPr>
          <w:sz w:val="28"/>
          <w:szCs w:val="28"/>
        </w:rPr>
        <w:t>[</w:t>
      </w:r>
      <w:r w:rsidR="00D91FD7">
        <w:rPr>
          <w:sz w:val="28"/>
          <w:szCs w:val="28"/>
        </w:rPr>
        <w:t>пенсионерка из села Шо</w:t>
      </w:r>
      <w:r>
        <w:rPr>
          <w:sz w:val="28"/>
          <w:szCs w:val="28"/>
        </w:rPr>
        <w:t>вкра изготавливает изделия из дерева</w:t>
      </w:r>
      <w:r w:rsidRPr="000F5126">
        <w:rPr>
          <w:sz w:val="28"/>
          <w:szCs w:val="28"/>
        </w:rPr>
        <w:t>]</w:t>
      </w:r>
      <w:r>
        <w:rPr>
          <w:sz w:val="28"/>
          <w:szCs w:val="28"/>
        </w:rPr>
        <w:t xml:space="preserve"> / М. Алиева // Дагестанская правда. – 2000. – 3 июня. – С. 4.</w:t>
      </w:r>
    </w:p>
    <w:p w:rsidR="0009128E" w:rsidRDefault="0009128E" w:rsidP="00A64186">
      <w:pPr>
        <w:spacing w:before="240"/>
        <w:ind w:firstLine="709"/>
        <w:rPr>
          <w:sz w:val="28"/>
          <w:szCs w:val="28"/>
        </w:rPr>
      </w:pPr>
    </w:p>
    <w:p w:rsidR="0009128E" w:rsidRDefault="0009128E" w:rsidP="00E87C87">
      <w:pPr>
        <w:rPr>
          <w:b/>
          <w:sz w:val="28"/>
          <w:szCs w:val="28"/>
        </w:rPr>
      </w:pPr>
    </w:p>
    <w:p w:rsidR="0009128E" w:rsidRDefault="0009128E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09128E" w:rsidRDefault="0009128E" w:rsidP="00304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Именной указатель</w:t>
      </w:r>
      <w:r w:rsidR="003046BF">
        <w:rPr>
          <w:b/>
          <w:sz w:val="28"/>
          <w:szCs w:val="28"/>
        </w:rPr>
        <w:t>.</w:t>
      </w:r>
    </w:p>
    <w:p w:rsidR="0009128E" w:rsidRDefault="0009128E" w:rsidP="00E87C87">
      <w:pPr>
        <w:ind w:firstLine="720"/>
        <w:rPr>
          <w:sz w:val="28"/>
          <w:szCs w:val="28"/>
        </w:rPr>
      </w:pPr>
      <w:r w:rsidRPr="001A39AB">
        <w:rPr>
          <w:sz w:val="28"/>
          <w:szCs w:val="28"/>
        </w:rPr>
        <w:t>Абакаров</w:t>
      </w:r>
      <w:r>
        <w:rPr>
          <w:sz w:val="28"/>
          <w:szCs w:val="28"/>
        </w:rPr>
        <w:t xml:space="preserve">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78, 467, 468, 513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Абакарова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316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Абакарова 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733, 741, 750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Абасова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829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Абасовы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317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Абдулагаджи</w:t>
      </w:r>
      <w:r w:rsidR="00D91FD7">
        <w:rPr>
          <w:sz w:val="28"/>
          <w:szCs w:val="28"/>
        </w:rPr>
        <w:t>е</w:t>
      </w:r>
      <w:r>
        <w:rPr>
          <w:sz w:val="28"/>
          <w:szCs w:val="28"/>
        </w:rPr>
        <w:t xml:space="preserve">в </w:t>
      </w:r>
      <w:r w:rsidR="00D91FD7">
        <w:rPr>
          <w:sz w:val="28"/>
          <w:szCs w:val="28"/>
        </w:rPr>
        <w:t>М.</w:t>
      </w:r>
      <w:r>
        <w:rPr>
          <w:sz w:val="28"/>
          <w:szCs w:val="28"/>
        </w:rPr>
        <w:t xml:space="preserve">  171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Абдулаев Идрис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632, 633, 634, 635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Абдулаева И.А.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223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Абдулаева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170, 636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Абдулгамидова Н.А.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79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Абдулкадиров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909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Абдулкеримова Улангерек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870, 871, 872, 873, 874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Абдулкеримова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860, 869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Абдуллаев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991</w:t>
      </w:r>
    </w:p>
    <w:p w:rsidR="0009128E" w:rsidRDefault="00063A9C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Абдуллаев И.А.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169, 171, 172, 174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Абдуллаев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735, 957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Абдуллаева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804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Абдуллаева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830</w:t>
      </w:r>
    </w:p>
    <w:p w:rsidR="00A863A7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Абдулхабиров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19</w:t>
      </w:r>
      <w:r w:rsidR="00D91FD7">
        <w:rPr>
          <w:sz w:val="28"/>
          <w:szCs w:val="28"/>
        </w:rPr>
        <w:t>6</w:t>
      </w:r>
      <w:r>
        <w:rPr>
          <w:sz w:val="28"/>
          <w:szCs w:val="28"/>
        </w:rPr>
        <w:t>, 19</w:t>
      </w:r>
      <w:r w:rsidR="00D91FD7">
        <w:rPr>
          <w:sz w:val="28"/>
          <w:szCs w:val="28"/>
        </w:rPr>
        <w:t>7</w:t>
      </w:r>
    </w:p>
    <w:p w:rsidR="00A863A7" w:rsidRDefault="00876FAA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Абдурагимов</w:t>
      </w:r>
      <w:r w:rsidR="00A863A7">
        <w:rPr>
          <w:sz w:val="28"/>
          <w:szCs w:val="28"/>
        </w:rPr>
        <w:t xml:space="preserve">ы  </w:t>
      </w:r>
      <w:r w:rsidR="00447A8A">
        <w:rPr>
          <w:sz w:val="28"/>
          <w:szCs w:val="28"/>
        </w:rPr>
        <w:t>198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Абдуразаков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277, 356, 462, 469</w:t>
      </w:r>
    </w:p>
    <w:p w:rsidR="0009128E" w:rsidRDefault="00063A9C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Абдурахманов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173,174</w:t>
      </w:r>
      <w:r w:rsidR="0009128E">
        <w:rPr>
          <w:sz w:val="28"/>
          <w:szCs w:val="28"/>
        </w:rPr>
        <w:t>, 238, 357, 358</w:t>
      </w:r>
    </w:p>
    <w:p w:rsidR="0009128E" w:rsidRDefault="00447A8A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Абдурахманов А.М.  </w:t>
      </w:r>
      <w:r w:rsidR="00063A9C">
        <w:rPr>
          <w:sz w:val="28"/>
          <w:szCs w:val="28"/>
        </w:rPr>
        <w:t>171,</w:t>
      </w:r>
      <w:r>
        <w:rPr>
          <w:sz w:val="28"/>
          <w:szCs w:val="28"/>
        </w:rPr>
        <w:t xml:space="preserve"> 174</w:t>
      </w:r>
      <w:r w:rsidR="0009128E">
        <w:rPr>
          <w:sz w:val="28"/>
          <w:szCs w:val="28"/>
        </w:rPr>
        <w:t>, 463, 464, 465, 466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Абдурахманов Г.А.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80, 359, 648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Абдурахманов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278, 304, 305, 352, 354, 355, 637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Абдурахманова 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853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Абдурашидова У</w:t>
      </w:r>
      <w:r w:rsidR="009E78E9">
        <w:rPr>
          <w:sz w:val="28"/>
          <w:szCs w:val="28"/>
        </w:rPr>
        <w:t>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899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Абилов А.А.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30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Абу-Бакар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360, 361, 464, 486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Агабалаева Г.А.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875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Агамирзоев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569</w:t>
      </w:r>
    </w:p>
    <w:p w:rsidR="0009128E" w:rsidRDefault="00447A8A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Агамирова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716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Агасиева А.А.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76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Агаширинова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664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Адилова Саният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831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Азизов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807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Азизханов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843, 851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Азимовы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734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Айгунов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550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Айдунбеков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239, 362, 631, 689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Айшат и Патимат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318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Акаев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81, 665, 910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Акбердиева А.У.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Акбулат из Карата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989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Аким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666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Акопова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717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Александров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570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Александрова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530, 531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Алешечкина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953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 Булат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735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Алибеков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571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Алибекова 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738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861</w:t>
      </w:r>
    </w:p>
    <w:p w:rsidR="0009128E" w:rsidRDefault="00447A8A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172</w:t>
      </w:r>
      <w:r w:rsidR="009E78E9">
        <w:rPr>
          <w:sz w:val="28"/>
          <w:szCs w:val="28"/>
        </w:rPr>
        <w:t>,179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 Гаджи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670, 736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911, 912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637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657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 М.Г.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913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891</w:t>
      </w:r>
    </w:p>
    <w:p w:rsidR="0009128E" w:rsidRDefault="00447A8A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Алиева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198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999</w:t>
      </w:r>
    </w:p>
    <w:p w:rsidR="0009128E" w:rsidRDefault="00A863A7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Алиевы</w:t>
      </w:r>
      <w:r w:rsidR="0009128E">
        <w:rPr>
          <w:sz w:val="28"/>
          <w:szCs w:val="28"/>
        </w:rPr>
        <w:t xml:space="preserve"> Наримат</w:t>
      </w:r>
      <w:r>
        <w:rPr>
          <w:sz w:val="28"/>
          <w:szCs w:val="28"/>
        </w:rPr>
        <w:t>,</w:t>
      </w:r>
      <w:r w:rsidR="0009128E">
        <w:rPr>
          <w:sz w:val="28"/>
          <w:szCs w:val="28"/>
        </w:rPr>
        <w:t xml:space="preserve"> Калимат</w:t>
      </w:r>
      <w:r w:rsidR="00A64186">
        <w:rPr>
          <w:sz w:val="28"/>
          <w:szCs w:val="28"/>
        </w:rPr>
        <w:t xml:space="preserve"> </w:t>
      </w:r>
      <w:r w:rsidR="0009128E">
        <w:rPr>
          <w:sz w:val="28"/>
          <w:szCs w:val="28"/>
        </w:rPr>
        <w:t>787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Алиева П.А.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170, 638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Алиева Фазу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532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Алимов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841</w:t>
      </w:r>
    </w:p>
    <w:p w:rsidR="0009128E" w:rsidRDefault="0009128E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Алиханов А.  363, 364, 469</w:t>
      </w:r>
    </w:p>
    <w:p w:rsidR="0009128E" w:rsidRDefault="009E78E9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Алиханов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2, 4, 58, 83, 174, 175, 176</w:t>
      </w:r>
      <w:r w:rsidR="00447A8A">
        <w:rPr>
          <w:sz w:val="28"/>
          <w:szCs w:val="28"/>
        </w:rPr>
        <w:t>, 178</w:t>
      </w:r>
      <w:r w:rsidR="0009128E">
        <w:rPr>
          <w:sz w:val="28"/>
          <w:szCs w:val="28"/>
        </w:rPr>
        <w:t xml:space="preserve">, 387, 408, 467, 468, 470, 471, 472, 473, 474, 475, 476, 477, 478, 479, 480 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Алиханова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533, 534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Алиярова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Аллахвердиева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Алхаев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926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Амаев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615, 690, 691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Амбарцумян М.Е.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956</w:t>
      </w:r>
    </w:p>
    <w:p w:rsidR="0009128E" w:rsidRDefault="009E78E9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Амиргамзаев Х.М.  177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Анохина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199, 692, 762, 794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Антипин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667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Арабова Загидат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974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Араканова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319, 320, 321, 327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Арбат Ю.  167, 365, 703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Арбуханова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200, 201, 751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Арзуманова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Н. 366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Асиятилов С.Х.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Аскар-Сарыджа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lastRenderedPageBreak/>
        <w:t>Аствацатурян Э.Г.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3, 914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Астемирова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87, 88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Атаев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240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Афанасьева З.  367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Ахмедов Алихан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481, 482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Ахмедов Г.Г.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89, 80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Ахмедов Гаджи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485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Ахмедов М.  368, 369, 472, 473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Ахмедов М.А.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Ахмедов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199, 927, 928, 929, 930</w:t>
      </w:r>
    </w:p>
    <w:p w:rsidR="0009128E" w:rsidRDefault="009E78E9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Ахмедов Ю.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178</w:t>
      </w:r>
      <w:r w:rsidR="0009128E">
        <w:rPr>
          <w:sz w:val="28"/>
          <w:szCs w:val="28"/>
        </w:rPr>
        <w:t>, 370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Ахмедова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Ахмедовы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483, 484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Ахмедпашаева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Ахмедханов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572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Ашурбековы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Бабаева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836</w:t>
      </w:r>
    </w:p>
    <w:p w:rsidR="0009128E" w:rsidRDefault="009E78E9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Багатырев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121, 179</w:t>
      </w:r>
      <w:r w:rsidR="0009128E">
        <w:rPr>
          <w:sz w:val="28"/>
          <w:szCs w:val="28"/>
        </w:rPr>
        <w:t>, 486, 487, 488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Багирова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915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Багишев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Бадалов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371, 548, 549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Бадяева Т.А.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Базутаев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Байбик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372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Байрамбеков М.М.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5, 8, 93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Бакидова 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535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Батиралиев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322, 327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Батурина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448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Бахшиев Ф.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644, 932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Баширова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763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Башкир А.С.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489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Беленький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Белов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838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Белоусова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Бережная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373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Бизалкурбанова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Билалов Гаджимагомед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Блинов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694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Борцов Алихан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Брайковская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Брусин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462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Брызгалов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Брюзгина 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514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Булатова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668, 851, 959, 963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lastRenderedPageBreak/>
        <w:t>Бурдуокв Н.Ф.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Вадулаев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616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Вакидин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417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Вакс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374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Варжапетян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718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Вахсман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Велиханова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323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Викторова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686, 752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Владимирова 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753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Войтович А.</w:t>
      </w:r>
      <w:r w:rsidR="0085755D">
        <w:rPr>
          <w:sz w:val="28"/>
          <w:szCs w:val="28"/>
        </w:rPr>
        <w:t xml:space="preserve"> 241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Володин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551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Воронкина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Всеволжский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242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Вышинская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376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Габашвили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948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Габибов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245, 811, 828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Габиев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558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Габуева О.А.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377</w:t>
      </w:r>
    </w:p>
    <w:p w:rsidR="0009128E" w:rsidRDefault="009E78E9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Гаврилова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180</w:t>
      </w:r>
      <w:r w:rsidR="0009128E">
        <w:rPr>
          <w:sz w:val="28"/>
          <w:szCs w:val="28"/>
        </w:rPr>
        <w:t>, 829</w:t>
      </w:r>
    </w:p>
    <w:p w:rsidR="0009128E" w:rsidRDefault="009E78E9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Гаврилова Т.А.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181</w:t>
      </w:r>
      <w:r w:rsidR="0009128E">
        <w:rPr>
          <w:sz w:val="28"/>
          <w:szCs w:val="28"/>
        </w:rPr>
        <w:t>, 975, 976, 977, 978, 979, 980, 981, 982, 983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Гагарин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Гаджалова Ф.А.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246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Гаджиев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491, 695, 719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284, 285, 286, 287, 306, 307, 308, 309, 319, 324, 327, 332, 352, 639, 646, 654, 939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328, 543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Гаджиева П.И.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964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Гаджиева С.С.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805</w:t>
      </w:r>
    </w:p>
    <w:p w:rsidR="0009128E" w:rsidRDefault="009E78E9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Гаджиева Ф.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182</w:t>
      </w:r>
      <w:r w:rsidR="0009128E">
        <w:rPr>
          <w:sz w:val="28"/>
          <w:szCs w:val="28"/>
        </w:rPr>
        <w:t>, 965</w:t>
      </w:r>
    </w:p>
    <w:p w:rsidR="0009128E" w:rsidRDefault="00447A8A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Гаджиламам</w:t>
      </w:r>
      <w:r w:rsidR="009E78E9">
        <w:rPr>
          <w:sz w:val="28"/>
          <w:szCs w:val="28"/>
        </w:rPr>
        <w:t>маев И.Г.</w:t>
      </w:r>
      <w:r w:rsidR="00A64186">
        <w:rPr>
          <w:sz w:val="28"/>
          <w:szCs w:val="28"/>
        </w:rPr>
        <w:t xml:space="preserve"> </w:t>
      </w:r>
      <w:r w:rsidR="009E78E9">
        <w:rPr>
          <w:sz w:val="28"/>
          <w:szCs w:val="28"/>
        </w:rPr>
        <w:t>183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Гаджиламамаев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515, 516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Гаджиламаммаев Г.-А.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468, 492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Гаджимагомедов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324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Гаджимирзаев Темирбулат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325, 326, 327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Гаджимурадов С.М.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8, 669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Гаджихаликов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Гаджихаликовы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Гадисов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333, 916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Газимагомедов А.К.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738</w:t>
      </w:r>
    </w:p>
    <w:p w:rsidR="0009128E" w:rsidRDefault="009E78E9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Газимагомедов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9, 95, 184</w:t>
      </w:r>
      <w:r w:rsidR="0009128E">
        <w:rPr>
          <w:sz w:val="28"/>
          <w:szCs w:val="28"/>
        </w:rPr>
        <w:t>, 198, 764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 xml:space="preserve"> Газимагомедов Гамзат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10, 11, 12, 13, 639, 640, 641, 642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Газимагомедов М.А.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644, 645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Газимагомедов М.Г.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50, 90, 574, 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lastRenderedPageBreak/>
        <w:t>Газимагомедов О.Г.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646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Газимагомедовы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643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Гаирбекова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984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Гайдаров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670, 736, 937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Гамзатов Али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647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Гамзатов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Гамзатов Г.Г.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671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Гамзатов М. 648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Гамзатов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20, 27, 204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Гамзатова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Гамзатова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98, 387, 949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Гамзатова П.Р.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14, 15, 59, 99, 100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Гамзатова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536, 605, 696, 966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Гамкрелидзе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378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Гаммадаева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Гапалазул Магомед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649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Гасанбекова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575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Гасанов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353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Гасанов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849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Гасанова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740</w:t>
      </w:r>
    </w:p>
    <w:p w:rsidR="0009128E" w:rsidRDefault="00876FAA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Гасанов</w:t>
      </w:r>
      <w:r w:rsidR="0009128E">
        <w:rPr>
          <w:sz w:val="28"/>
          <w:szCs w:val="28"/>
        </w:rPr>
        <w:t>а У.</w:t>
      </w:r>
      <w:r w:rsidR="00A64186">
        <w:rPr>
          <w:sz w:val="28"/>
          <w:szCs w:val="28"/>
        </w:rPr>
        <w:t xml:space="preserve"> </w:t>
      </w:r>
      <w:r w:rsidR="0009128E">
        <w:rPr>
          <w:sz w:val="28"/>
          <w:szCs w:val="28"/>
        </w:rPr>
        <w:t>697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Гейбатова-Шолохова З.А.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508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Гимбатов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328</w:t>
      </w:r>
    </w:p>
    <w:p w:rsidR="0009128E" w:rsidRDefault="000E0F21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Гимбатов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173, 174</w:t>
      </w:r>
      <w:r w:rsidR="0009128E">
        <w:rPr>
          <w:sz w:val="28"/>
          <w:szCs w:val="28"/>
        </w:rPr>
        <w:t>, 327, 329, 330, 331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Головко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379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Горфинкель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247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Госенов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334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Грачев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380, 576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Грашин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698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Гришин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101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Гулаева Дж.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310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Гуляят Гасановна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Гусейнов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248</w:t>
      </w:r>
    </w:p>
    <w:p w:rsidR="0009128E" w:rsidRDefault="000E0F21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Гусейнов А.Г.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185</w:t>
      </w:r>
      <w:r w:rsidR="0009128E">
        <w:rPr>
          <w:sz w:val="28"/>
          <w:szCs w:val="28"/>
        </w:rPr>
        <w:t>, 381, 495, 765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Гусейнов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382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Гусейнов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329, 940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Даганов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617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Дагирова Д.А.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69, 103, 383, 535, 968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Дадаев Ф.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384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Далгатов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832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Далгатов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104, 997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Даниялов М.А.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105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Дарбишгаджиев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632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Дарманов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969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lastRenderedPageBreak/>
        <w:t>Дасаева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Дахадаев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650, 651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Дебиров П.М.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16, 17, 18, 19, 106, 107, 108, 109, 110, 111, 112, 797, 940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Демина 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Джалилов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768, 844, 845, 849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Джамалов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974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Джамалудинов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114, 893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Джамалудинов М.К.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115, 288, 327, 332, 333, 334, 335, 336, 337, 338, 339, 340, 341, 342, 343, 344, 345, 346, 347, 348, 567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Джамалудинов О.М.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349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Джамалдинов 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Джамбулаев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116, 117, 289, 577, 769, 806, 900, 901, 902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Джамбулатов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840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Джанаев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113, 118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Джандаров О. Муса-оглы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Джандарова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205, 477, 745, 754, 755, 952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Джафаров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889, 890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Джахбаров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Джахбарова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652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Дзагуров Г.Б.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Дзуцова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119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Дибиргаджиев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350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Дибиров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351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Дибирова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89, 699, 748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Дик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700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Дик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219, 385, 994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Донов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236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Доного Х.-М.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120, 917, 918, 941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Донской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Егоров Ю.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121, 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Егорова В.П.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Ерлашова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122, 672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Ермолаев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386, 500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Жильцов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250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Жужлева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970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Жукова Т.И.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985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Журмин Д.П.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975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Забавских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579, 580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Забитов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673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Зайнулабидов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290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Залог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581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Зданович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582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Золотухина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389, 390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Зубаирова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869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lastRenderedPageBreak/>
        <w:t>Зульфия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Зульфукаров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618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Зязева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583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И.И.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391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Ибрагимов Гаджи-Абдулла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Ибрагимов Гаджибулла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Ибрагимов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674, 721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Ибрагимов Магомед-Расул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Ибрагимова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206, 650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Ибрагимова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649, 942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Ибрагимова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862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Иванов А.А.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26, 954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Идрисов Д.К.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Идрисова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207, 251, 252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Изабакаров Г.Б.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23, 24, 434</w:t>
      </w:r>
    </w:p>
    <w:p w:rsidR="0009128E" w:rsidRDefault="00530DA2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Изабакаров К.Б.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192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Ильина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Инжиев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392, 393, 490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Инжиев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253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Иранпур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947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Исаков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Исмаилов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721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Исмаилова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327, 352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Исмаилова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Исрапилов С.И.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38, 123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Исрафилов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812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Ихласов М.Д.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124, 125, 126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Кадиалиев Абдула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Кадиева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702, 743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Кажлаев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28, 29, 497, 527, 566, 971, 987, 989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Казиев С.К.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939, 943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Казилов Г.Н.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770, 771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Казиханов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394, 395, 449, 586, 813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Каибханов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839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Кайбышева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396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Каймаразов Г.Ш.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Какабадзе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537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Камалов 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Канаев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834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Кандаева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Каннаев Г.-М.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Канцедикас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127, 397, 640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Канчик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311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Караев Ахмедхан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500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lastRenderedPageBreak/>
        <w:t>Касимов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772, 943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Касимова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Кафланова Назират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Кашкаев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128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Кебедмагомедова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Кебедмагомедова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636, 659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Кебедов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653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Келенджеридзе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653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Кельбиханов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846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Керейтов РХ.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798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Керимов А.О.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Керимов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Кильчевская Э.К.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33, 34, 35, 129, 399, 704, 938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Киппер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587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Кирьянов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499</w:t>
      </w:r>
    </w:p>
    <w:p w:rsidR="0009128E" w:rsidRDefault="001A7836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Кишо</w:t>
      </w:r>
      <w:r w:rsidR="000E0F21">
        <w:rPr>
          <w:sz w:val="28"/>
          <w:szCs w:val="28"/>
        </w:rPr>
        <w:t>в Г.</w:t>
      </w:r>
      <w:r w:rsidR="00A64186">
        <w:rPr>
          <w:sz w:val="28"/>
          <w:szCs w:val="28"/>
        </w:rPr>
        <w:t xml:space="preserve"> </w:t>
      </w:r>
      <w:r w:rsidR="000E0F21">
        <w:rPr>
          <w:sz w:val="28"/>
          <w:szCs w:val="28"/>
        </w:rPr>
        <w:t>173, 174</w:t>
      </w:r>
      <w:r w:rsidR="0009128E">
        <w:rPr>
          <w:sz w:val="28"/>
          <w:szCs w:val="28"/>
        </w:rPr>
        <w:t>, 468</w:t>
      </w:r>
    </w:p>
    <w:p w:rsidR="0009128E" w:rsidRDefault="001A7836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Кишо</w:t>
      </w:r>
      <w:r w:rsidR="0009128E">
        <w:rPr>
          <w:sz w:val="28"/>
          <w:szCs w:val="28"/>
        </w:rPr>
        <w:t>в И.</w:t>
      </w:r>
      <w:r w:rsidR="00A64186">
        <w:rPr>
          <w:sz w:val="28"/>
          <w:szCs w:val="28"/>
        </w:rPr>
        <w:t xml:space="preserve"> </w:t>
      </w:r>
      <w:r w:rsidR="0009128E">
        <w:rPr>
          <w:sz w:val="28"/>
          <w:szCs w:val="28"/>
        </w:rPr>
        <w:t>501, 502, 503, 504, 505, 506, 507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Ковалевская Е.А.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130</w:t>
      </w:r>
    </w:p>
    <w:p w:rsidR="0009128E" w:rsidRDefault="00B206E6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Козловский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546, 588, 589</w:t>
      </w:r>
      <w:r w:rsidR="00A64186">
        <w:rPr>
          <w:sz w:val="28"/>
          <w:szCs w:val="28"/>
        </w:rPr>
        <w:t xml:space="preserve"> 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Комиссаров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590, 620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Корнев 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705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Короткова А.И.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Косогоров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591, 621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Кривоносова Св.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291, 511, 592, 641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Криницкий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400, 401, 493, 520, 622, 623, 722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Криничный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Крупник Ж.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131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Крушинин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613</w:t>
      </w:r>
    </w:p>
    <w:p w:rsidR="0009128E" w:rsidRDefault="000E0F21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Крылов В.В.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187</w:t>
      </w:r>
      <w:r w:rsidR="0009128E">
        <w:rPr>
          <w:sz w:val="28"/>
          <w:szCs w:val="28"/>
        </w:rPr>
        <w:t>, 814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Крюков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313, 402, 403, 593, 624, 706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Кудрявцев А.А.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40, 675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Кузнецова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Кулиев Мамма Мусаевич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508, 509, 510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Кулиева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Кулиевы Муса Мамма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931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Кумаева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928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Куратаев А.А.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511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Курбанкадиева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932, 933, 934, 935, 936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Курбанов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512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Курбанова Гюльзада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Курбанова Жанна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Курбанова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Курбанова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926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Курбанова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lastRenderedPageBreak/>
        <w:t>Лабазанов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Лазаренко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815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Лебедихина А.А.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Ленин В.И.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213, 446, 581, 593, 624, 663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Леонидова 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Литвак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Литвинов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450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Лойтер Ю.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Ломунова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594, 750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Лорсанукаев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Лукашик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847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Любаров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132, 676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Магатинова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984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Магомалиев С.-А.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353</w:t>
      </w:r>
    </w:p>
    <w:p w:rsidR="0009128E" w:rsidRDefault="000E0F21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Магомедалиев М.Г.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177</w:t>
      </w:r>
    </w:p>
    <w:p w:rsidR="0009128E" w:rsidRDefault="000E0F21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Магомедалиев С.М.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Магомедалиева Х.Г.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170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Магомедалиевы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654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Магомедгаджиев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903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Магомедзагидов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655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42, 133, 465, 494, 522, 542, 544, 661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А.В.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744</w:t>
      </w:r>
    </w:p>
    <w:p w:rsidR="0009128E" w:rsidRDefault="0009128E" w:rsidP="003046BF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А.Д.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50, 135, 136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А. Дж.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137, 138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А.-Р.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904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Амирбек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134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Г.</w:t>
      </w:r>
      <w:r w:rsidR="009C13ED">
        <w:rPr>
          <w:sz w:val="28"/>
          <w:szCs w:val="28"/>
        </w:rPr>
        <w:t xml:space="preserve"> 174,</w:t>
      </w:r>
      <w:r>
        <w:rPr>
          <w:sz w:val="28"/>
          <w:szCs w:val="28"/>
        </w:rPr>
        <w:t xml:space="preserve"> </w:t>
      </w:r>
      <w:r w:rsidR="009C13ED">
        <w:rPr>
          <w:sz w:val="28"/>
          <w:szCs w:val="28"/>
        </w:rPr>
        <w:t>177,</w:t>
      </w:r>
      <w:r>
        <w:rPr>
          <w:sz w:val="28"/>
          <w:szCs w:val="28"/>
        </w:rPr>
        <w:t xml:space="preserve">  656</w:t>
      </w:r>
    </w:p>
    <w:p w:rsidR="003046BF" w:rsidRDefault="009C13ED" w:rsidP="00E87C87">
      <w:pPr>
        <w:ind w:left="2880" w:hanging="2160"/>
        <w:rPr>
          <w:sz w:val="28"/>
          <w:szCs w:val="28"/>
        </w:rPr>
      </w:pPr>
      <w:r>
        <w:rPr>
          <w:sz w:val="28"/>
          <w:szCs w:val="28"/>
        </w:rPr>
        <w:t xml:space="preserve">Магомедов Г.-Б. </w:t>
      </w:r>
      <w:r w:rsidR="000E0F21">
        <w:rPr>
          <w:sz w:val="28"/>
          <w:szCs w:val="28"/>
        </w:rPr>
        <w:t>173</w:t>
      </w:r>
      <w:r>
        <w:rPr>
          <w:sz w:val="28"/>
          <w:szCs w:val="28"/>
        </w:rPr>
        <w:t xml:space="preserve">, </w:t>
      </w:r>
      <w:r w:rsidR="00530DA2">
        <w:rPr>
          <w:sz w:val="28"/>
          <w:szCs w:val="28"/>
        </w:rPr>
        <w:t xml:space="preserve"> 179</w:t>
      </w:r>
      <w:r w:rsidR="0009128E">
        <w:rPr>
          <w:sz w:val="28"/>
          <w:szCs w:val="28"/>
        </w:rPr>
        <w:t>,</w:t>
      </w:r>
      <w:r w:rsidR="00530DA2">
        <w:rPr>
          <w:sz w:val="28"/>
          <w:szCs w:val="28"/>
        </w:rPr>
        <w:t xml:space="preserve"> 192, 194</w:t>
      </w:r>
      <w:r w:rsidR="0009128E">
        <w:rPr>
          <w:sz w:val="28"/>
          <w:szCs w:val="28"/>
        </w:rPr>
        <w:t>, 19</w:t>
      </w:r>
      <w:r w:rsidR="00530DA2">
        <w:rPr>
          <w:sz w:val="28"/>
          <w:szCs w:val="28"/>
        </w:rPr>
        <w:t>5</w:t>
      </w:r>
      <w:r>
        <w:rPr>
          <w:sz w:val="28"/>
          <w:szCs w:val="28"/>
        </w:rPr>
        <w:t>, 253, 468, 513, 514, 515,516,</w:t>
      </w:r>
      <w:r w:rsidR="0009128E">
        <w:rPr>
          <w:sz w:val="28"/>
          <w:szCs w:val="28"/>
        </w:rPr>
        <w:t>517,518, 519, 520, 5</w:t>
      </w:r>
      <w:r>
        <w:rPr>
          <w:sz w:val="28"/>
          <w:szCs w:val="28"/>
        </w:rPr>
        <w:t>21, 522, 523, 524, 525,526,567</w:t>
      </w:r>
    </w:p>
    <w:p w:rsidR="0009128E" w:rsidRDefault="009C13ED" w:rsidP="00E87C87">
      <w:pPr>
        <w:ind w:left="2880" w:hanging="2160"/>
        <w:rPr>
          <w:sz w:val="28"/>
          <w:szCs w:val="28"/>
        </w:rPr>
      </w:pPr>
      <w:r>
        <w:rPr>
          <w:sz w:val="28"/>
          <w:szCs w:val="28"/>
        </w:rPr>
        <w:t xml:space="preserve">Магомедов Д. 216, 919, 920 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Д.М.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687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Дж.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139</w:t>
      </w:r>
    </w:p>
    <w:p w:rsidR="0009128E" w:rsidRDefault="0009128E" w:rsidP="003046BF">
      <w:pPr>
        <w:ind w:left="2340" w:hanging="1620"/>
        <w:jc w:val="both"/>
        <w:rPr>
          <w:sz w:val="28"/>
          <w:szCs w:val="28"/>
        </w:rPr>
      </w:pPr>
      <w:r>
        <w:rPr>
          <w:sz w:val="28"/>
          <w:szCs w:val="28"/>
        </w:rPr>
        <w:t>Магомедов И.Х.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895, 896</w:t>
      </w:r>
    </w:p>
    <w:p w:rsidR="003046BF" w:rsidRDefault="0009128E" w:rsidP="003046BF">
      <w:pPr>
        <w:ind w:left="2340" w:hanging="1620"/>
        <w:jc w:val="both"/>
        <w:rPr>
          <w:sz w:val="28"/>
          <w:szCs w:val="28"/>
        </w:rPr>
      </w:pPr>
      <w:r>
        <w:rPr>
          <w:sz w:val="28"/>
          <w:szCs w:val="28"/>
        </w:rPr>
        <w:t>Магомедов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293, 842</w:t>
      </w:r>
    </w:p>
    <w:p w:rsidR="0009128E" w:rsidRDefault="0009128E" w:rsidP="003046BF">
      <w:pPr>
        <w:ind w:left="2340" w:hanging="1620"/>
        <w:jc w:val="both"/>
        <w:rPr>
          <w:sz w:val="28"/>
          <w:szCs w:val="28"/>
        </w:rPr>
      </w:pPr>
      <w:r>
        <w:rPr>
          <w:sz w:val="28"/>
          <w:szCs w:val="28"/>
        </w:rPr>
        <w:t>Магомедов Курбанали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995</w:t>
      </w:r>
    </w:p>
    <w:p w:rsidR="0009128E" w:rsidRDefault="0009128E" w:rsidP="003046BF">
      <w:pPr>
        <w:ind w:left="2340" w:hanging="1620"/>
        <w:jc w:val="both"/>
        <w:rPr>
          <w:sz w:val="28"/>
          <w:szCs w:val="28"/>
        </w:rPr>
      </w:pPr>
      <w:r>
        <w:rPr>
          <w:sz w:val="28"/>
          <w:szCs w:val="28"/>
        </w:rPr>
        <w:t>Магомедов М.</w:t>
      </w:r>
      <w:r w:rsidR="00A64186">
        <w:rPr>
          <w:sz w:val="28"/>
          <w:szCs w:val="28"/>
        </w:rPr>
        <w:t xml:space="preserve"> </w:t>
      </w:r>
      <w:r w:rsidR="00530DA2">
        <w:rPr>
          <w:sz w:val="28"/>
          <w:szCs w:val="28"/>
        </w:rPr>
        <w:t>43, 184, 185, 186, 189</w:t>
      </w:r>
      <w:r>
        <w:rPr>
          <w:sz w:val="28"/>
          <w:szCs w:val="28"/>
        </w:rPr>
        <w:t>, 929</w:t>
      </w:r>
    </w:p>
    <w:p w:rsidR="0009128E" w:rsidRDefault="00530DA2" w:rsidP="003046BF">
      <w:pPr>
        <w:ind w:left="2340" w:hanging="1620"/>
        <w:jc w:val="both"/>
        <w:rPr>
          <w:sz w:val="28"/>
          <w:szCs w:val="28"/>
        </w:rPr>
      </w:pPr>
      <w:r>
        <w:rPr>
          <w:sz w:val="28"/>
          <w:szCs w:val="28"/>
        </w:rPr>
        <w:t>Магомедов М.Г.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193</w:t>
      </w:r>
    </w:p>
    <w:p w:rsidR="0009128E" w:rsidRDefault="0009128E" w:rsidP="003046BF">
      <w:pPr>
        <w:ind w:left="2340" w:hanging="1620"/>
        <w:jc w:val="both"/>
        <w:rPr>
          <w:sz w:val="28"/>
          <w:szCs w:val="28"/>
        </w:rPr>
      </w:pPr>
      <w:r>
        <w:rPr>
          <w:sz w:val="28"/>
          <w:szCs w:val="28"/>
        </w:rPr>
        <w:t>Магомедов М.-Ж.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723, 757</w:t>
      </w:r>
    </w:p>
    <w:p w:rsidR="0009128E" w:rsidRDefault="0009128E" w:rsidP="003046BF">
      <w:pPr>
        <w:ind w:left="2340" w:hanging="1620"/>
        <w:jc w:val="both"/>
        <w:rPr>
          <w:sz w:val="28"/>
          <w:szCs w:val="28"/>
        </w:rPr>
      </w:pPr>
      <w:r>
        <w:rPr>
          <w:sz w:val="28"/>
          <w:szCs w:val="28"/>
        </w:rPr>
        <w:t>Магомедов М.-Х.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897</w:t>
      </w:r>
    </w:p>
    <w:p w:rsidR="0009128E" w:rsidRDefault="0009128E" w:rsidP="003046BF">
      <w:pPr>
        <w:ind w:left="2340" w:hanging="1620"/>
        <w:jc w:val="both"/>
        <w:rPr>
          <w:sz w:val="28"/>
          <w:szCs w:val="28"/>
        </w:rPr>
      </w:pPr>
      <w:r>
        <w:rPr>
          <w:sz w:val="28"/>
          <w:szCs w:val="28"/>
        </w:rPr>
        <w:t>Магомедов Магомедали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657, 658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294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Н.Г.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205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527, 528, 529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lastRenderedPageBreak/>
        <w:t>Магомедов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854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Магомедова А.Г.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223</w:t>
      </w:r>
    </w:p>
    <w:p w:rsidR="0009128E" w:rsidRDefault="0009128E" w:rsidP="00E87C87">
      <w:pPr>
        <w:ind w:left="2340" w:hanging="1620"/>
        <w:rPr>
          <w:sz w:val="28"/>
          <w:szCs w:val="28"/>
        </w:rPr>
      </w:pPr>
      <w:r>
        <w:rPr>
          <w:sz w:val="28"/>
          <w:szCs w:val="28"/>
        </w:rPr>
        <w:t>Магомедова Джамиля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561, 743, 776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Магомедо</w:t>
      </w:r>
      <w:r w:rsidR="009C13ED">
        <w:rPr>
          <w:sz w:val="28"/>
          <w:szCs w:val="28"/>
        </w:rPr>
        <w:t>ва Манаба</w:t>
      </w:r>
      <w:r w:rsidR="00A64186">
        <w:rPr>
          <w:sz w:val="28"/>
          <w:szCs w:val="28"/>
        </w:rPr>
        <w:t xml:space="preserve"> </w:t>
      </w:r>
      <w:r w:rsidR="009C13ED">
        <w:rPr>
          <w:sz w:val="28"/>
          <w:szCs w:val="28"/>
        </w:rPr>
        <w:t>44, 45, 46, 140, 194</w:t>
      </w:r>
      <w:r>
        <w:rPr>
          <w:sz w:val="28"/>
          <w:szCs w:val="28"/>
        </w:rPr>
        <w:t>, 530, 531, 532, 533, 534, 535, 536, 537, 538, 539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Магомедова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750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Магомедова Р.М.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Магомедова С.Г.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47, 677, 707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Магометов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541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Маковецкая 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724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Максимов Ю.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387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Макстман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538, 816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Макстман 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725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Малаев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777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Малаков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217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Маллакурбанов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881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Малмыгин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625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Малмыгин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528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Мальцева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758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Мамедова 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141, 295, 296, 569, 595, 633, 708, 985</w:t>
      </w:r>
    </w:p>
    <w:p w:rsidR="0009128E" w:rsidRDefault="0009128E" w:rsidP="00E87C87">
      <w:pPr>
        <w:ind w:left="3420" w:hanging="2700"/>
        <w:rPr>
          <w:sz w:val="28"/>
          <w:szCs w:val="28"/>
        </w:rPr>
      </w:pPr>
      <w:r>
        <w:rPr>
          <w:sz w:val="28"/>
          <w:szCs w:val="28"/>
        </w:rPr>
        <w:t>Маммаев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Маммаев М.М.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49, 142, 143, 144, 145, 146, 405, 406, 407, 408, 478, 489, 671, 678, 679, 906, 944, 921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Маммаев Ю.А.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937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Маргграф О.В.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Марковский Я.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Матвеев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Матвеев Ю.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Махачев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Махачев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660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Махмиев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Махмудов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451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Махмудов Ф.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683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Машиннаев Г.-И.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Мгеладзе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539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Меджидов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934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Меджидов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778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Медовой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297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Меламедов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935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Мигиров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907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Мизрихи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Мирзаев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Мирзаев Магомед-загир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661, 662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Мирзоев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298, 709, 726, 727, 733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lastRenderedPageBreak/>
        <w:t>Михайлов Ф.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Михайлян Ю.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452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Михальский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Мищерский В.П.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Могилевская И.З.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986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Морозов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453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Мурадова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Муминат Курбановны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Муравьев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922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Муратханова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Мурклинская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987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Муртузалиева А.И.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147, 779, 972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Мусаев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923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Мусаев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148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Мусаев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409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Мусаханова Тамара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745, 746, 996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Муталибов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Мухидинова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Мюлаев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410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Набиева У.Н.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149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Набойщиков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221, 222, 258, 411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Наврузов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509, 510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Наврузов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150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Назаревич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835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Насруллаева Саният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832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Нацваладзе Ю.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924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Ниналалов С.А.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36, 38, 412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Ниналалова Л.Г.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151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Недзвецкий Я.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Нувахов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Нурмагомедова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Нурова Суна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826, 833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Нусуева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413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Нучаев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Омаров А.А.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Омаров М.М.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51, 65, 414, 565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Омаров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Омарова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Орел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710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Оруджева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Османова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737, 749, 750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Остапова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Павлов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864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Павлова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711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lastRenderedPageBreak/>
        <w:t>Павлова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949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Пайзулаев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898</w:t>
      </w:r>
    </w:p>
    <w:p w:rsidR="003046BF" w:rsidRDefault="0009128E" w:rsidP="003046BF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Патахов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905</w:t>
      </w:r>
    </w:p>
    <w:p w:rsidR="0009128E" w:rsidRDefault="006B4B2A" w:rsidP="003046BF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Пашарат</w:t>
      </w:r>
      <w:r w:rsidR="00A64186">
        <w:rPr>
          <w:sz w:val="28"/>
          <w:szCs w:val="28"/>
        </w:rPr>
        <w:t xml:space="preserve"> </w:t>
      </w:r>
      <w:r w:rsidR="00C51027">
        <w:rPr>
          <w:sz w:val="28"/>
          <w:szCs w:val="28"/>
        </w:rPr>
        <w:t xml:space="preserve">  </w:t>
      </w:r>
      <w:r>
        <w:rPr>
          <w:sz w:val="28"/>
          <w:szCs w:val="28"/>
        </w:rPr>
        <w:t>984</w:t>
      </w:r>
      <w:r w:rsidR="00A64186">
        <w:rPr>
          <w:sz w:val="28"/>
          <w:szCs w:val="28"/>
        </w:rPr>
        <w:t xml:space="preserve"> </w:t>
      </w:r>
      <w:r w:rsidR="00C51027">
        <w:rPr>
          <w:sz w:val="28"/>
          <w:szCs w:val="28"/>
        </w:rPr>
        <w:t xml:space="preserve">  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Пашаева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883, 884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Паянский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260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Петенина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59, 680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Петров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153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Петрова Марина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Петросян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626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Пиралов А.С.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Плескачевский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483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Подгорный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164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Пожидаев В.П.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55, 597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Поленов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506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Попова О.С.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56, 774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Попова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Портнов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498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Промптов Ю.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417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Путерброт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Путерброт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250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Рабаданов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780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Раджабова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Раджабова Д.А.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885, 886, 887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Ражабов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Разина Т.М.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2, 58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Ракитская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Рамазанов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Рамазанов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Рамазанова Кизларханум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Рамазанова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829</w:t>
      </w:r>
    </w:p>
    <w:p w:rsidR="003046BF" w:rsidRDefault="006B4B2A" w:rsidP="003046BF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Рамазанова С.-Х.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866</w:t>
      </w:r>
    </w:p>
    <w:p w:rsidR="003046BF" w:rsidRDefault="0009128E" w:rsidP="003046BF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Рамазанова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856</w:t>
      </w:r>
    </w:p>
    <w:p w:rsidR="00A863A7" w:rsidRDefault="00A863A7" w:rsidP="003046BF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Расулов Д. 981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Расулова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Ратенков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263, 418, 454, 598, 599, 681, 781, 820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Рашевский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986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Рахимкулова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228</w:t>
      </w:r>
    </w:p>
    <w:p w:rsidR="0009128E" w:rsidRDefault="009C13ED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Репин И.Е.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70, 168, 174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Ризаев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761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Ризаева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Ризаханвоа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889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Ризванов Х.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799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Розова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782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lastRenderedPageBreak/>
        <w:t>Рустамов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Рыковский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419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Сагитов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Саадулаев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600, 601, 602, 627, 656, 662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Садуев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351, 647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Саидова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301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Салаватов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683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Салько Н.Б.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784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Санаев 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455, 559, 567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Саркисов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552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Свембанов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354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Северьянова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786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Севзиханова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Седаш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480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Сер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420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Сергеев Александр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713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Сергеева Г.А.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960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Серегина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Сивриди 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603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Сийнмее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264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Смирнов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859, 973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Смирнова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Соболева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961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Соламатин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421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Соловьева Л.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229, 265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Сорокопудов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908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Сталин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213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Строганов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Стуковой Е.И.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Сулейманов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423, 456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Сулейманова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Султанов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642, 643, 658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Сунгаев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Тагиев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155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Тагиров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Тагиров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728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Тажудинова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605, 652, 734, 992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Таймасханов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655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Танниева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750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Тарасюк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606, 629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Ташлицкая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60, 729, 788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Трунов Дм.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62, 63, 266, 302, 313, 425, 426, 427, 457, 507, 628, 737, 853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Тубчиев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Тубчиевы Бахмуд и Абдула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546</w:t>
      </w:r>
    </w:p>
    <w:p w:rsidR="0009128E" w:rsidRDefault="006D1CB8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lastRenderedPageBreak/>
        <w:t>Тыщенко Э.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173</w:t>
      </w:r>
      <w:r w:rsidR="0085755D">
        <w:rPr>
          <w:sz w:val="28"/>
          <w:szCs w:val="28"/>
        </w:rPr>
        <w:t>,341 -344</w:t>
      </w:r>
      <w:r w:rsidR="00876FAA">
        <w:rPr>
          <w:sz w:val="28"/>
          <w:szCs w:val="28"/>
        </w:rPr>
        <w:t>,982-983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Увайсов Б.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562, 908</w:t>
      </w:r>
    </w:p>
    <w:p w:rsidR="0009128E" w:rsidRDefault="0009128E" w:rsidP="00E87C87">
      <w:pPr>
        <w:ind w:left="2520" w:hanging="1800"/>
        <w:rPr>
          <w:sz w:val="28"/>
          <w:szCs w:val="28"/>
        </w:rPr>
      </w:pPr>
      <w:r>
        <w:rPr>
          <w:sz w:val="28"/>
          <w:szCs w:val="28"/>
        </w:rPr>
        <w:t>Умалаева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196, 202, 211, 749, 750, 751, 752, 753, 754, 755, 756, 757, 758, 759, 760</w:t>
      </w:r>
    </w:p>
    <w:p w:rsidR="0009128E" w:rsidRDefault="006D1CB8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Умалатов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Уманская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458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Уманская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555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Умаханов А.М.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Умнова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429, 430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Урванцев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230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Уруджев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790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Усамов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269, 821, 822, 823, 824, 833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Уткин П.И.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Фаталиев К.Р.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156, 680, 684, 685, 686, 687, 688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Фатуев Р.М.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Фатуллаев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Федоров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433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Финберг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459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Фоменко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Фрэд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435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Хазамов Д.-А.  157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Хайдаков Ю.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Ханалиева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Ханбудаев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171, 653, 663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630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Ханича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355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Ханмагомедов С.О.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Ханмагомедова З.Г.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988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Ханова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Хаппалаев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564, 946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Харбилов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936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Харитонова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804, 886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Хартумов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468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Хворостов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610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Хидиров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158, 436, 825, 879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Хизгилов М.Я.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Хизроева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741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Храмо 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231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Церетели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232</w:t>
      </w:r>
    </w:p>
    <w:p w:rsidR="003046BF" w:rsidRDefault="0009128E" w:rsidP="003046BF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Чабкаев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548, 549</w:t>
      </w:r>
    </w:p>
    <w:p w:rsidR="0009128E" w:rsidRDefault="006D1CB8" w:rsidP="003046BF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Чабхаев И.-Г.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Чавтараев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Чаландар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938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Ченсинер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271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lastRenderedPageBreak/>
        <w:t>Чепелев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541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Чернов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437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Чирков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791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Чирков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20, 438, 439, 925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Чушов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468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Шабанов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272, 837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Шабаршина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556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Шамадаева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234, 235, 303, 689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Шамхалов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440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Шамхалов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170, 189, 192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Шамшин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Шарова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557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Шатров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273, 274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Шахтаманов О.-Г.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441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Шахшаев 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566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Шейхова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891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Шерифов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730, 761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Шефов А.Н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Шиллинг Е.М.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71, 72, 73, 74, 75, 159, 160, 442, 443, 611, 731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Шило С.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161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Шихвердиев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Шихкеримова Т.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Шихмагомедов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792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Шихрагимов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829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Шкаровская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612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Шмерлинг Р.О.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Шмонин 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444, 460, 547, 645, 732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Шрам З.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714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Шурпаев И.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930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Щупак К.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275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Эминов Р.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951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Эмиров Д.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613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Энверов Ф.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314, 614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Юзбашев Г.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553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Юрьев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276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Юсупова Ж.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998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Юсуфов Ш.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872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Юшко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827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Якимчук Н.А.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715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Якобсон В.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447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Яковлев Н.Ф.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77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Якубова 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315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Янсар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855, 868, 874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Яркова Е.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237</w:t>
      </w:r>
    </w:p>
    <w:p w:rsidR="0009128E" w:rsidRDefault="006D1CB8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lastRenderedPageBreak/>
        <w:t>Яснов М.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169, 185, 190</w:t>
      </w:r>
    </w:p>
    <w:p w:rsidR="00515E93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Яценко Н.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162</w:t>
      </w:r>
    </w:p>
    <w:p w:rsidR="0009128E" w:rsidRDefault="0009128E" w:rsidP="00E87C87">
      <w:pPr>
        <w:ind w:left="2700" w:hanging="1980"/>
        <w:rPr>
          <w:sz w:val="28"/>
          <w:szCs w:val="28"/>
        </w:rPr>
      </w:pPr>
      <w:r>
        <w:rPr>
          <w:sz w:val="28"/>
          <w:szCs w:val="28"/>
        </w:rPr>
        <w:t>Ященко П.</w:t>
      </w:r>
      <w:r w:rsidR="00A64186">
        <w:rPr>
          <w:sz w:val="28"/>
          <w:szCs w:val="28"/>
        </w:rPr>
        <w:t xml:space="preserve"> </w:t>
      </w:r>
      <w:r>
        <w:rPr>
          <w:sz w:val="28"/>
          <w:szCs w:val="28"/>
        </w:rPr>
        <w:t>793</w:t>
      </w:r>
    </w:p>
    <w:p w:rsidR="00DB293F" w:rsidRDefault="00DB293F" w:rsidP="00E87C87">
      <w:pPr>
        <w:ind w:left="2700" w:hanging="1980"/>
        <w:rPr>
          <w:sz w:val="28"/>
          <w:szCs w:val="28"/>
        </w:rPr>
      </w:pPr>
    </w:p>
    <w:p w:rsidR="00DB293F" w:rsidRDefault="00DB293F" w:rsidP="00E87C87">
      <w:pPr>
        <w:ind w:left="2700" w:hanging="1980"/>
        <w:rPr>
          <w:sz w:val="28"/>
          <w:szCs w:val="28"/>
        </w:rPr>
      </w:pPr>
    </w:p>
    <w:p w:rsidR="00DB293F" w:rsidRDefault="00DB293F" w:rsidP="00E87C87">
      <w:pPr>
        <w:ind w:left="2700" w:hanging="1980"/>
        <w:rPr>
          <w:sz w:val="28"/>
          <w:szCs w:val="28"/>
        </w:rPr>
      </w:pPr>
    </w:p>
    <w:p w:rsidR="00DB293F" w:rsidRDefault="00DB293F" w:rsidP="00E87C87">
      <w:pPr>
        <w:ind w:left="2700" w:hanging="1980"/>
        <w:rPr>
          <w:sz w:val="28"/>
          <w:szCs w:val="28"/>
        </w:rPr>
      </w:pPr>
    </w:p>
    <w:p w:rsidR="00DB293F" w:rsidRDefault="00DB293F" w:rsidP="003046BF">
      <w:pPr>
        <w:ind w:left="2700" w:hanging="1980"/>
        <w:jc w:val="center"/>
        <w:rPr>
          <w:b/>
          <w:sz w:val="28"/>
          <w:szCs w:val="28"/>
        </w:rPr>
      </w:pPr>
      <w:r w:rsidRPr="00DB293F">
        <w:rPr>
          <w:b/>
          <w:sz w:val="28"/>
          <w:szCs w:val="28"/>
        </w:rPr>
        <w:t>Иллюстрации</w:t>
      </w:r>
    </w:p>
    <w:p w:rsidR="00DB293F" w:rsidRDefault="00DB293F" w:rsidP="003046BF">
      <w:pPr>
        <w:ind w:left="2700" w:hanging="1980"/>
        <w:jc w:val="center"/>
        <w:rPr>
          <w:b/>
          <w:sz w:val="28"/>
          <w:szCs w:val="28"/>
        </w:rPr>
      </w:pPr>
    </w:p>
    <w:p w:rsidR="00DB293F" w:rsidRPr="00DB293F" w:rsidRDefault="00DB293F" w:rsidP="00E87C87">
      <w:pPr>
        <w:ind w:left="2700" w:hanging="1980"/>
        <w:rPr>
          <w:b/>
          <w:sz w:val="28"/>
          <w:szCs w:val="28"/>
        </w:rPr>
      </w:pPr>
    </w:p>
    <w:p w:rsidR="0009128E" w:rsidRDefault="0009128E" w:rsidP="00E87C87">
      <w:pPr>
        <w:ind w:left="3420" w:hanging="2700"/>
        <w:rPr>
          <w:sz w:val="28"/>
          <w:szCs w:val="28"/>
        </w:rPr>
      </w:pPr>
    </w:p>
    <w:p w:rsidR="00DB293F" w:rsidRDefault="00DB293F" w:rsidP="00E87C8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29039" cy="3801237"/>
            <wp:effectExtent l="19050" t="0" r="0" b="0"/>
            <wp:docPr id="3" name="Рисунок 1" descr="E: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18" cy="380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12F5">
        <w:rPr>
          <w:noProof/>
          <w:sz w:val="28"/>
          <w:szCs w:val="28"/>
        </w:rPr>
        <w:drawing>
          <wp:inline distT="0" distB="0" distL="0" distR="0">
            <wp:extent cx="3319526" cy="3804355"/>
            <wp:effectExtent l="19050" t="0" r="0" b="0"/>
            <wp:docPr id="7" name="Рисунок 5" descr="E: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54" cy="381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noProof/>
          <w:sz w:val="28"/>
          <w:szCs w:val="28"/>
        </w:rPr>
      </w:pPr>
    </w:p>
    <w:p w:rsidR="00DB293F" w:rsidRDefault="00DB293F" w:rsidP="00E87C87">
      <w:pPr>
        <w:rPr>
          <w:noProof/>
          <w:sz w:val="28"/>
          <w:szCs w:val="28"/>
        </w:rPr>
      </w:pPr>
      <w:r w:rsidRPr="00277FA2">
        <w:rPr>
          <w:noProof/>
          <w:sz w:val="28"/>
          <w:szCs w:val="28"/>
        </w:rPr>
        <w:lastRenderedPageBreak/>
        <w:drawing>
          <wp:inline distT="0" distB="0" distL="0" distR="0">
            <wp:extent cx="3973407" cy="3465689"/>
            <wp:effectExtent l="19050" t="0" r="8043" b="0"/>
            <wp:docPr id="23" name="Рисунок 4" descr="E: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62" cy="347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noProof/>
          <w:sz w:val="28"/>
          <w:szCs w:val="28"/>
        </w:rPr>
      </w:pPr>
    </w:p>
    <w:p w:rsidR="00DB293F" w:rsidRDefault="00DB293F" w:rsidP="00E87C87">
      <w:pPr>
        <w:rPr>
          <w:noProof/>
          <w:sz w:val="28"/>
          <w:szCs w:val="28"/>
        </w:rPr>
      </w:pPr>
      <w:r w:rsidRPr="00277FA2">
        <w:rPr>
          <w:noProof/>
          <w:sz w:val="28"/>
          <w:szCs w:val="28"/>
        </w:rPr>
        <w:drawing>
          <wp:inline distT="0" distB="0" distL="0" distR="0">
            <wp:extent cx="3715033" cy="4101918"/>
            <wp:effectExtent l="19050" t="0" r="0" b="0"/>
            <wp:docPr id="24" name="Рисунок 3" descr="E: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51" cy="410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11767" cy="2777067"/>
            <wp:effectExtent l="19050" t="0" r="2983" b="0"/>
            <wp:docPr id="27" name="Рисунок 2" descr="E: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69" cy="277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0624" cy="5000978"/>
            <wp:effectExtent l="19050" t="0" r="3526" b="0"/>
            <wp:docPr id="29" name="Рисунок 13" descr="E: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28" cy="500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FA2">
        <w:rPr>
          <w:noProof/>
          <w:sz w:val="28"/>
          <w:szCs w:val="28"/>
        </w:rPr>
        <w:drawing>
          <wp:inline distT="0" distB="0" distL="0" distR="0">
            <wp:extent cx="2577395" cy="5008112"/>
            <wp:effectExtent l="19050" t="0" r="0" b="0"/>
            <wp:docPr id="32" name="Рисунок 9" descr="E: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36" cy="500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4297" cy="801511"/>
            <wp:effectExtent l="19050" t="0" r="0" b="0"/>
            <wp:docPr id="34" name="Рисунок 14" descr="E: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66" cy="80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FA2">
        <w:rPr>
          <w:noProof/>
          <w:sz w:val="28"/>
          <w:szCs w:val="28"/>
        </w:rPr>
        <w:drawing>
          <wp:inline distT="0" distB="0" distL="0" distR="0">
            <wp:extent cx="2900186" cy="801511"/>
            <wp:effectExtent l="19050" t="0" r="0" b="0"/>
            <wp:docPr id="43" name="Рисунок 6" descr="E: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43" cy="80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 w:rsidRPr="00277FA2">
        <w:rPr>
          <w:noProof/>
          <w:sz w:val="28"/>
          <w:szCs w:val="28"/>
        </w:rPr>
        <w:drawing>
          <wp:inline distT="0" distB="0" distL="0" distR="0">
            <wp:extent cx="2794495" cy="5429956"/>
            <wp:effectExtent l="19050" t="0" r="5855" b="0"/>
            <wp:docPr id="44" name="Рисунок 9" descr="E: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30" cy="54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 w:rsidRPr="00277FA2">
        <w:rPr>
          <w:noProof/>
          <w:sz w:val="28"/>
          <w:szCs w:val="28"/>
        </w:rPr>
        <w:drawing>
          <wp:inline distT="0" distB="0" distL="0" distR="0">
            <wp:extent cx="2797458" cy="817036"/>
            <wp:effectExtent l="19050" t="0" r="2892" b="0"/>
            <wp:docPr id="45" name="Рисунок 10" descr="E: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04" cy="8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noProof/>
          <w:sz w:val="28"/>
          <w:szCs w:val="28"/>
        </w:rPr>
      </w:pPr>
    </w:p>
    <w:p w:rsidR="00DB293F" w:rsidRDefault="00DB293F" w:rsidP="00E87C87">
      <w:pPr>
        <w:rPr>
          <w:noProof/>
          <w:sz w:val="28"/>
          <w:szCs w:val="28"/>
        </w:rPr>
      </w:pPr>
    </w:p>
    <w:p w:rsidR="00DB293F" w:rsidRDefault="00DB293F" w:rsidP="00E87C8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5245" cy="3104444"/>
            <wp:effectExtent l="19050" t="0" r="3205" b="0"/>
            <wp:docPr id="46" name="Рисунок 8" descr="E: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73" cy="310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4966" cy="3093155"/>
            <wp:effectExtent l="19050" t="0" r="2534" b="0"/>
            <wp:docPr id="47" name="Рисунок 7" descr="E: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46" cy="309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noProof/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2506" cy="3792393"/>
            <wp:effectExtent l="19050" t="0" r="0" b="0"/>
            <wp:docPr id="48" name="Рисунок 23" descr="C:\Documents and Settings\User\Рабочий стол\фото\испикская кер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фото\испикская керамик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38" cy="379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9973" cy="3416731"/>
            <wp:effectExtent l="19050" t="0" r="3527" b="0"/>
            <wp:docPr id="49" name="Рисунок 21" descr="C:\Documents and Settings\User\Рабочий стол\фото\гоцат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\гоцатль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52" cy="341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3850" cy="3872089"/>
            <wp:effectExtent l="19050" t="0" r="8700" b="0"/>
            <wp:docPr id="50" name="Рисунок 22" descr="C:\Documents and Settings\User\Рабочий стол\фото\изделия унцуку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ото\изделия унцукуля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13" cy="388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83439" cy="3463412"/>
            <wp:effectExtent l="19050" t="0" r="7761" b="0"/>
            <wp:docPr id="51" name="Рисунок 19" descr="C:\Documents and Settings\User\Рабочий стол\фото\бу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фото\бурка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2" cy="346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3029" cy="2965534"/>
            <wp:effectExtent l="19050" t="0" r="0" b="0"/>
            <wp:docPr id="52" name="Рисунок 20" descr="C:\Documents and Settings\User\Рабочий стол\фото\гоцат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ото\гоцатль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64" cy="296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38500" cy="6181725"/>
            <wp:effectExtent l="19050" t="0" r="0" b="0"/>
            <wp:docPr id="53" name="Рисунок 18" descr="C:\Documents and Settings\User\Рабочий стол\фото\бу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\бурк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47" cy="61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10175" cy="3531823"/>
            <wp:effectExtent l="19050" t="0" r="9525" b="0"/>
            <wp:docPr id="54" name="Рисунок 16" descr="C:\Documents and Settings\User\Рабочий стол\фото\чека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\чеканка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18" cy="3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1641" cy="3124200"/>
            <wp:effectExtent l="19050" t="0" r="2809" b="0"/>
            <wp:docPr id="55" name="Рисунок 17" descr="C:\Documents and Settings\User\Рабочий стол\фото\чекан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\чеканка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81" cy="312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99706" cy="3121008"/>
            <wp:effectExtent l="19050" t="0" r="5644" b="0"/>
            <wp:docPr id="56" name="Рисунок 14" descr="C:\Documents and Settings\User\Рабочий стол\фото\унцуку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\унцукуль 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22" cy="312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5973" cy="5235498"/>
            <wp:effectExtent l="19050" t="0" r="3527" b="0"/>
            <wp:docPr id="57" name="Рисунок 15" descr="C:\Documents and Settings\User\Рабочий стол\фото\чек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\чеканк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00" cy="523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51369" cy="3826933"/>
            <wp:effectExtent l="19050" t="0" r="1331" b="0"/>
            <wp:docPr id="58" name="Рисунок 13" descr="C:\Documents and Settings\User\Рабочий стол\фото\унцук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\унцукуль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61" cy="383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186">
        <w:rPr>
          <w:sz w:val="28"/>
          <w:szCs w:val="28"/>
        </w:rPr>
        <w:t xml:space="preserve"> </w:t>
      </w:r>
      <w:r w:rsidRPr="00D312F5">
        <w:rPr>
          <w:noProof/>
          <w:sz w:val="28"/>
          <w:szCs w:val="28"/>
        </w:rPr>
        <w:drawing>
          <wp:inline distT="0" distB="0" distL="0" distR="0">
            <wp:extent cx="2543528" cy="3825074"/>
            <wp:effectExtent l="19050" t="0" r="9172" b="0"/>
            <wp:docPr id="59" name="Рисунок 11" descr="C:\Documents and Settings\User\Рабочий стол\фото\кувш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\кувшин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83" cy="38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8561" cy="3454400"/>
            <wp:effectExtent l="19050" t="0" r="6339" b="0"/>
            <wp:docPr id="60" name="Рисунок 12" descr="C:\Documents and Settings\User\Рабочий стол\фото\кувш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\кувшин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84" cy="34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99706" cy="4699706"/>
            <wp:effectExtent l="19050" t="0" r="5644" b="0"/>
            <wp:docPr id="61" name="Рисунок 9" descr="C:\Documents and Settings\User\Рабочий стол\фото\кубач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кубачи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38" cy="469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0270" cy="3419475"/>
            <wp:effectExtent l="19050" t="0" r="5080" b="0"/>
            <wp:docPr id="62" name="Рисунок 8" descr="C:\Documents and Settings\User\Рабочий стол\фото\ков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ковры 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97" cy="342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A64186" w:rsidP="00E87C8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="00DB293F">
        <w:rPr>
          <w:noProof/>
          <w:sz w:val="28"/>
          <w:szCs w:val="28"/>
        </w:rPr>
        <w:drawing>
          <wp:inline distT="0" distB="0" distL="0" distR="0">
            <wp:extent cx="2453217" cy="3452931"/>
            <wp:effectExtent l="19050" t="0" r="4233" b="0"/>
            <wp:docPr id="63" name="Рисунок 7" descr="C:\Documents and Settings\User\Рабочий стол\фото\ковр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ковры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61" cy="345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DB293F">
        <w:rPr>
          <w:noProof/>
          <w:sz w:val="28"/>
          <w:szCs w:val="28"/>
        </w:rPr>
        <w:drawing>
          <wp:inline distT="0" distB="0" distL="0" distR="0">
            <wp:extent cx="2300006" cy="3515493"/>
            <wp:effectExtent l="19050" t="0" r="5044" b="0"/>
            <wp:docPr id="64" name="Рисунок 6" descr="C:\Documents and Settings\User\Рабочий стол\фото\ков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ковры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31" cy="352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noProof/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7084" cy="2683616"/>
            <wp:effectExtent l="19050" t="0" r="2116" b="0"/>
            <wp:docPr id="65" name="Рисунок 5" descr="C:\Documents and Settings\User\Рабочий стол\фото\ков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ковры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83" cy="268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76450" cy="3028434"/>
            <wp:effectExtent l="19050" t="0" r="0" b="0"/>
            <wp:docPr id="66" name="Рисунок 4" descr="C:\Documents and Settings\User\Рабочий стол\фото\кинжа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кинжал 3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60" cy="30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186"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282613" cy="2989050"/>
            <wp:effectExtent l="19050" t="0" r="3387" b="0"/>
            <wp:docPr id="67" name="Рисунок 3" descr="C:\Documents and Settings\User\Рабочий стол\фото\кинж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кинжал 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66" cy="29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3F" w:rsidRDefault="00DB293F" w:rsidP="00E87C87">
      <w:pPr>
        <w:rPr>
          <w:noProof/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</w:p>
    <w:p w:rsidR="00DB293F" w:rsidRDefault="00DB293F" w:rsidP="00E87C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3717" cy="2144889"/>
            <wp:effectExtent l="19050" t="0" r="9183" b="0"/>
            <wp:docPr id="68" name="Рисунок 2" descr="C:\Documents and Settings\User\Рабочий стол\фото\кинж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кинжал 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29" cy="214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8E" w:rsidRDefault="0009128E" w:rsidP="00E87C87">
      <w:pPr>
        <w:ind w:left="2340" w:hanging="1620"/>
        <w:rPr>
          <w:sz w:val="28"/>
          <w:szCs w:val="28"/>
        </w:rPr>
      </w:pPr>
    </w:p>
    <w:p w:rsidR="0009128E" w:rsidRPr="00C852C1" w:rsidRDefault="0009128E" w:rsidP="00E87C87">
      <w:pPr>
        <w:ind w:left="2340" w:hanging="1620"/>
        <w:rPr>
          <w:sz w:val="28"/>
          <w:szCs w:val="28"/>
        </w:rPr>
      </w:pPr>
    </w:p>
    <w:p w:rsidR="0009128E" w:rsidRDefault="0009128E" w:rsidP="00E87C87">
      <w:pPr>
        <w:ind w:left="2340" w:hanging="1620"/>
        <w:rPr>
          <w:sz w:val="28"/>
          <w:szCs w:val="28"/>
        </w:rPr>
      </w:pPr>
    </w:p>
    <w:p w:rsidR="0009128E" w:rsidRDefault="0009128E" w:rsidP="00E87C87">
      <w:pPr>
        <w:ind w:left="2340" w:hanging="1620"/>
        <w:rPr>
          <w:sz w:val="28"/>
          <w:szCs w:val="28"/>
        </w:rPr>
      </w:pPr>
    </w:p>
    <w:p w:rsidR="0009128E" w:rsidRDefault="0009128E" w:rsidP="00E87C87">
      <w:pPr>
        <w:ind w:firstLine="720"/>
        <w:rPr>
          <w:sz w:val="28"/>
          <w:szCs w:val="28"/>
        </w:rPr>
      </w:pPr>
    </w:p>
    <w:p w:rsidR="0009128E" w:rsidRDefault="0009128E" w:rsidP="00E87C87">
      <w:pPr>
        <w:ind w:firstLine="720"/>
        <w:rPr>
          <w:sz w:val="28"/>
          <w:szCs w:val="28"/>
        </w:rPr>
      </w:pPr>
    </w:p>
    <w:p w:rsidR="0009128E" w:rsidRDefault="0009128E" w:rsidP="00E87C87">
      <w:pPr>
        <w:ind w:firstLine="720"/>
        <w:rPr>
          <w:sz w:val="28"/>
          <w:szCs w:val="28"/>
        </w:rPr>
      </w:pPr>
    </w:p>
    <w:p w:rsidR="0009128E" w:rsidRPr="001A39AB" w:rsidRDefault="0009128E" w:rsidP="00E87C87">
      <w:pPr>
        <w:ind w:firstLine="720"/>
        <w:rPr>
          <w:sz w:val="28"/>
          <w:szCs w:val="28"/>
        </w:rPr>
      </w:pPr>
    </w:p>
    <w:p w:rsidR="0009128E" w:rsidRDefault="0009128E" w:rsidP="00E87C87">
      <w:pPr>
        <w:rPr>
          <w:b/>
          <w:sz w:val="28"/>
          <w:szCs w:val="28"/>
        </w:rPr>
      </w:pPr>
    </w:p>
    <w:p w:rsidR="0009128E" w:rsidRDefault="0009128E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515E93" w:rsidRDefault="00515E93" w:rsidP="00E87C87">
      <w:pPr>
        <w:rPr>
          <w:b/>
          <w:sz w:val="28"/>
          <w:szCs w:val="28"/>
        </w:rPr>
      </w:pPr>
    </w:p>
    <w:p w:rsidR="0009128E" w:rsidRDefault="0009128E" w:rsidP="00E87C87">
      <w:pPr>
        <w:rPr>
          <w:b/>
          <w:sz w:val="28"/>
          <w:szCs w:val="28"/>
        </w:rPr>
      </w:pPr>
    </w:p>
    <w:p w:rsidR="00A863A7" w:rsidRDefault="00A863A7" w:rsidP="00E87C87">
      <w:pPr>
        <w:rPr>
          <w:b/>
          <w:sz w:val="28"/>
          <w:szCs w:val="28"/>
        </w:rPr>
      </w:pPr>
    </w:p>
    <w:p w:rsidR="0009128E" w:rsidRDefault="0009128E" w:rsidP="00E87C87">
      <w:pPr>
        <w:rPr>
          <w:b/>
          <w:sz w:val="28"/>
          <w:szCs w:val="28"/>
        </w:rPr>
      </w:pPr>
    </w:p>
    <w:p w:rsidR="0009128E" w:rsidRDefault="0009128E" w:rsidP="00304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09128E" w:rsidRDefault="0009128E" w:rsidP="00E87C87">
      <w:pPr>
        <w:rPr>
          <w:b/>
          <w:sz w:val="28"/>
          <w:szCs w:val="28"/>
        </w:rPr>
      </w:pPr>
    </w:p>
    <w:p w:rsidR="0009128E" w:rsidRPr="00D84D67" w:rsidRDefault="0009128E" w:rsidP="00E87C87">
      <w:pPr>
        <w:ind w:firstLine="720"/>
        <w:rPr>
          <w:sz w:val="28"/>
          <w:szCs w:val="28"/>
        </w:rPr>
      </w:pPr>
      <w:r>
        <w:rPr>
          <w:b/>
          <w:sz w:val="28"/>
          <w:szCs w:val="28"/>
        </w:rPr>
        <w:t>От составителя</w:t>
      </w:r>
      <w:r>
        <w:rPr>
          <w:sz w:val="28"/>
          <w:szCs w:val="28"/>
        </w:rPr>
        <w:t>………………………………………………………</w:t>
      </w:r>
      <w:r w:rsidR="001D5D2B">
        <w:rPr>
          <w:sz w:val="28"/>
          <w:szCs w:val="28"/>
        </w:rPr>
        <w:t>…….</w:t>
      </w:r>
      <w:r w:rsidR="00DA21CF">
        <w:rPr>
          <w:sz w:val="28"/>
          <w:szCs w:val="28"/>
        </w:rPr>
        <w:t>3</w:t>
      </w:r>
    </w:p>
    <w:p w:rsidR="0009128E" w:rsidRPr="00D84D67" w:rsidRDefault="0009128E" w:rsidP="00E87C87">
      <w:pPr>
        <w:ind w:firstLine="720"/>
        <w:rPr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t>I</w:t>
        </w:r>
        <w:r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Работы общего характера</w:t>
      </w:r>
    </w:p>
    <w:p w:rsidR="0009128E" w:rsidRPr="005C4824" w:rsidRDefault="0009128E" w:rsidP="00E87C87">
      <w:pPr>
        <w:ind w:left="720" w:firstLine="360"/>
        <w:rPr>
          <w:sz w:val="28"/>
          <w:szCs w:val="28"/>
        </w:rPr>
      </w:pPr>
      <w:r w:rsidRPr="005C4824">
        <w:rPr>
          <w:sz w:val="28"/>
          <w:szCs w:val="28"/>
        </w:rPr>
        <w:t>Книги</w:t>
      </w:r>
      <w:r>
        <w:rPr>
          <w:sz w:val="28"/>
          <w:szCs w:val="28"/>
        </w:rPr>
        <w:t>………………………………………………………………</w:t>
      </w:r>
      <w:r w:rsidR="001D5D2B">
        <w:rPr>
          <w:sz w:val="28"/>
          <w:szCs w:val="28"/>
        </w:rPr>
        <w:t>…….</w:t>
      </w:r>
      <w:r w:rsidR="00DA21CF">
        <w:rPr>
          <w:sz w:val="28"/>
          <w:szCs w:val="28"/>
        </w:rPr>
        <w:t>5</w:t>
      </w:r>
    </w:p>
    <w:p w:rsidR="0009128E" w:rsidRPr="005C4824" w:rsidRDefault="0009128E" w:rsidP="00E87C87">
      <w:pPr>
        <w:ind w:left="720" w:firstLine="360"/>
        <w:rPr>
          <w:sz w:val="28"/>
          <w:szCs w:val="28"/>
        </w:rPr>
      </w:pPr>
      <w:r w:rsidRPr="005C4824">
        <w:rPr>
          <w:sz w:val="28"/>
          <w:szCs w:val="28"/>
        </w:rPr>
        <w:t>Статьи</w:t>
      </w:r>
      <w:r>
        <w:rPr>
          <w:sz w:val="28"/>
          <w:szCs w:val="28"/>
        </w:rPr>
        <w:t>………………………………………………………………</w:t>
      </w:r>
      <w:r w:rsidR="001D5D2B">
        <w:rPr>
          <w:sz w:val="28"/>
          <w:szCs w:val="28"/>
        </w:rPr>
        <w:t>…..</w:t>
      </w:r>
      <w:r w:rsidR="00DA21CF">
        <w:rPr>
          <w:sz w:val="28"/>
          <w:szCs w:val="28"/>
        </w:rPr>
        <w:t>10</w:t>
      </w:r>
    </w:p>
    <w:p w:rsidR="0009128E" w:rsidRPr="005C4824" w:rsidRDefault="0009128E" w:rsidP="00E87C87">
      <w:pPr>
        <w:ind w:left="720" w:firstLine="360"/>
        <w:rPr>
          <w:sz w:val="28"/>
          <w:szCs w:val="28"/>
        </w:rPr>
      </w:pPr>
      <w:r w:rsidRPr="005C4824">
        <w:rPr>
          <w:sz w:val="28"/>
          <w:szCs w:val="28"/>
        </w:rPr>
        <w:t>Правительственные награды</w:t>
      </w:r>
      <w:r>
        <w:rPr>
          <w:sz w:val="28"/>
          <w:szCs w:val="28"/>
        </w:rPr>
        <w:t>………………………………………</w:t>
      </w:r>
      <w:r w:rsidR="001D5D2B">
        <w:rPr>
          <w:sz w:val="28"/>
          <w:szCs w:val="28"/>
        </w:rPr>
        <w:t>….</w:t>
      </w:r>
      <w:r w:rsidR="00DA21CF">
        <w:rPr>
          <w:sz w:val="28"/>
          <w:szCs w:val="28"/>
        </w:rPr>
        <w:t>16</w:t>
      </w:r>
    </w:p>
    <w:p w:rsidR="0009128E" w:rsidRPr="00DA21CF" w:rsidRDefault="0009128E" w:rsidP="00E87C87">
      <w:pPr>
        <w:ind w:left="720" w:firstLine="360"/>
        <w:rPr>
          <w:b/>
          <w:sz w:val="28"/>
          <w:szCs w:val="28"/>
        </w:rPr>
      </w:pPr>
      <w:r w:rsidRPr="005C4824">
        <w:rPr>
          <w:sz w:val="28"/>
          <w:szCs w:val="28"/>
        </w:rPr>
        <w:t>Выставки</w:t>
      </w:r>
      <w:r>
        <w:rPr>
          <w:sz w:val="28"/>
          <w:szCs w:val="28"/>
        </w:rPr>
        <w:t>……………………………………………………………</w:t>
      </w:r>
      <w:r w:rsidR="001D5D2B">
        <w:rPr>
          <w:sz w:val="28"/>
          <w:szCs w:val="28"/>
        </w:rPr>
        <w:t>….</w:t>
      </w:r>
      <w:r w:rsidR="00DA21CF">
        <w:rPr>
          <w:sz w:val="28"/>
          <w:szCs w:val="28"/>
        </w:rPr>
        <w:t>20</w:t>
      </w:r>
    </w:p>
    <w:p w:rsidR="0009128E" w:rsidRPr="005C4824" w:rsidRDefault="0009128E" w:rsidP="00E87C87">
      <w:pPr>
        <w:ind w:left="720" w:firstLine="360"/>
        <w:rPr>
          <w:sz w:val="28"/>
          <w:szCs w:val="28"/>
        </w:rPr>
      </w:pPr>
      <w:r w:rsidRPr="005C4824">
        <w:rPr>
          <w:sz w:val="28"/>
          <w:szCs w:val="28"/>
        </w:rPr>
        <w:t>За пределами РФ</w:t>
      </w:r>
      <w:r>
        <w:rPr>
          <w:sz w:val="28"/>
          <w:szCs w:val="28"/>
        </w:rPr>
        <w:t>……………………………………………………</w:t>
      </w:r>
      <w:r w:rsidR="001D5D2B">
        <w:rPr>
          <w:sz w:val="28"/>
          <w:szCs w:val="28"/>
        </w:rPr>
        <w:t>…</w:t>
      </w:r>
      <w:r w:rsidR="00DA21CF">
        <w:rPr>
          <w:sz w:val="28"/>
          <w:szCs w:val="28"/>
        </w:rPr>
        <w:t>24</w:t>
      </w:r>
    </w:p>
    <w:p w:rsidR="0009128E" w:rsidRDefault="0009128E" w:rsidP="00E87C87">
      <w:pPr>
        <w:ind w:firstLine="720"/>
        <w:rPr>
          <w:b/>
          <w:sz w:val="28"/>
          <w:szCs w:val="28"/>
        </w:rPr>
      </w:pPr>
    </w:p>
    <w:p w:rsidR="0009128E" w:rsidRDefault="0009128E" w:rsidP="00E87C87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Предприятия народных художественных промыслов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Гоцатлинский комбинат художественных изделий</w:t>
      </w:r>
      <w:r>
        <w:rPr>
          <w:sz w:val="28"/>
          <w:szCs w:val="28"/>
        </w:rPr>
        <w:t>……………………</w:t>
      </w:r>
      <w:r w:rsidR="001D5D2B">
        <w:rPr>
          <w:sz w:val="28"/>
          <w:szCs w:val="28"/>
        </w:rPr>
        <w:t>.</w:t>
      </w:r>
      <w:r w:rsidR="00DA21CF">
        <w:rPr>
          <w:sz w:val="28"/>
          <w:szCs w:val="28"/>
        </w:rPr>
        <w:t>26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Мастера</w:t>
      </w:r>
      <w:r>
        <w:rPr>
          <w:sz w:val="28"/>
          <w:szCs w:val="28"/>
        </w:rPr>
        <w:t>…………………………………………………………………</w:t>
      </w:r>
      <w:r w:rsidR="001D5D2B">
        <w:rPr>
          <w:sz w:val="28"/>
          <w:szCs w:val="28"/>
        </w:rPr>
        <w:t>…</w:t>
      </w:r>
      <w:r w:rsidR="00DA21CF">
        <w:rPr>
          <w:sz w:val="28"/>
          <w:szCs w:val="28"/>
        </w:rPr>
        <w:t>28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Кубачинский художественный комбинат</w:t>
      </w:r>
      <w:r w:rsidR="003046BF">
        <w:rPr>
          <w:sz w:val="28"/>
          <w:szCs w:val="28"/>
        </w:rPr>
        <w:t>.</w:t>
      </w:r>
      <w:r>
        <w:rPr>
          <w:sz w:val="28"/>
          <w:szCs w:val="28"/>
        </w:rPr>
        <w:t>……………………………</w:t>
      </w:r>
      <w:r w:rsidR="001D5D2B">
        <w:rPr>
          <w:sz w:val="28"/>
          <w:szCs w:val="28"/>
        </w:rPr>
        <w:t>…</w:t>
      </w:r>
      <w:r w:rsidR="00DA21CF">
        <w:rPr>
          <w:sz w:val="28"/>
          <w:szCs w:val="28"/>
        </w:rPr>
        <w:t>33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Мастера</w:t>
      </w:r>
      <w:r>
        <w:rPr>
          <w:sz w:val="28"/>
          <w:szCs w:val="28"/>
        </w:rPr>
        <w:t>…………………………………………………………………</w:t>
      </w:r>
      <w:r w:rsidR="001D5D2B">
        <w:rPr>
          <w:sz w:val="28"/>
          <w:szCs w:val="28"/>
        </w:rPr>
        <w:t>…</w:t>
      </w:r>
      <w:r w:rsidR="00DA21CF">
        <w:rPr>
          <w:sz w:val="28"/>
          <w:szCs w:val="28"/>
        </w:rPr>
        <w:t>38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Махачкалинский комбинат художественных изделий</w:t>
      </w:r>
      <w:r>
        <w:rPr>
          <w:sz w:val="28"/>
          <w:szCs w:val="28"/>
        </w:rPr>
        <w:t>………………</w:t>
      </w:r>
      <w:r w:rsidR="001D5D2B">
        <w:rPr>
          <w:sz w:val="28"/>
          <w:szCs w:val="28"/>
        </w:rPr>
        <w:t>…</w:t>
      </w:r>
      <w:r w:rsidR="00DA21CF">
        <w:rPr>
          <w:sz w:val="28"/>
          <w:szCs w:val="28"/>
        </w:rPr>
        <w:t>46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Ювелирно – вязальный цех в Кумухе</w:t>
      </w:r>
      <w:r>
        <w:rPr>
          <w:sz w:val="28"/>
          <w:szCs w:val="28"/>
        </w:rPr>
        <w:t>…………………………………</w:t>
      </w:r>
      <w:r w:rsidR="001D5D2B">
        <w:rPr>
          <w:sz w:val="28"/>
          <w:szCs w:val="28"/>
        </w:rPr>
        <w:t>...</w:t>
      </w:r>
      <w:r w:rsidR="00DA21CF">
        <w:rPr>
          <w:sz w:val="28"/>
          <w:szCs w:val="28"/>
        </w:rPr>
        <w:t>46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(филиал Махачкалинского комбината художественных изделий)</w:t>
      </w:r>
      <w:r>
        <w:rPr>
          <w:sz w:val="28"/>
          <w:szCs w:val="28"/>
        </w:rPr>
        <w:t>……</w:t>
      </w:r>
      <w:r w:rsidR="00DA21CF">
        <w:rPr>
          <w:sz w:val="28"/>
          <w:szCs w:val="28"/>
        </w:rPr>
        <w:t>46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Махачкалинский комбинат народных умельцев</w:t>
      </w:r>
      <w:r>
        <w:rPr>
          <w:sz w:val="28"/>
          <w:szCs w:val="28"/>
        </w:rPr>
        <w:t>………………………</w:t>
      </w:r>
      <w:r w:rsidR="00C7305E">
        <w:rPr>
          <w:sz w:val="28"/>
          <w:szCs w:val="28"/>
        </w:rPr>
        <w:t>..</w:t>
      </w:r>
      <w:r w:rsidR="00DA21CF">
        <w:rPr>
          <w:sz w:val="28"/>
          <w:szCs w:val="28"/>
        </w:rPr>
        <w:t>47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Унцукульская фабрика художественной обработки дерева</w:t>
      </w:r>
      <w:r>
        <w:rPr>
          <w:sz w:val="28"/>
          <w:szCs w:val="28"/>
        </w:rPr>
        <w:t>…………</w:t>
      </w:r>
      <w:r w:rsidR="00C7305E">
        <w:rPr>
          <w:sz w:val="28"/>
          <w:szCs w:val="28"/>
        </w:rPr>
        <w:t>...</w:t>
      </w:r>
      <w:r w:rsidR="00DA21CF">
        <w:rPr>
          <w:sz w:val="28"/>
          <w:szCs w:val="28"/>
        </w:rPr>
        <w:t>47</w:t>
      </w:r>
    </w:p>
    <w:p w:rsidR="0009128E" w:rsidRDefault="0009128E" w:rsidP="00E87C87">
      <w:pPr>
        <w:ind w:firstLine="720"/>
        <w:rPr>
          <w:b/>
          <w:sz w:val="28"/>
          <w:szCs w:val="28"/>
        </w:rPr>
      </w:pPr>
    </w:p>
    <w:p w:rsidR="0009128E" w:rsidRDefault="0009128E" w:rsidP="00E87C87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Виды декоративно – прикладного искусства</w:t>
      </w:r>
    </w:p>
    <w:p w:rsidR="0009128E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Гончарное дело</w:t>
      </w:r>
      <w:r>
        <w:rPr>
          <w:sz w:val="28"/>
          <w:szCs w:val="28"/>
        </w:rPr>
        <w:t>…………………………………………………………</w:t>
      </w:r>
      <w:r w:rsidR="00C7305E">
        <w:rPr>
          <w:sz w:val="28"/>
          <w:szCs w:val="28"/>
        </w:rPr>
        <w:t>…</w:t>
      </w:r>
      <w:r w:rsidR="00DA21CF">
        <w:rPr>
          <w:sz w:val="28"/>
          <w:szCs w:val="28"/>
        </w:rPr>
        <w:t>54</w:t>
      </w:r>
    </w:p>
    <w:p w:rsidR="001D5D2B" w:rsidRPr="005C4824" w:rsidRDefault="001D5D2B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Балхарский керамический цех…………………………………………</w:t>
      </w:r>
      <w:r w:rsidR="00C7305E">
        <w:rPr>
          <w:sz w:val="28"/>
          <w:szCs w:val="28"/>
        </w:rPr>
        <w:t>..</w:t>
      </w:r>
      <w:r>
        <w:rPr>
          <w:sz w:val="28"/>
          <w:szCs w:val="28"/>
        </w:rPr>
        <w:t>.57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Мастера</w:t>
      </w:r>
      <w:r>
        <w:rPr>
          <w:sz w:val="28"/>
          <w:szCs w:val="28"/>
        </w:rPr>
        <w:t>…………………………………………………………………</w:t>
      </w:r>
      <w:r w:rsidR="00C7305E">
        <w:rPr>
          <w:sz w:val="28"/>
          <w:szCs w:val="28"/>
        </w:rPr>
        <w:t>…</w:t>
      </w:r>
      <w:r w:rsidR="00DA21CF">
        <w:rPr>
          <w:sz w:val="28"/>
          <w:szCs w:val="28"/>
        </w:rPr>
        <w:t>5</w:t>
      </w:r>
      <w:r w:rsidR="001D5D2B">
        <w:rPr>
          <w:sz w:val="28"/>
          <w:szCs w:val="28"/>
        </w:rPr>
        <w:t>8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Ковроделие</w:t>
      </w:r>
      <w:r>
        <w:rPr>
          <w:sz w:val="28"/>
          <w:szCs w:val="28"/>
        </w:rPr>
        <w:t>………………………………………………………………</w:t>
      </w:r>
      <w:r w:rsidR="00C7305E">
        <w:rPr>
          <w:sz w:val="28"/>
          <w:szCs w:val="28"/>
        </w:rPr>
        <w:t>...</w:t>
      </w:r>
      <w:r w:rsidR="00DA21CF">
        <w:rPr>
          <w:sz w:val="28"/>
          <w:szCs w:val="28"/>
        </w:rPr>
        <w:t>62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Разновидность ковровых изделий</w:t>
      </w:r>
      <w:r w:rsidR="00C7305E">
        <w:rPr>
          <w:sz w:val="28"/>
          <w:szCs w:val="28"/>
        </w:rPr>
        <w:t>……………………………………….</w:t>
      </w:r>
      <w:r w:rsidR="00DA21CF">
        <w:rPr>
          <w:sz w:val="28"/>
          <w:szCs w:val="28"/>
        </w:rPr>
        <w:t>64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Отдельные фабрики по изготовлению ковровых изделий</w:t>
      </w:r>
      <w:r>
        <w:rPr>
          <w:sz w:val="28"/>
          <w:szCs w:val="28"/>
        </w:rPr>
        <w:t>……………</w:t>
      </w:r>
      <w:r w:rsidR="00C7305E">
        <w:rPr>
          <w:sz w:val="28"/>
          <w:szCs w:val="28"/>
        </w:rPr>
        <w:t>..</w:t>
      </w:r>
      <w:r w:rsidR="00DA21CF">
        <w:rPr>
          <w:sz w:val="28"/>
          <w:szCs w:val="28"/>
        </w:rPr>
        <w:t>65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Изготовление бурок</w:t>
      </w:r>
      <w:r>
        <w:rPr>
          <w:sz w:val="28"/>
          <w:szCs w:val="28"/>
        </w:rPr>
        <w:t>……………………………………………………</w:t>
      </w:r>
      <w:r w:rsidR="00C7305E">
        <w:rPr>
          <w:sz w:val="28"/>
          <w:szCs w:val="28"/>
        </w:rPr>
        <w:t>…</w:t>
      </w:r>
      <w:r w:rsidR="001D5D2B">
        <w:rPr>
          <w:sz w:val="28"/>
          <w:szCs w:val="28"/>
        </w:rPr>
        <w:t>73</w:t>
      </w:r>
    </w:p>
    <w:p w:rsidR="0009128E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Ичичалинские кувшины</w:t>
      </w:r>
      <w:r>
        <w:rPr>
          <w:sz w:val="28"/>
          <w:szCs w:val="28"/>
        </w:rPr>
        <w:t>…………………………………………………</w:t>
      </w:r>
      <w:r w:rsidR="00C7305E">
        <w:rPr>
          <w:sz w:val="28"/>
          <w:szCs w:val="28"/>
        </w:rPr>
        <w:t>.</w:t>
      </w:r>
      <w:r w:rsidR="001D5D2B">
        <w:rPr>
          <w:sz w:val="28"/>
          <w:szCs w:val="28"/>
        </w:rPr>
        <w:t>74</w:t>
      </w:r>
    </w:p>
    <w:p w:rsidR="001D5D2B" w:rsidRPr="005C4824" w:rsidRDefault="001D5D2B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Обработка кости…………………………………………………………</w:t>
      </w:r>
      <w:r w:rsidR="00C7305E">
        <w:rPr>
          <w:sz w:val="28"/>
          <w:szCs w:val="28"/>
        </w:rPr>
        <w:t>..</w:t>
      </w:r>
      <w:r>
        <w:rPr>
          <w:sz w:val="28"/>
          <w:szCs w:val="28"/>
        </w:rPr>
        <w:t>74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Оружейное дело</w:t>
      </w:r>
      <w:r>
        <w:rPr>
          <w:sz w:val="28"/>
          <w:szCs w:val="28"/>
        </w:rPr>
        <w:t>………………………………………………………….</w:t>
      </w:r>
      <w:r w:rsidR="00C7305E">
        <w:rPr>
          <w:sz w:val="28"/>
          <w:szCs w:val="28"/>
        </w:rPr>
        <w:t>.</w:t>
      </w:r>
      <w:r w:rsidR="00DA21CF">
        <w:rPr>
          <w:sz w:val="28"/>
          <w:szCs w:val="28"/>
        </w:rPr>
        <w:t>75</w:t>
      </w:r>
    </w:p>
    <w:p w:rsidR="0009128E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Резьба по камню</w:t>
      </w:r>
      <w:r>
        <w:rPr>
          <w:sz w:val="28"/>
          <w:szCs w:val="28"/>
        </w:rPr>
        <w:t>………………………………………………………….</w:t>
      </w:r>
      <w:r w:rsidR="00C7305E">
        <w:rPr>
          <w:sz w:val="28"/>
          <w:szCs w:val="28"/>
        </w:rPr>
        <w:t>.</w:t>
      </w:r>
      <w:r w:rsidR="00DA21CF">
        <w:rPr>
          <w:sz w:val="28"/>
          <w:szCs w:val="28"/>
        </w:rPr>
        <w:t>7</w:t>
      </w:r>
      <w:r w:rsidR="001D5D2B">
        <w:rPr>
          <w:sz w:val="28"/>
          <w:szCs w:val="28"/>
        </w:rPr>
        <w:t>7</w:t>
      </w:r>
    </w:p>
    <w:p w:rsidR="001D5D2B" w:rsidRPr="005C4824" w:rsidRDefault="001D5D2B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Чеканка…………………………………………………………………….78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Рукоделие: вязание, кайтагская вышивка, кружева</w:t>
      </w:r>
      <w:r>
        <w:rPr>
          <w:sz w:val="28"/>
          <w:szCs w:val="28"/>
        </w:rPr>
        <w:t>……………………</w:t>
      </w:r>
      <w:r w:rsidR="001D5D2B">
        <w:rPr>
          <w:sz w:val="28"/>
          <w:szCs w:val="28"/>
        </w:rPr>
        <w:t>78</w:t>
      </w:r>
    </w:p>
    <w:p w:rsidR="0009128E" w:rsidRPr="005C4824" w:rsidRDefault="0009128E" w:rsidP="00E87C87">
      <w:pPr>
        <w:ind w:firstLine="720"/>
        <w:rPr>
          <w:sz w:val="28"/>
          <w:szCs w:val="28"/>
        </w:rPr>
      </w:pPr>
      <w:r w:rsidRPr="005C4824">
        <w:rPr>
          <w:sz w:val="28"/>
          <w:szCs w:val="28"/>
        </w:rPr>
        <w:t>Мастера – любители</w:t>
      </w:r>
      <w:r>
        <w:rPr>
          <w:sz w:val="28"/>
          <w:szCs w:val="28"/>
        </w:rPr>
        <w:t>……………………………………………………</w:t>
      </w:r>
      <w:r w:rsidR="001D5D2B">
        <w:rPr>
          <w:sz w:val="28"/>
          <w:szCs w:val="28"/>
        </w:rPr>
        <w:t>…81</w:t>
      </w:r>
    </w:p>
    <w:p w:rsidR="000B6639" w:rsidRDefault="0009128E" w:rsidP="00E87C87">
      <w:pPr>
        <w:ind w:firstLine="720"/>
        <w:rPr>
          <w:sz w:val="28"/>
          <w:szCs w:val="28"/>
        </w:rPr>
      </w:pPr>
      <w:r w:rsidRPr="004C2170">
        <w:rPr>
          <w:sz w:val="28"/>
          <w:szCs w:val="28"/>
        </w:rPr>
        <w:t>Именной указатель</w:t>
      </w:r>
      <w:r>
        <w:rPr>
          <w:sz w:val="28"/>
          <w:szCs w:val="28"/>
        </w:rPr>
        <w:t>……………………………………………………..</w:t>
      </w:r>
      <w:r w:rsidR="001D5D2B">
        <w:rPr>
          <w:sz w:val="28"/>
          <w:szCs w:val="28"/>
        </w:rPr>
        <w:t>.</w:t>
      </w:r>
      <w:r w:rsidR="003046BF">
        <w:rPr>
          <w:sz w:val="28"/>
          <w:szCs w:val="28"/>
        </w:rPr>
        <w:t>...</w:t>
      </w:r>
      <w:r w:rsidR="001D5D2B">
        <w:rPr>
          <w:sz w:val="28"/>
          <w:szCs w:val="28"/>
        </w:rPr>
        <w:t>83</w:t>
      </w:r>
    </w:p>
    <w:p w:rsidR="000B6639" w:rsidRDefault="000B6639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Иллюстрации</w:t>
      </w:r>
      <w:r w:rsidR="004C2170">
        <w:rPr>
          <w:sz w:val="28"/>
          <w:szCs w:val="28"/>
        </w:rPr>
        <w:t>…………………………………………………………</w:t>
      </w:r>
      <w:r w:rsidR="00DB293F">
        <w:rPr>
          <w:sz w:val="28"/>
          <w:szCs w:val="28"/>
        </w:rPr>
        <w:t>….</w:t>
      </w:r>
      <w:r w:rsidR="003046BF">
        <w:rPr>
          <w:sz w:val="28"/>
          <w:szCs w:val="28"/>
        </w:rPr>
        <w:t>..</w:t>
      </w:r>
      <w:r w:rsidR="00DB293F">
        <w:rPr>
          <w:sz w:val="28"/>
          <w:szCs w:val="28"/>
        </w:rPr>
        <w:t>98</w:t>
      </w:r>
    </w:p>
    <w:p w:rsidR="00863933" w:rsidRDefault="00863933" w:rsidP="00E87C87">
      <w:pPr>
        <w:ind w:firstLine="720"/>
        <w:rPr>
          <w:sz w:val="28"/>
          <w:szCs w:val="28"/>
        </w:rPr>
      </w:pPr>
      <w:r>
        <w:rPr>
          <w:sz w:val="28"/>
          <w:szCs w:val="28"/>
        </w:rPr>
        <w:t>Содержание……………………………………………………………</w:t>
      </w:r>
      <w:r w:rsidR="003046BF">
        <w:rPr>
          <w:sz w:val="28"/>
          <w:szCs w:val="28"/>
        </w:rPr>
        <w:t>…</w:t>
      </w:r>
      <w:r w:rsidR="009A49D5">
        <w:rPr>
          <w:sz w:val="28"/>
          <w:szCs w:val="28"/>
        </w:rPr>
        <w:t>131</w:t>
      </w:r>
    </w:p>
    <w:p w:rsidR="004C2170" w:rsidRPr="006F3649" w:rsidRDefault="004C2170" w:rsidP="009A49D5">
      <w:pPr>
        <w:rPr>
          <w:sz w:val="28"/>
          <w:szCs w:val="28"/>
        </w:rPr>
      </w:pPr>
    </w:p>
    <w:sectPr w:rsidR="004C2170" w:rsidRPr="006F3649" w:rsidSect="00A25ED4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9D8" w:rsidRDefault="008809D8" w:rsidP="008A4417">
      <w:r>
        <w:separator/>
      </w:r>
    </w:p>
  </w:endnote>
  <w:endnote w:type="continuationSeparator" w:id="1">
    <w:p w:rsidR="008809D8" w:rsidRDefault="008809D8" w:rsidP="008A4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40711"/>
      <w:docPartObj>
        <w:docPartGallery w:val="Page Numbers (Bottom of Page)"/>
        <w:docPartUnique/>
      </w:docPartObj>
    </w:sdtPr>
    <w:sdtContent>
      <w:p w:rsidR="00DF3115" w:rsidRDefault="00DF3115">
        <w:pPr>
          <w:pStyle w:val="a6"/>
          <w:jc w:val="right"/>
        </w:pPr>
        <w:fldSimple w:instr=" PAGE   \* MERGEFORMAT ">
          <w:r w:rsidR="009A49D5">
            <w:rPr>
              <w:noProof/>
            </w:rPr>
            <w:t>2</w:t>
          </w:r>
        </w:fldSimple>
      </w:p>
    </w:sdtContent>
  </w:sdt>
  <w:p w:rsidR="00DF3115" w:rsidRDefault="00DF311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9D8" w:rsidRDefault="008809D8" w:rsidP="008A4417">
      <w:r>
        <w:separator/>
      </w:r>
    </w:p>
  </w:footnote>
  <w:footnote w:type="continuationSeparator" w:id="1">
    <w:p w:rsidR="008809D8" w:rsidRDefault="008809D8" w:rsidP="008A44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ctiveWritingStyle w:appName="MSWord" w:lang="ru-RU" w:vendorID="1" w:dllVersion="512" w:checkStyle="1"/>
  <w:attachedTemplate r:id="rId1"/>
  <w:stylePaneFormatFilter w:val="3F01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6D10"/>
    <w:rsid w:val="000035CB"/>
    <w:rsid w:val="000044FB"/>
    <w:rsid w:val="0001756C"/>
    <w:rsid w:val="00032A2C"/>
    <w:rsid w:val="00034BAE"/>
    <w:rsid w:val="0003549B"/>
    <w:rsid w:val="00040485"/>
    <w:rsid w:val="0004218F"/>
    <w:rsid w:val="0004225E"/>
    <w:rsid w:val="00043C50"/>
    <w:rsid w:val="00046053"/>
    <w:rsid w:val="00047042"/>
    <w:rsid w:val="00054B6A"/>
    <w:rsid w:val="000567B9"/>
    <w:rsid w:val="00056DDA"/>
    <w:rsid w:val="0006378C"/>
    <w:rsid w:val="00063A9C"/>
    <w:rsid w:val="00070F26"/>
    <w:rsid w:val="000712A7"/>
    <w:rsid w:val="000732C6"/>
    <w:rsid w:val="000751C7"/>
    <w:rsid w:val="000752B0"/>
    <w:rsid w:val="00077771"/>
    <w:rsid w:val="00080266"/>
    <w:rsid w:val="00083E5D"/>
    <w:rsid w:val="000848AA"/>
    <w:rsid w:val="0009128E"/>
    <w:rsid w:val="00092413"/>
    <w:rsid w:val="00092E7E"/>
    <w:rsid w:val="00093689"/>
    <w:rsid w:val="000A4264"/>
    <w:rsid w:val="000B4402"/>
    <w:rsid w:val="000B538B"/>
    <w:rsid w:val="000B6091"/>
    <w:rsid w:val="000B6639"/>
    <w:rsid w:val="000B75EB"/>
    <w:rsid w:val="000C1DDC"/>
    <w:rsid w:val="000C51A3"/>
    <w:rsid w:val="000D33BF"/>
    <w:rsid w:val="000E0F21"/>
    <w:rsid w:val="000E3026"/>
    <w:rsid w:val="000E7A9A"/>
    <w:rsid w:val="00112A96"/>
    <w:rsid w:val="00113EBD"/>
    <w:rsid w:val="00125E21"/>
    <w:rsid w:val="00126EE8"/>
    <w:rsid w:val="0014233C"/>
    <w:rsid w:val="001429A8"/>
    <w:rsid w:val="00144B22"/>
    <w:rsid w:val="001558FE"/>
    <w:rsid w:val="00156331"/>
    <w:rsid w:val="00162E9B"/>
    <w:rsid w:val="00166550"/>
    <w:rsid w:val="001771DA"/>
    <w:rsid w:val="00181B5A"/>
    <w:rsid w:val="001950C3"/>
    <w:rsid w:val="00197007"/>
    <w:rsid w:val="001A1984"/>
    <w:rsid w:val="001A1A0B"/>
    <w:rsid w:val="001A45DA"/>
    <w:rsid w:val="001A5AA8"/>
    <w:rsid w:val="001A7836"/>
    <w:rsid w:val="001B1FC3"/>
    <w:rsid w:val="001B24B1"/>
    <w:rsid w:val="001C3738"/>
    <w:rsid w:val="001C6D10"/>
    <w:rsid w:val="001D0885"/>
    <w:rsid w:val="001D2C06"/>
    <w:rsid w:val="001D5D2B"/>
    <w:rsid w:val="001E0334"/>
    <w:rsid w:val="001E3400"/>
    <w:rsid w:val="001E5D84"/>
    <w:rsid w:val="001E6A87"/>
    <w:rsid w:val="001E77FA"/>
    <w:rsid w:val="001E782E"/>
    <w:rsid w:val="001F6C51"/>
    <w:rsid w:val="001F71BA"/>
    <w:rsid w:val="00211199"/>
    <w:rsid w:val="00214E8D"/>
    <w:rsid w:val="00222A9C"/>
    <w:rsid w:val="002233B9"/>
    <w:rsid w:val="00225614"/>
    <w:rsid w:val="00233551"/>
    <w:rsid w:val="0023529F"/>
    <w:rsid w:val="00246E7D"/>
    <w:rsid w:val="0025097E"/>
    <w:rsid w:val="00255AB7"/>
    <w:rsid w:val="002600AE"/>
    <w:rsid w:val="00260E01"/>
    <w:rsid w:val="0026244A"/>
    <w:rsid w:val="002714B9"/>
    <w:rsid w:val="0027631B"/>
    <w:rsid w:val="00284362"/>
    <w:rsid w:val="002843CA"/>
    <w:rsid w:val="00285EB1"/>
    <w:rsid w:val="0028732B"/>
    <w:rsid w:val="002938D3"/>
    <w:rsid w:val="002B7CD0"/>
    <w:rsid w:val="002B7FD5"/>
    <w:rsid w:val="002C364D"/>
    <w:rsid w:val="002C6CD3"/>
    <w:rsid w:val="002D003E"/>
    <w:rsid w:val="002D3F0B"/>
    <w:rsid w:val="002D749D"/>
    <w:rsid w:val="002E08EC"/>
    <w:rsid w:val="002E0CB2"/>
    <w:rsid w:val="002E51DC"/>
    <w:rsid w:val="002E6CF2"/>
    <w:rsid w:val="002F2C65"/>
    <w:rsid w:val="00303E18"/>
    <w:rsid w:val="003046BF"/>
    <w:rsid w:val="003067EA"/>
    <w:rsid w:val="00311812"/>
    <w:rsid w:val="0031284F"/>
    <w:rsid w:val="00316ADB"/>
    <w:rsid w:val="00333A49"/>
    <w:rsid w:val="003342CE"/>
    <w:rsid w:val="003430E8"/>
    <w:rsid w:val="003438AE"/>
    <w:rsid w:val="00356899"/>
    <w:rsid w:val="00356B29"/>
    <w:rsid w:val="003600B1"/>
    <w:rsid w:val="003657E2"/>
    <w:rsid w:val="0036652F"/>
    <w:rsid w:val="003675CE"/>
    <w:rsid w:val="00367F3B"/>
    <w:rsid w:val="00367F46"/>
    <w:rsid w:val="003715CE"/>
    <w:rsid w:val="003810AE"/>
    <w:rsid w:val="003816D0"/>
    <w:rsid w:val="0038457D"/>
    <w:rsid w:val="00391DBF"/>
    <w:rsid w:val="00393EE9"/>
    <w:rsid w:val="00396CBB"/>
    <w:rsid w:val="003A00B0"/>
    <w:rsid w:val="003A2184"/>
    <w:rsid w:val="003A614E"/>
    <w:rsid w:val="003C5D4E"/>
    <w:rsid w:val="003C6470"/>
    <w:rsid w:val="003C6E5D"/>
    <w:rsid w:val="003D1091"/>
    <w:rsid w:val="003D4DCE"/>
    <w:rsid w:val="003D7C15"/>
    <w:rsid w:val="003E0F83"/>
    <w:rsid w:val="00402F41"/>
    <w:rsid w:val="0040533F"/>
    <w:rsid w:val="00405C97"/>
    <w:rsid w:val="00417768"/>
    <w:rsid w:val="00424539"/>
    <w:rsid w:val="00427C9F"/>
    <w:rsid w:val="004335D4"/>
    <w:rsid w:val="00442B57"/>
    <w:rsid w:val="00447A8A"/>
    <w:rsid w:val="00450152"/>
    <w:rsid w:val="004524AB"/>
    <w:rsid w:val="0045383C"/>
    <w:rsid w:val="004559BB"/>
    <w:rsid w:val="004600CA"/>
    <w:rsid w:val="0046143C"/>
    <w:rsid w:val="00463CE6"/>
    <w:rsid w:val="00470DCE"/>
    <w:rsid w:val="004774A3"/>
    <w:rsid w:val="00477673"/>
    <w:rsid w:val="00491D4E"/>
    <w:rsid w:val="00496C97"/>
    <w:rsid w:val="004A0E62"/>
    <w:rsid w:val="004A2F34"/>
    <w:rsid w:val="004A4E7B"/>
    <w:rsid w:val="004B5415"/>
    <w:rsid w:val="004B5599"/>
    <w:rsid w:val="004B6C71"/>
    <w:rsid w:val="004C2170"/>
    <w:rsid w:val="004D0519"/>
    <w:rsid w:val="004D0A5E"/>
    <w:rsid w:val="004D27C0"/>
    <w:rsid w:val="004D6917"/>
    <w:rsid w:val="004E027F"/>
    <w:rsid w:val="004E03D2"/>
    <w:rsid w:val="004F1716"/>
    <w:rsid w:val="004F56A4"/>
    <w:rsid w:val="005032D9"/>
    <w:rsid w:val="00503565"/>
    <w:rsid w:val="0050573E"/>
    <w:rsid w:val="00511FAF"/>
    <w:rsid w:val="00515404"/>
    <w:rsid w:val="00515E93"/>
    <w:rsid w:val="00520ACC"/>
    <w:rsid w:val="0052211E"/>
    <w:rsid w:val="00523A36"/>
    <w:rsid w:val="00525B51"/>
    <w:rsid w:val="00526563"/>
    <w:rsid w:val="00530DA2"/>
    <w:rsid w:val="00540537"/>
    <w:rsid w:val="00547691"/>
    <w:rsid w:val="00547BA3"/>
    <w:rsid w:val="0055360A"/>
    <w:rsid w:val="005665E0"/>
    <w:rsid w:val="0057033C"/>
    <w:rsid w:val="005737F6"/>
    <w:rsid w:val="005775B2"/>
    <w:rsid w:val="00580753"/>
    <w:rsid w:val="00581CCF"/>
    <w:rsid w:val="00590F20"/>
    <w:rsid w:val="00595D0E"/>
    <w:rsid w:val="00596995"/>
    <w:rsid w:val="005A2B18"/>
    <w:rsid w:val="005C1A90"/>
    <w:rsid w:val="005D539B"/>
    <w:rsid w:val="005D5898"/>
    <w:rsid w:val="005D5BAE"/>
    <w:rsid w:val="005E00DB"/>
    <w:rsid w:val="005E3D38"/>
    <w:rsid w:val="005E7B1D"/>
    <w:rsid w:val="005F3630"/>
    <w:rsid w:val="005F3ED9"/>
    <w:rsid w:val="006048ED"/>
    <w:rsid w:val="006223AD"/>
    <w:rsid w:val="00626B11"/>
    <w:rsid w:val="0064070D"/>
    <w:rsid w:val="00654D95"/>
    <w:rsid w:val="00660964"/>
    <w:rsid w:val="00662515"/>
    <w:rsid w:val="0067356E"/>
    <w:rsid w:val="0068353C"/>
    <w:rsid w:val="006860D6"/>
    <w:rsid w:val="00686591"/>
    <w:rsid w:val="00691D30"/>
    <w:rsid w:val="006A3471"/>
    <w:rsid w:val="006A5D50"/>
    <w:rsid w:val="006A724D"/>
    <w:rsid w:val="006B3B0D"/>
    <w:rsid w:val="006B49FF"/>
    <w:rsid w:val="006B4B2A"/>
    <w:rsid w:val="006B7514"/>
    <w:rsid w:val="006C7A8E"/>
    <w:rsid w:val="006C7FD4"/>
    <w:rsid w:val="006D1CB8"/>
    <w:rsid w:val="006D5C9E"/>
    <w:rsid w:val="006E1238"/>
    <w:rsid w:val="006E50BF"/>
    <w:rsid w:val="006E7DDE"/>
    <w:rsid w:val="006F3649"/>
    <w:rsid w:val="006F5BFE"/>
    <w:rsid w:val="0070326E"/>
    <w:rsid w:val="00710184"/>
    <w:rsid w:val="00711D10"/>
    <w:rsid w:val="007142DC"/>
    <w:rsid w:val="00717847"/>
    <w:rsid w:val="00726D12"/>
    <w:rsid w:val="007365CD"/>
    <w:rsid w:val="00742ADB"/>
    <w:rsid w:val="00742AE4"/>
    <w:rsid w:val="007539EB"/>
    <w:rsid w:val="0075718F"/>
    <w:rsid w:val="00765F99"/>
    <w:rsid w:val="00770654"/>
    <w:rsid w:val="00773957"/>
    <w:rsid w:val="00774249"/>
    <w:rsid w:val="00777AA6"/>
    <w:rsid w:val="00785AC1"/>
    <w:rsid w:val="007A13F4"/>
    <w:rsid w:val="007A1554"/>
    <w:rsid w:val="007A5156"/>
    <w:rsid w:val="007B309B"/>
    <w:rsid w:val="007B43AE"/>
    <w:rsid w:val="007C1E6A"/>
    <w:rsid w:val="007C4A4E"/>
    <w:rsid w:val="007D1097"/>
    <w:rsid w:val="007D1A24"/>
    <w:rsid w:val="007D1FE3"/>
    <w:rsid w:val="007D5CF6"/>
    <w:rsid w:val="007D5F13"/>
    <w:rsid w:val="007E179D"/>
    <w:rsid w:val="007F1039"/>
    <w:rsid w:val="007F17C5"/>
    <w:rsid w:val="007F7A79"/>
    <w:rsid w:val="008223D8"/>
    <w:rsid w:val="00823A5F"/>
    <w:rsid w:val="00824288"/>
    <w:rsid w:val="00840ED3"/>
    <w:rsid w:val="00851617"/>
    <w:rsid w:val="00851ACF"/>
    <w:rsid w:val="00854A66"/>
    <w:rsid w:val="0085755D"/>
    <w:rsid w:val="00863933"/>
    <w:rsid w:val="00873661"/>
    <w:rsid w:val="00876FAA"/>
    <w:rsid w:val="008809D8"/>
    <w:rsid w:val="008862D2"/>
    <w:rsid w:val="008876DF"/>
    <w:rsid w:val="008963C2"/>
    <w:rsid w:val="008A4417"/>
    <w:rsid w:val="008B3EAC"/>
    <w:rsid w:val="008C528E"/>
    <w:rsid w:val="008D06E2"/>
    <w:rsid w:val="008E1BBB"/>
    <w:rsid w:val="008E474C"/>
    <w:rsid w:val="008F329E"/>
    <w:rsid w:val="00907DDA"/>
    <w:rsid w:val="00914877"/>
    <w:rsid w:val="00922EFF"/>
    <w:rsid w:val="00924AFE"/>
    <w:rsid w:val="00926D4B"/>
    <w:rsid w:val="0093265A"/>
    <w:rsid w:val="00933282"/>
    <w:rsid w:val="009406A6"/>
    <w:rsid w:val="009445A8"/>
    <w:rsid w:val="00945D02"/>
    <w:rsid w:val="00950345"/>
    <w:rsid w:val="00957DE8"/>
    <w:rsid w:val="0096481E"/>
    <w:rsid w:val="00965D9B"/>
    <w:rsid w:val="00974158"/>
    <w:rsid w:val="00975BEF"/>
    <w:rsid w:val="0099509D"/>
    <w:rsid w:val="00997C05"/>
    <w:rsid w:val="009A49D5"/>
    <w:rsid w:val="009A53BB"/>
    <w:rsid w:val="009A68EE"/>
    <w:rsid w:val="009B4E64"/>
    <w:rsid w:val="009B72BF"/>
    <w:rsid w:val="009C13ED"/>
    <w:rsid w:val="009C26B1"/>
    <w:rsid w:val="009C32A4"/>
    <w:rsid w:val="009C78C1"/>
    <w:rsid w:val="009D0EC9"/>
    <w:rsid w:val="009E156C"/>
    <w:rsid w:val="009E4BBF"/>
    <w:rsid w:val="009E78E9"/>
    <w:rsid w:val="009F229B"/>
    <w:rsid w:val="00A05830"/>
    <w:rsid w:val="00A16663"/>
    <w:rsid w:val="00A17EF1"/>
    <w:rsid w:val="00A17F42"/>
    <w:rsid w:val="00A22DB2"/>
    <w:rsid w:val="00A25ED4"/>
    <w:rsid w:val="00A30C6E"/>
    <w:rsid w:val="00A450F8"/>
    <w:rsid w:val="00A47626"/>
    <w:rsid w:val="00A500E2"/>
    <w:rsid w:val="00A5728A"/>
    <w:rsid w:val="00A64186"/>
    <w:rsid w:val="00A646E3"/>
    <w:rsid w:val="00A71661"/>
    <w:rsid w:val="00A72AD3"/>
    <w:rsid w:val="00A77B87"/>
    <w:rsid w:val="00A80CA7"/>
    <w:rsid w:val="00A85C8B"/>
    <w:rsid w:val="00A863A7"/>
    <w:rsid w:val="00A911D3"/>
    <w:rsid w:val="00A94458"/>
    <w:rsid w:val="00A96109"/>
    <w:rsid w:val="00A96231"/>
    <w:rsid w:val="00AA5BBC"/>
    <w:rsid w:val="00AB2436"/>
    <w:rsid w:val="00AC740C"/>
    <w:rsid w:val="00AD0AF5"/>
    <w:rsid w:val="00AD4064"/>
    <w:rsid w:val="00AD5C5D"/>
    <w:rsid w:val="00AE0103"/>
    <w:rsid w:val="00AE7DE8"/>
    <w:rsid w:val="00AF4858"/>
    <w:rsid w:val="00AF7753"/>
    <w:rsid w:val="00B051DD"/>
    <w:rsid w:val="00B06CBB"/>
    <w:rsid w:val="00B07858"/>
    <w:rsid w:val="00B206E6"/>
    <w:rsid w:val="00B3255A"/>
    <w:rsid w:val="00B32A42"/>
    <w:rsid w:val="00B430F9"/>
    <w:rsid w:val="00B4620A"/>
    <w:rsid w:val="00B54DFB"/>
    <w:rsid w:val="00B607AD"/>
    <w:rsid w:val="00B62843"/>
    <w:rsid w:val="00B63525"/>
    <w:rsid w:val="00B70D51"/>
    <w:rsid w:val="00B71F6E"/>
    <w:rsid w:val="00B76BEE"/>
    <w:rsid w:val="00B821AE"/>
    <w:rsid w:val="00B82736"/>
    <w:rsid w:val="00B9394B"/>
    <w:rsid w:val="00BB46EE"/>
    <w:rsid w:val="00BC1233"/>
    <w:rsid w:val="00BC40FA"/>
    <w:rsid w:val="00BD3FB6"/>
    <w:rsid w:val="00BE6C81"/>
    <w:rsid w:val="00BF03F3"/>
    <w:rsid w:val="00BF3F48"/>
    <w:rsid w:val="00BF5A65"/>
    <w:rsid w:val="00BF7C72"/>
    <w:rsid w:val="00BF7D3A"/>
    <w:rsid w:val="00C00651"/>
    <w:rsid w:val="00C038A7"/>
    <w:rsid w:val="00C04857"/>
    <w:rsid w:val="00C30D11"/>
    <w:rsid w:val="00C30D9A"/>
    <w:rsid w:val="00C36D67"/>
    <w:rsid w:val="00C375E0"/>
    <w:rsid w:val="00C4243A"/>
    <w:rsid w:val="00C5031A"/>
    <w:rsid w:val="00C51027"/>
    <w:rsid w:val="00C53E49"/>
    <w:rsid w:val="00C60D05"/>
    <w:rsid w:val="00C6578D"/>
    <w:rsid w:val="00C7305E"/>
    <w:rsid w:val="00C73EC8"/>
    <w:rsid w:val="00C74846"/>
    <w:rsid w:val="00C808A7"/>
    <w:rsid w:val="00C816D6"/>
    <w:rsid w:val="00C83069"/>
    <w:rsid w:val="00C83CB9"/>
    <w:rsid w:val="00C8648C"/>
    <w:rsid w:val="00C96F14"/>
    <w:rsid w:val="00CB0A71"/>
    <w:rsid w:val="00CB3CA8"/>
    <w:rsid w:val="00CB68DD"/>
    <w:rsid w:val="00CC6F13"/>
    <w:rsid w:val="00CD5B6E"/>
    <w:rsid w:val="00CD6092"/>
    <w:rsid w:val="00CE5D91"/>
    <w:rsid w:val="00CF176C"/>
    <w:rsid w:val="00CF44C4"/>
    <w:rsid w:val="00CF5F79"/>
    <w:rsid w:val="00D02B44"/>
    <w:rsid w:val="00D07EBF"/>
    <w:rsid w:val="00D15B15"/>
    <w:rsid w:val="00D172CC"/>
    <w:rsid w:val="00D37082"/>
    <w:rsid w:val="00D41711"/>
    <w:rsid w:val="00D46228"/>
    <w:rsid w:val="00D46A3B"/>
    <w:rsid w:val="00D52750"/>
    <w:rsid w:val="00D640F2"/>
    <w:rsid w:val="00D74DEE"/>
    <w:rsid w:val="00D754E5"/>
    <w:rsid w:val="00D77141"/>
    <w:rsid w:val="00D81280"/>
    <w:rsid w:val="00D84B82"/>
    <w:rsid w:val="00D91FD7"/>
    <w:rsid w:val="00D953B7"/>
    <w:rsid w:val="00D95513"/>
    <w:rsid w:val="00DA1F75"/>
    <w:rsid w:val="00DA21CF"/>
    <w:rsid w:val="00DA44AF"/>
    <w:rsid w:val="00DA53E4"/>
    <w:rsid w:val="00DA7351"/>
    <w:rsid w:val="00DB16DD"/>
    <w:rsid w:val="00DB1939"/>
    <w:rsid w:val="00DB1D57"/>
    <w:rsid w:val="00DB293F"/>
    <w:rsid w:val="00DB31E2"/>
    <w:rsid w:val="00DC0D09"/>
    <w:rsid w:val="00DC3126"/>
    <w:rsid w:val="00DC4D58"/>
    <w:rsid w:val="00DD4E05"/>
    <w:rsid w:val="00DE327A"/>
    <w:rsid w:val="00DF3115"/>
    <w:rsid w:val="00E00B2C"/>
    <w:rsid w:val="00E11448"/>
    <w:rsid w:val="00E14482"/>
    <w:rsid w:val="00E20EA5"/>
    <w:rsid w:val="00E21313"/>
    <w:rsid w:val="00E22C76"/>
    <w:rsid w:val="00E24F2F"/>
    <w:rsid w:val="00E30438"/>
    <w:rsid w:val="00E35B63"/>
    <w:rsid w:val="00E36D29"/>
    <w:rsid w:val="00E46F26"/>
    <w:rsid w:val="00E73B9A"/>
    <w:rsid w:val="00E85075"/>
    <w:rsid w:val="00E87C87"/>
    <w:rsid w:val="00E91D05"/>
    <w:rsid w:val="00E9382A"/>
    <w:rsid w:val="00E97FDB"/>
    <w:rsid w:val="00EA0E4E"/>
    <w:rsid w:val="00EA5BB4"/>
    <w:rsid w:val="00EA5EA2"/>
    <w:rsid w:val="00EB620B"/>
    <w:rsid w:val="00EB6376"/>
    <w:rsid w:val="00EC33C6"/>
    <w:rsid w:val="00EC6B51"/>
    <w:rsid w:val="00ED2292"/>
    <w:rsid w:val="00ED7930"/>
    <w:rsid w:val="00EE3BDF"/>
    <w:rsid w:val="00EE476B"/>
    <w:rsid w:val="00EE7D39"/>
    <w:rsid w:val="00EF2844"/>
    <w:rsid w:val="00EF47F4"/>
    <w:rsid w:val="00F02016"/>
    <w:rsid w:val="00F0331C"/>
    <w:rsid w:val="00F05E01"/>
    <w:rsid w:val="00F070E2"/>
    <w:rsid w:val="00F24AFE"/>
    <w:rsid w:val="00F270DE"/>
    <w:rsid w:val="00F3065C"/>
    <w:rsid w:val="00F307E1"/>
    <w:rsid w:val="00F42CDA"/>
    <w:rsid w:val="00F43FC8"/>
    <w:rsid w:val="00F65BA3"/>
    <w:rsid w:val="00F6605C"/>
    <w:rsid w:val="00F67FE2"/>
    <w:rsid w:val="00F76324"/>
    <w:rsid w:val="00F764A0"/>
    <w:rsid w:val="00F83D0D"/>
    <w:rsid w:val="00F84FF8"/>
    <w:rsid w:val="00F86AFB"/>
    <w:rsid w:val="00F86FBC"/>
    <w:rsid w:val="00F95DE0"/>
    <w:rsid w:val="00F97D2A"/>
    <w:rsid w:val="00FA02CA"/>
    <w:rsid w:val="00FA1A6C"/>
    <w:rsid w:val="00FA408A"/>
    <w:rsid w:val="00FA46A0"/>
    <w:rsid w:val="00FA766D"/>
    <w:rsid w:val="00FB0C03"/>
    <w:rsid w:val="00FB7844"/>
    <w:rsid w:val="00FC3E54"/>
    <w:rsid w:val="00FC4D95"/>
    <w:rsid w:val="00FD2A75"/>
    <w:rsid w:val="00FE34CE"/>
    <w:rsid w:val="00FE4972"/>
    <w:rsid w:val="00FE5F57"/>
    <w:rsid w:val="00FF106C"/>
    <w:rsid w:val="00FF3F1E"/>
    <w:rsid w:val="00FF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72C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rsid w:val="008A4417"/>
  </w:style>
  <w:style w:type="paragraph" w:styleId="a4">
    <w:name w:val="header"/>
    <w:basedOn w:val="a"/>
    <w:link w:val="a5"/>
    <w:rsid w:val="008A44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A4417"/>
    <w:rPr>
      <w:sz w:val="24"/>
      <w:szCs w:val="24"/>
    </w:rPr>
  </w:style>
  <w:style w:type="paragraph" w:styleId="a6">
    <w:name w:val="footer"/>
    <w:basedOn w:val="a"/>
    <w:link w:val="a7"/>
    <w:uiPriority w:val="99"/>
    <w:rsid w:val="008A441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A4417"/>
    <w:rPr>
      <w:sz w:val="24"/>
      <w:szCs w:val="24"/>
    </w:rPr>
  </w:style>
  <w:style w:type="paragraph" w:styleId="a8">
    <w:name w:val="Balloon Text"/>
    <w:basedOn w:val="a"/>
    <w:link w:val="a9"/>
    <w:rsid w:val="00DB293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B293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057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\Documents\&#1044;&#1077;&#1082;&#1086;&#1088;.-&#1087;&#1088;&#1080;&#1082;&#1083;&#1072;&#1076;&#1085;&#1086;&#1077;%20&#1080;&#1089;&#1082;&#1091;&#1089;&#1089;&#1090;&#1074;&#1086;%20&#1044;&#1072;&#1075;&#1077;&#1089;&#1090;&#1072;&#1085;&#1072;-&#1055;&#1072;&#109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CBFA1-A14B-4FF3-B26A-C6353C216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Декор.-прикладное искусство Дагестана-Патя</Template>
  <TotalTime>646</TotalTime>
  <Pages>1</Pages>
  <Words>29489</Words>
  <Characters>168088</Characters>
  <Application>Microsoft Office Word</Application>
  <DocSecurity>0</DocSecurity>
  <Lines>1400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культуры Республики Дагестан</vt:lpstr>
    </vt:vector>
  </TitlesOfParts>
  <Company>Reanimator Extreme Edition</Company>
  <LinksUpToDate>false</LinksUpToDate>
  <CharactersWithSpaces>197183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культуры Республики Дагестан</dc:title>
  <dc:creator>1</dc:creator>
  <cp:lastModifiedBy>Администратор</cp:lastModifiedBy>
  <cp:revision>56</cp:revision>
  <dcterms:created xsi:type="dcterms:W3CDTF">2014-05-04T08:36:00Z</dcterms:created>
  <dcterms:modified xsi:type="dcterms:W3CDTF">2015-02-13T04:48:00Z</dcterms:modified>
</cp:coreProperties>
</file>